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D3F" w:rsidRDefault="005F6D3F" w:rsidP="00FF7706">
      <w:pPr>
        <w:pStyle w:val="BodyText"/>
        <w:spacing w:before="66"/>
        <w:ind w:left="220" w:right="1266" w:firstLine="0"/>
        <w:jc w:val="center"/>
      </w:pPr>
      <w:r w:rsidRPr="00FF770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2pt">
            <v:imagedata r:id="rId7" o:title=""/>
          </v:shape>
        </w:pict>
      </w:r>
    </w:p>
    <w:p w:rsidR="005F6D3F" w:rsidRDefault="005F6D3F" w:rsidP="00FF7706">
      <w:pPr>
        <w:pStyle w:val="BodyText"/>
        <w:spacing w:before="66"/>
        <w:ind w:left="220" w:right="1266" w:firstLine="0"/>
        <w:jc w:val="center"/>
      </w:pPr>
    </w:p>
    <w:p w:rsidR="005F6D3F" w:rsidRDefault="005F6D3F" w:rsidP="00FF7706">
      <w:pPr>
        <w:pStyle w:val="BodyText"/>
        <w:spacing w:before="66"/>
        <w:ind w:left="220" w:right="1266" w:firstLine="0"/>
        <w:jc w:val="center"/>
      </w:pPr>
    </w:p>
    <w:p w:rsidR="005F6D3F" w:rsidRDefault="005F6D3F" w:rsidP="00FF7706">
      <w:pPr>
        <w:pStyle w:val="BodyText"/>
        <w:spacing w:before="66"/>
        <w:ind w:left="220" w:right="1266" w:firstLine="0"/>
        <w:jc w:val="center"/>
      </w:pPr>
      <w:r>
        <w:t>ОГЛАВЛЕНИЕ</w:t>
      </w:r>
    </w:p>
    <w:p w:rsidR="005F6D3F" w:rsidRDefault="005F6D3F">
      <w:pPr>
        <w:jc w:val="center"/>
        <w:sectPr w:rsidR="005F6D3F">
          <w:footerReference w:type="default" r:id="rId8"/>
          <w:pgSz w:w="11910" w:h="16840"/>
          <w:pgMar w:top="1040" w:right="0" w:bottom="1606" w:left="1180" w:header="0" w:footer="1222" w:gutter="0"/>
          <w:pgNumType w:start="2"/>
          <w:cols w:space="720"/>
        </w:sectPr>
      </w:pPr>
    </w:p>
    <w:p w:rsidR="005F6D3F" w:rsidRDefault="005F6D3F" w:rsidP="0007347A">
      <w:hyperlink w:anchor="_bookmark0" w:history="1">
        <w:r>
          <w:t>Целевой</w:t>
        </w:r>
        <w:r>
          <w:rPr>
            <w:spacing w:val="-1"/>
          </w:rPr>
          <w:t xml:space="preserve"> </w:t>
        </w:r>
        <w:r>
          <w:t>раздел</w:t>
        </w:r>
        <w:r>
          <w:rPr>
            <w:spacing w:val="49"/>
          </w:rPr>
          <w:t xml:space="preserve"> </w:t>
        </w:r>
        <w:r>
          <w:t>основной</w:t>
        </w:r>
        <w:r>
          <w:rPr>
            <w:spacing w:val="-5"/>
          </w:rPr>
          <w:t xml:space="preserve"> </w:t>
        </w:r>
        <w:r>
          <w:t>образовательной программы</w:t>
        </w:r>
        <w:r>
          <w:rPr>
            <w:spacing w:val="-4"/>
          </w:rPr>
          <w:t xml:space="preserve"> </w:t>
        </w:r>
        <w:r>
          <w:t>среднего</w:t>
        </w:r>
        <w:r>
          <w:rPr>
            <w:spacing w:val="-1"/>
          </w:rPr>
          <w:t xml:space="preserve"> </w:t>
        </w:r>
        <w:r>
          <w:t>общего</w:t>
        </w:r>
        <w:r>
          <w:rPr>
            <w:spacing w:val="-2"/>
          </w:rPr>
          <w:t xml:space="preserve"> </w:t>
        </w:r>
        <w:r>
          <w:t>образования</w:t>
        </w:r>
      </w:hyperlink>
      <w:r>
        <w:t>……………..</w:t>
      </w:r>
      <w:r>
        <w:tab/>
      </w:r>
      <w:r>
        <w:rPr>
          <w:u w:val="single"/>
        </w:rPr>
        <w:t>5</w:t>
      </w:r>
    </w:p>
    <w:p w:rsidR="005F6D3F" w:rsidRDefault="005F6D3F" w:rsidP="0007347A">
      <w:hyperlink w:anchor="_bookmark1" w:history="1">
        <w:r>
          <w:t>Пояснительная</w:t>
        </w:r>
        <w:r>
          <w:rPr>
            <w:spacing w:val="-1"/>
          </w:rPr>
          <w:t xml:space="preserve"> </w:t>
        </w:r>
        <w:r>
          <w:t>записка</w:t>
        </w:r>
      </w:hyperlink>
      <w:r>
        <w:t>…………………………………………………………………………………</w:t>
      </w:r>
      <w:r>
        <w:tab/>
      </w:r>
      <w:r>
        <w:rPr>
          <w:u w:val="single"/>
        </w:rPr>
        <w:t>5</w:t>
      </w:r>
    </w:p>
    <w:p w:rsidR="005F6D3F" w:rsidRDefault="005F6D3F" w:rsidP="0007347A">
      <w:hyperlink w:anchor="_bookmark2" w:history="1">
        <w:r>
          <w:t>Планируемые</w:t>
        </w:r>
        <w:r>
          <w:tab/>
          <w:t>результаты</w:t>
        </w:r>
        <w:r>
          <w:tab/>
          <w:t>освоения</w:t>
        </w:r>
        <w:r>
          <w:rPr>
            <w:spacing w:val="27"/>
          </w:rPr>
          <w:t xml:space="preserve"> </w:t>
        </w:r>
        <w:r>
          <w:t>обучающимися</w:t>
        </w:r>
        <w:r>
          <w:rPr>
            <w:spacing w:val="33"/>
          </w:rPr>
          <w:t xml:space="preserve"> </w:t>
        </w:r>
        <w:r>
          <w:t>основной</w:t>
        </w:r>
        <w:r>
          <w:rPr>
            <w:spacing w:val="28"/>
          </w:rPr>
          <w:t xml:space="preserve"> </w:t>
        </w:r>
        <w:r>
          <w:t>образовательной</w:t>
        </w:r>
      </w:hyperlink>
      <w:r>
        <w:t xml:space="preserve"> </w:t>
      </w:r>
      <w:r>
        <w:rPr>
          <w:spacing w:val="-57"/>
        </w:rPr>
        <w:t xml:space="preserve"> </w:t>
      </w:r>
      <w:hyperlink w:anchor="_bookmark2" w:history="1">
        <w:r>
          <w:t>программы</w:t>
        </w:r>
        <w:r>
          <w:rPr>
            <w:spacing w:val="1"/>
          </w:rPr>
          <w:t xml:space="preserve"> </w:t>
        </w:r>
        <w:r>
          <w:t>среднего</w:t>
        </w:r>
        <w:r>
          <w:rPr>
            <w:spacing w:val="-2"/>
          </w:rPr>
          <w:t xml:space="preserve"> </w:t>
        </w:r>
        <w:r>
          <w:t>общего</w:t>
        </w:r>
        <w:r>
          <w:rPr>
            <w:spacing w:val="-1"/>
          </w:rPr>
          <w:t xml:space="preserve"> </w:t>
        </w:r>
        <w:r>
          <w:t>образования…………………………………………………………………………………</w:t>
        </w:r>
        <w:r>
          <w:tab/>
          <w:t>8</w:t>
        </w:r>
      </w:hyperlink>
    </w:p>
    <w:p w:rsidR="005F6D3F" w:rsidRDefault="005F6D3F" w:rsidP="0007347A">
      <w:hyperlink w:anchor="_bookmark3" w:history="1">
        <w:r>
          <w:t>Планируемые</w:t>
        </w:r>
        <w:r>
          <w:rPr>
            <w:spacing w:val="-4"/>
          </w:rPr>
          <w:t xml:space="preserve"> </w:t>
        </w:r>
        <w:r>
          <w:t>личностные</w:t>
        </w:r>
        <w:r>
          <w:rPr>
            <w:spacing w:val="-3"/>
          </w:rPr>
          <w:t xml:space="preserve"> </w:t>
        </w:r>
        <w:r>
          <w:t>результаты освоения</w:t>
        </w:r>
        <w:r>
          <w:rPr>
            <w:spacing w:val="-7"/>
          </w:rPr>
          <w:t xml:space="preserve"> </w:t>
        </w:r>
        <w:r>
          <w:t>ООП</w:t>
        </w:r>
        <w:r>
          <w:tab/>
          <w:t>…………………………………………………..8</w:t>
        </w:r>
      </w:hyperlink>
    </w:p>
    <w:p w:rsidR="005F6D3F" w:rsidRDefault="005F6D3F" w:rsidP="0007347A">
      <w:hyperlink w:anchor="_bookmark4" w:history="1">
        <w:r>
          <w:t>Планируемые</w:t>
        </w:r>
        <w:r>
          <w:rPr>
            <w:spacing w:val="-2"/>
          </w:rPr>
          <w:t xml:space="preserve"> </w:t>
        </w:r>
        <w:r>
          <w:t>метапредметные</w:t>
        </w:r>
        <w:r>
          <w:rPr>
            <w:spacing w:val="-7"/>
          </w:rPr>
          <w:t xml:space="preserve"> </w:t>
        </w:r>
        <w:r>
          <w:t>результаты</w:t>
        </w:r>
        <w:r>
          <w:rPr>
            <w:spacing w:val="-4"/>
          </w:rPr>
          <w:t xml:space="preserve"> </w:t>
        </w:r>
        <w:r>
          <w:t>освоения</w:t>
        </w:r>
        <w:r>
          <w:rPr>
            <w:spacing w:val="-5"/>
          </w:rPr>
          <w:t xml:space="preserve"> </w:t>
        </w:r>
        <w:r>
          <w:t>ООП…………………………………………</w:t>
        </w:r>
        <w:r>
          <w:tab/>
          <w:t>12</w:t>
        </w:r>
      </w:hyperlink>
    </w:p>
    <w:p w:rsidR="005F6D3F" w:rsidRDefault="005F6D3F" w:rsidP="0007347A">
      <w:hyperlink w:anchor="_bookmark5" w:history="1">
        <w:r>
          <w:t>Планируемые</w:t>
        </w:r>
        <w:r>
          <w:rPr>
            <w:spacing w:val="-4"/>
          </w:rPr>
          <w:t xml:space="preserve"> </w:t>
        </w:r>
        <w:r>
          <w:t>предметные</w:t>
        </w:r>
        <w:r>
          <w:rPr>
            <w:spacing w:val="-4"/>
          </w:rPr>
          <w:t xml:space="preserve"> </w:t>
        </w:r>
        <w:r>
          <w:t>результаты</w:t>
        </w:r>
        <w:r>
          <w:rPr>
            <w:spacing w:val="-1"/>
          </w:rPr>
          <w:t xml:space="preserve"> </w:t>
        </w:r>
        <w:r>
          <w:t>освоения</w:t>
        </w:r>
        <w:r>
          <w:rPr>
            <w:spacing w:val="-7"/>
          </w:rPr>
          <w:t xml:space="preserve"> </w:t>
        </w:r>
        <w:r>
          <w:t>ООП……………………………………………</w:t>
        </w:r>
        <w:r>
          <w:tab/>
          <w:t>13</w:t>
        </w:r>
      </w:hyperlink>
    </w:p>
    <w:p w:rsidR="005F6D3F" w:rsidRDefault="005F6D3F" w:rsidP="0007347A">
      <w:hyperlink w:anchor="_bookmark6" w:history="1">
        <w:r>
          <w:t>Русский язык</w:t>
        </w:r>
      </w:hyperlink>
      <w:r>
        <w:t>……………………………………………………………………………………………..</w:t>
      </w:r>
      <w:r>
        <w:tab/>
      </w:r>
      <w:r>
        <w:rPr>
          <w:u w:val="single"/>
        </w:rPr>
        <w:t>15</w:t>
      </w:r>
    </w:p>
    <w:p w:rsidR="005F6D3F" w:rsidRDefault="005F6D3F" w:rsidP="0007347A">
      <w:hyperlink w:anchor="_bookmark7" w:history="1">
        <w:r>
          <w:t>Литература……………………………………………………………………………………………</w:t>
        </w:r>
        <w:r>
          <w:tab/>
          <w:t>18</w:t>
        </w:r>
      </w:hyperlink>
    </w:p>
    <w:p w:rsidR="005F6D3F" w:rsidRDefault="005F6D3F" w:rsidP="0007347A">
      <w:hyperlink w:anchor="_TOC_250002" w:history="1">
        <w:r w:rsidRPr="0007347A">
          <w:t>Родной(мокшанский)</w:t>
        </w:r>
        <w:r w:rsidRPr="0007347A">
          <w:rPr>
            <w:spacing w:val="-2"/>
          </w:rPr>
          <w:t xml:space="preserve"> </w:t>
        </w:r>
        <w:r w:rsidRPr="0007347A">
          <w:t>язык…………………………………………………………………………</w:t>
        </w:r>
        <w:r>
          <w:tab/>
        </w:r>
        <w:r>
          <w:rPr>
            <w:u w:val="single"/>
          </w:rPr>
          <w:t>21</w:t>
        </w:r>
      </w:hyperlink>
    </w:p>
    <w:p w:rsidR="005F6D3F" w:rsidRDefault="005F6D3F" w:rsidP="0007347A">
      <w:r>
        <w:t>Родная</w:t>
      </w:r>
      <w:r>
        <w:rPr>
          <w:spacing w:val="-8"/>
        </w:rPr>
        <w:t xml:space="preserve"> </w:t>
      </w:r>
      <w:r>
        <w:t>(мордовская)</w:t>
      </w:r>
      <w:r>
        <w:rPr>
          <w:spacing w:val="-2"/>
        </w:rPr>
        <w:t xml:space="preserve"> </w:t>
      </w:r>
      <w:r>
        <w:t>литература……………………………………………………………………</w:t>
      </w:r>
      <w:r>
        <w:tab/>
        <w:t>22</w:t>
      </w:r>
    </w:p>
    <w:p w:rsidR="005F6D3F" w:rsidRDefault="005F6D3F" w:rsidP="0007347A">
      <w:hyperlink w:anchor="_bookmark8" w:history="1">
        <w:r>
          <w:t>Иностранный</w:t>
        </w:r>
        <w:r>
          <w:rPr>
            <w:spacing w:val="-2"/>
          </w:rPr>
          <w:t xml:space="preserve"> </w:t>
        </w:r>
        <w:r>
          <w:t>язык</w:t>
        </w:r>
      </w:hyperlink>
      <w:r>
        <w:t>………………………………………………………………………………….</w:t>
      </w:r>
      <w:r>
        <w:tab/>
      </w:r>
      <w:r>
        <w:rPr>
          <w:u w:val="single"/>
        </w:rPr>
        <w:t>23</w:t>
      </w:r>
    </w:p>
    <w:p w:rsidR="005F6D3F" w:rsidRDefault="005F6D3F" w:rsidP="0007347A">
      <w:pPr>
        <w:rPr>
          <w:u w:val="single"/>
        </w:rPr>
      </w:pPr>
      <w:hyperlink w:anchor="_bookmark9" w:history="1">
        <w:r>
          <w:t>История</w:t>
        </w:r>
      </w:hyperlink>
      <w:r>
        <w:t>………………………………………………………………………………………………</w:t>
      </w:r>
      <w:r>
        <w:tab/>
      </w:r>
      <w:r>
        <w:rPr>
          <w:u w:val="single"/>
        </w:rPr>
        <w:t>30</w:t>
      </w:r>
    </w:p>
    <w:p w:rsidR="005F6D3F" w:rsidRPr="00645A67" w:rsidRDefault="005F6D3F" w:rsidP="0007347A">
      <w:r w:rsidRPr="00645A67">
        <w:t>География</w:t>
      </w:r>
      <w:r>
        <w:t>……………………………………………………………………………………………..          34</w:t>
      </w:r>
    </w:p>
    <w:p w:rsidR="005F6D3F" w:rsidRDefault="005F6D3F" w:rsidP="0007347A">
      <w:hyperlink w:anchor="_bookmark10" w:history="1">
        <w:r>
          <w:t>Обществознание</w:t>
        </w:r>
      </w:hyperlink>
      <w:r>
        <w:t>…………………………………………………………………………………….</w:t>
      </w:r>
      <w:r>
        <w:tab/>
      </w:r>
      <w:r>
        <w:rPr>
          <w:u w:val="single"/>
        </w:rPr>
        <w:t>37</w:t>
      </w:r>
    </w:p>
    <w:p w:rsidR="005F6D3F" w:rsidRDefault="005F6D3F" w:rsidP="0007347A">
      <w:hyperlink w:anchor="_bookmark11" w:history="1">
        <w:r>
          <w:rPr>
            <w:spacing w:val="-6"/>
          </w:rPr>
          <w:t>Математика:</w:t>
        </w:r>
        <w:r>
          <w:rPr>
            <w:spacing w:val="-11"/>
          </w:rPr>
          <w:t xml:space="preserve"> </w:t>
        </w:r>
        <w:r>
          <w:rPr>
            <w:spacing w:val="-6"/>
          </w:rPr>
          <w:t>алгебра</w:t>
        </w:r>
        <w:r>
          <w:rPr>
            <w:spacing w:val="-17"/>
          </w:rPr>
          <w:t xml:space="preserve"> </w:t>
        </w:r>
        <w:r>
          <w:rPr>
            <w:spacing w:val="-6"/>
          </w:rPr>
          <w:t>и</w:t>
        </w:r>
        <w:r>
          <w:rPr>
            <w:spacing w:val="-9"/>
          </w:rPr>
          <w:t xml:space="preserve"> </w:t>
        </w:r>
        <w:r>
          <w:rPr>
            <w:spacing w:val="-6"/>
          </w:rPr>
          <w:t>начала</w:t>
        </w:r>
        <w:r>
          <w:rPr>
            <w:spacing w:val="-17"/>
          </w:rPr>
          <w:t xml:space="preserve"> </w:t>
        </w:r>
        <w:r>
          <w:rPr>
            <w:spacing w:val="-6"/>
          </w:rPr>
          <w:t>математического</w:t>
        </w:r>
        <w:r>
          <w:rPr>
            <w:spacing w:val="-7"/>
          </w:rPr>
          <w:t xml:space="preserve"> </w:t>
        </w:r>
        <w:r>
          <w:rPr>
            <w:spacing w:val="-5"/>
          </w:rPr>
          <w:t>анализа,</w:t>
        </w:r>
        <w:r>
          <w:rPr>
            <w:spacing w:val="-13"/>
          </w:rPr>
          <w:t xml:space="preserve"> </w:t>
        </w:r>
        <w:r>
          <w:rPr>
            <w:spacing w:val="-5"/>
          </w:rPr>
          <w:t>геометрия</w:t>
        </w:r>
      </w:hyperlink>
      <w:r>
        <w:t>………………………………..</w:t>
      </w:r>
      <w:r>
        <w:rPr>
          <w:spacing w:val="-5"/>
        </w:rPr>
        <w:tab/>
      </w:r>
      <w:r>
        <w:rPr>
          <w:u w:val="single"/>
        </w:rPr>
        <w:t>42</w:t>
      </w:r>
    </w:p>
    <w:p w:rsidR="005F6D3F" w:rsidRDefault="005F6D3F" w:rsidP="0007347A">
      <w:hyperlink w:anchor="_bookmark12" w:history="1">
        <w:r>
          <w:t>Информатика</w:t>
        </w:r>
      </w:hyperlink>
      <w:r>
        <w:t>…………………………………………………………………………………………</w:t>
      </w:r>
      <w:r>
        <w:tab/>
      </w:r>
      <w:r>
        <w:rPr>
          <w:u w:val="single"/>
        </w:rPr>
        <w:t>77</w:t>
      </w:r>
    </w:p>
    <w:p w:rsidR="005F6D3F" w:rsidRDefault="005F6D3F" w:rsidP="0007347A">
      <w:hyperlink w:anchor="_bookmark13" w:history="1">
        <w:r>
          <w:t>Физика</w:t>
        </w:r>
        <w:r>
          <w:tab/>
          <w:t>……………………………………………………………………………………………………….8</w:t>
        </w:r>
      </w:hyperlink>
      <w:r>
        <w:rPr>
          <w:u w:val="single"/>
        </w:rPr>
        <w:t>2</w:t>
      </w:r>
    </w:p>
    <w:p w:rsidR="005F6D3F" w:rsidRDefault="005F6D3F" w:rsidP="0007347A">
      <w:hyperlink w:anchor="_TOC_250001" w:history="1">
        <w:r>
          <w:t>Астрономия…………………………………………………………………………………………..</w:t>
        </w:r>
        <w:r>
          <w:tab/>
          <w:t>84</w:t>
        </w:r>
      </w:hyperlink>
    </w:p>
    <w:p w:rsidR="005F6D3F" w:rsidRDefault="005F6D3F" w:rsidP="0007347A">
      <w:hyperlink w:anchor="_bookmark14" w:history="1">
        <w:r>
          <w:t>Химия</w:t>
        </w:r>
      </w:hyperlink>
      <w:r>
        <w:t>…………………………………………………………………………………………………..</w:t>
      </w:r>
      <w:r>
        <w:tab/>
      </w:r>
      <w:r>
        <w:rPr>
          <w:u w:val="single"/>
        </w:rPr>
        <w:t>85</w:t>
      </w:r>
    </w:p>
    <w:p w:rsidR="005F6D3F" w:rsidRDefault="005F6D3F" w:rsidP="0007347A">
      <w:hyperlink w:anchor="_bookmark15" w:history="1">
        <w:r>
          <w:t>Биология……………………………………………………………………………………………..</w:t>
        </w:r>
        <w:r>
          <w:tab/>
          <w:t>89</w:t>
        </w:r>
      </w:hyperlink>
    </w:p>
    <w:p w:rsidR="005F6D3F" w:rsidRDefault="005F6D3F" w:rsidP="0007347A">
      <w:hyperlink w:anchor="_bookmark16" w:history="1">
        <w:r>
          <w:t>Физическая</w:t>
        </w:r>
        <w:r>
          <w:rPr>
            <w:spacing w:val="-3"/>
          </w:rPr>
          <w:t xml:space="preserve"> </w:t>
        </w:r>
        <w:r>
          <w:t>культура…………………………………………………………………………………….</w:t>
        </w:r>
        <w:r>
          <w:tab/>
          <w:t>93</w:t>
        </w:r>
      </w:hyperlink>
    </w:p>
    <w:p w:rsidR="005F6D3F" w:rsidRDefault="005F6D3F" w:rsidP="0007347A">
      <w:hyperlink w:anchor="_bookmark17" w:history="1">
        <w:r>
          <w:t>Основы</w:t>
        </w:r>
        <w:r>
          <w:rPr>
            <w:spacing w:val="-1"/>
          </w:rPr>
          <w:t xml:space="preserve"> </w:t>
        </w:r>
        <w:r>
          <w:t>безопасности</w:t>
        </w:r>
        <w:r>
          <w:rPr>
            <w:spacing w:val="-4"/>
          </w:rPr>
          <w:t xml:space="preserve"> </w:t>
        </w:r>
        <w:r>
          <w:t>жизнедеятельности………………………………………………………….</w:t>
        </w:r>
        <w:r>
          <w:tab/>
          <w:t>94</w:t>
        </w:r>
      </w:hyperlink>
    </w:p>
    <w:p w:rsidR="005F6D3F" w:rsidRDefault="005F6D3F" w:rsidP="0007347A">
      <w:hyperlink w:anchor="_bookmark18" w:history="1">
        <w:r>
          <w:t>Система</w:t>
        </w:r>
        <w:r>
          <w:rPr>
            <w:spacing w:val="1"/>
          </w:rPr>
          <w:t xml:space="preserve"> </w:t>
        </w:r>
        <w:r>
          <w:t>оценки</w:t>
        </w:r>
        <w:r>
          <w:rPr>
            <w:spacing w:val="1"/>
          </w:rPr>
          <w:t xml:space="preserve"> </w:t>
        </w:r>
        <w:r>
          <w:t>достижения</w:t>
        </w:r>
        <w:r>
          <w:rPr>
            <w:spacing w:val="1"/>
          </w:rPr>
          <w:t xml:space="preserve"> </w:t>
        </w:r>
        <w:r>
          <w:t>планируемых</w:t>
        </w:r>
        <w:r>
          <w:rPr>
            <w:spacing w:val="1"/>
          </w:rPr>
          <w:t xml:space="preserve"> </w:t>
        </w:r>
        <w:r>
          <w:t>результатов</w:t>
        </w:r>
        <w:r>
          <w:rPr>
            <w:spacing w:val="1"/>
          </w:rPr>
          <w:t xml:space="preserve"> </w:t>
        </w:r>
        <w:r>
          <w:t>освоения</w:t>
        </w:r>
        <w:r>
          <w:rPr>
            <w:spacing w:val="1"/>
          </w:rPr>
          <w:t xml:space="preserve"> </w:t>
        </w:r>
        <w:r>
          <w:t>основной</w:t>
        </w:r>
      </w:hyperlink>
      <w:r>
        <w:rPr>
          <w:spacing w:val="1"/>
        </w:rPr>
        <w:t xml:space="preserve"> </w:t>
      </w:r>
      <w:hyperlink w:anchor="_bookmark18" w:history="1">
        <w:r>
          <w:t>образовательной</w:t>
        </w:r>
        <w:r>
          <w:rPr>
            <w:spacing w:val="-1"/>
          </w:rPr>
          <w:t xml:space="preserve"> </w:t>
        </w:r>
        <w:r>
          <w:t>программы среднего</w:t>
        </w:r>
        <w:r>
          <w:rPr>
            <w:spacing w:val="-7"/>
          </w:rPr>
          <w:t xml:space="preserve"> </w:t>
        </w:r>
        <w:r>
          <w:t>общего</w:t>
        </w:r>
        <w:r>
          <w:rPr>
            <w:spacing w:val="-1"/>
          </w:rPr>
          <w:t xml:space="preserve"> </w:t>
        </w:r>
        <w:r>
          <w:t>образования………………………………………………………………………</w:t>
        </w:r>
        <w:r>
          <w:tab/>
          <w:t>101</w:t>
        </w:r>
      </w:hyperlink>
    </w:p>
    <w:p w:rsidR="005F6D3F" w:rsidRDefault="005F6D3F" w:rsidP="0007347A">
      <w:hyperlink w:anchor="_bookmark19" w:history="1">
        <w:r>
          <w:t>Содержательный</w:t>
        </w:r>
        <w:r>
          <w:rPr>
            <w:spacing w:val="1"/>
          </w:rPr>
          <w:t xml:space="preserve"> </w:t>
        </w:r>
        <w:r>
          <w:t>раздел</w:t>
        </w:r>
        <w:r>
          <w:rPr>
            <w:spacing w:val="1"/>
          </w:rPr>
          <w:t xml:space="preserve"> </w:t>
        </w:r>
        <w:r>
          <w:t>основной</w:t>
        </w:r>
        <w:r>
          <w:rPr>
            <w:spacing w:val="1"/>
          </w:rPr>
          <w:t xml:space="preserve"> </w:t>
        </w:r>
        <w:r>
          <w:t>образовательной</w:t>
        </w:r>
        <w:r>
          <w:rPr>
            <w:spacing w:val="1"/>
          </w:rPr>
          <w:t xml:space="preserve"> </w:t>
        </w:r>
        <w:r>
          <w:t>программы</w:t>
        </w:r>
        <w:r>
          <w:rPr>
            <w:spacing w:val="1"/>
          </w:rPr>
          <w:t xml:space="preserve"> </w:t>
        </w:r>
        <w:r>
          <w:t>среднего</w:t>
        </w:r>
        <w:r>
          <w:rPr>
            <w:spacing w:val="1"/>
          </w:rPr>
          <w:t xml:space="preserve"> </w:t>
        </w:r>
        <w:r>
          <w:t>общего</w:t>
        </w:r>
      </w:hyperlink>
      <w:r>
        <w:rPr>
          <w:spacing w:val="1"/>
        </w:rPr>
        <w:t xml:space="preserve"> </w:t>
      </w:r>
      <w:hyperlink w:anchor="_bookmark19" w:history="1">
        <w:r>
          <w:t>образования……..</w:t>
        </w:r>
        <w:r>
          <w:rPr>
            <w:spacing w:val="-1"/>
          </w:rPr>
          <w:t>110</w:t>
        </w:r>
      </w:hyperlink>
    </w:p>
    <w:p w:rsidR="005F6D3F" w:rsidRDefault="005F6D3F" w:rsidP="0007347A">
      <w:r>
        <w:rPr>
          <w:u w:val="single"/>
        </w:rPr>
        <w:t xml:space="preserve">2 </w:t>
      </w:r>
      <w:hyperlink w:anchor="_bookmark20" w:history="1">
        <w:r>
          <w:t>II.1.1. Цели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задачи,</w:t>
        </w:r>
        <w:r>
          <w:rPr>
            <w:spacing w:val="1"/>
          </w:rPr>
          <w:t xml:space="preserve"> </w:t>
        </w:r>
        <w:r>
          <w:t>включающие</w:t>
        </w:r>
        <w:r>
          <w:rPr>
            <w:spacing w:val="1"/>
          </w:rPr>
          <w:t xml:space="preserve"> </w:t>
        </w:r>
        <w:r>
          <w:t>учебно-исследовательскую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проектную</w:t>
        </w:r>
      </w:hyperlink>
      <w:r>
        <w:rPr>
          <w:spacing w:val="1"/>
        </w:rPr>
        <w:t xml:space="preserve"> </w:t>
      </w:r>
      <w:hyperlink w:anchor="_bookmark20" w:history="1">
        <w:r>
          <w:t>деятельность</w:t>
        </w:r>
        <w:r>
          <w:rPr>
            <w:spacing w:val="1"/>
          </w:rPr>
          <w:t xml:space="preserve"> </w:t>
        </w:r>
        <w:r>
          <w:t>обучающихся</w:t>
        </w:r>
        <w:r>
          <w:rPr>
            <w:spacing w:val="1"/>
          </w:rPr>
          <w:t xml:space="preserve"> </w:t>
        </w:r>
        <w:r>
          <w:t>как</w:t>
        </w:r>
        <w:r>
          <w:rPr>
            <w:spacing w:val="1"/>
          </w:rPr>
          <w:t xml:space="preserve"> </w:t>
        </w:r>
        <w:r>
          <w:t>средства</w:t>
        </w:r>
        <w:r>
          <w:rPr>
            <w:spacing w:val="1"/>
          </w:rPr>
          <w:t xml:space="preserve"> </w:t>
        </w:r>
        <w:r>
          <w:t>совершенствования</w:t>
        </w:r>
        <w:r>
          <w:rPr>
            <w:spacing w:val="1"/>
          </w:rPr>
          <w:t xml:space="preserve"> </w:t>
        </w:r>
        <w:r>
          <w:t>их</w:t>
        </w:r>
        <w:r>
          <w:rPr>
            <w:spacing w:val="1"/>
          </w:rPr>
          <w:t xml:space="preserve"> </w:t>
        </w:r>
        <w:r>
          <w:t>универсальных</w:t>
        </w:r>
      </w:hyperlink>
      <w:r>
        <w:rPr>
          <w:spacing w:val="1"/>
        </w:rPr>
        <w:t xml:space="preserve"> </w:t>
      </w:r>
      <w:hyperlink w:anchor="_bookmark20" w:history="1">
        <w:r>
          <w:t>учебных действий; описание места Программы и ее роли в реализации требований</w:t>
        </w:r>
      </w:hyperlink>
      <w:r>
        <w:rPr>
          <w:spacing w:val="1"/>
        </w:rPr>
        <w:t xml:space="preserve"> </w:t>
      </w:r>
      <w:hyperlink w:anchor="_bookmark20" w:history="1">
        <w:r>
          <w:t>ФГОС</w:t>
        </w:r>
        <w:r>
          <w:rPr>
            <w:spacing w:val="-2"/>
          </w:rPr>
          <w:t xml:space="preserve"> </w:t>
        </w:r>
        <w:r>
          <w:t>СОО………………………………………………………</w:t>
        </w:r>
        <w:r>
          <w:tab/>
          <w:t>110</w:t>
        </w:r>
      </w:hyperlink>
    </w:p>
    <w:p w:rsidR="005F6D3F" w:rsidRDefault="005F6D3F" w:rsidP="0007347A">
      <w:hyperlink w:anchor="_bookmark21" w:history="1">
        <w:r>
          <w:t>Описание понятий, функций, состава и характеристик универсальных учебных</w:t>
        </w:r>
      </w:hyperlink>
      <w:r>
        <w:rPr>
          <w:spacing w:val="-57"/>
        </w:rPr>
        <w:t xml:space="preserve"> </w:t>
      </w:r>
      <w:hyperlink w:anchor="_bookmark21" w:history="1">
        <w:r>
          <w:t>действий и их связи с содержанием отдельных учебных предметов и внеурочной</w:t>
        </w:r>
      </w:hyperlink>
      <w:r>
        <w:rPr>
          <w:spacing w:val="1"/>
        </w:rPr>
        <w:t xml:space="preserve"> </w:t>
      </w:r>
      <w:hyperlink w:anchor="_bookmark21" w:history="1">
        <w:r>
          <w:t>деятельностью,</w:t>
        </w:r>
        <w:r>
          <w:rPr>
            <w:spacing w:val="1"/>
          </w:rPr>
          <w:t xml:space="preserve"> </w:t>
        </w:r>
        <w:r>
          <w:t>а</w:t>
        </w:r>
        <w:r>
          <w:rPr>
            <w:spacing w:val="1"/>
          </w:rPr>
          <w:t xml:space="preserve"> </w:t>
        </w:r>
        <w:r>
          <w:t>также</w:t>
        </w:r>
        <w:r>
          <w:rPr>
            <w:spacing w:val="1"/>
          </w:rPr>
          <w:t xml:space="preserve"> </w:t>
        </w:r>
        <w:r>
          <w:t>места</w:t>
        </w:r>
        <w:r>
          <w:rPr>
            <w:spacing w:val="1"/>
          </w:rPr>
          <w:t xml:space="preserve"> </w:t>
        </w:r>
        <w:r>
          <w:t>универсальных</w:t>
        </w:r>
        <w:r>
          <w:rPr>
            <w:spacing w:val="1"/>
          </w:rPr>
          <w:t xml:space="preserve"> </w:t>
        </w:r>
        <w:r>
          <w:t>учебных</w:t>
        </w:r>
        <w:r>
          <w:rPr>
            <w:spacing w:val="1"/>
          </w:rPr>
          <w:t xml:space="preserve"> </w:t>
        </w:r>
        <w:r>
          <w:t>действий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структуре</w:t>
        </w:r>
      </w:hyperlink>
      <w:r>
        <w:rPr>
          <w:spacing w:val="1"/>
        </w:rPr>
        <w:t xml:space="preserve"> </w:t>
      </w:r>
      <w:hyperlink w:anchor="_bookmark21" w:history="1">
        <w:r>
          <w:t>образовательной деятельности…………………………………</w:t>
        </w:r>
        <w:r>
          <w:tab/>
          <w:t>112</w:t>
        </w:r>
      </w:hyperlink>
    </w:p>
    <w:p w:rsidR="005F6D3F" w:rsidRDefault="005F6D3F" w:rsidP="0007347A">
      <w:hyperlink w:anchor="_bookmark22" w:history="1">
        <w:r>
          <w:t>Типовые</w:t>
        </w:r>
        <w:r>
          <w:rPr>
            <w:spacing w:val="-7"/>
          </w:rPr>
          <w:t xml:space="preserve"> </w:t>
        </w:r>
        <w:r>
          <w:t>задачи по</w:t>
        </w:r>
        <w:r>
          <w:rPr>
            <w:spacing w:val="-1"/>
          </w:rPr>
          <w:t xml:space="preserve"> </w:t>
        </w:r>
        <w:r>
          <w:t>формированию</w:t>
        </w:r>
        <w:r>
          <w:rPr>
            <w:spacing w:val="-2"/>
          </w:rPr>
          <w:t xml:space="preserve"> </w:t>
        </w:r>
        <w:r>
          <w:t>универсальных</w:t>
        </w:r>
        <w:r>
          <w:rPr>
            <w:spacing w:val="-1"/>
          </w:rPr>
          <w:t xml:space="preserve"> </w:t>
        </w:r>
        <w:r>
          <w:t>учебных</w:t>
        </w:r>
        <w:r>
          <w:rPr>
            <w:spacing w:val="-6"/>
          </w:rPr>
          <w:t xml:space="preserve"> </w:t>
        </w:r>
        <w:r>
          <w:t xml:space="preserve">действий……………………………..    </w:t>
        </w:r>
        <w:r>
          <w:rPr>
            <w:spacing w:val="23"/>
          </w:rPr>
          <w:t xml:space="preserve"> </w:t>
        </w:r>
        <w:r>
          <w:t>114</w:t>
        </w:r>
      </w:hyperlink>
    </w:p>
    <w:p w:rsidR="005F6D3F" w:rsidRDefault="005F6D3F" w:rsidP="0007347A">
      <w:hyperlink w:anchor="_bookmark23" w:history="1">
        <w:r>
          <w:t>Описание особенностей учебно-исследовательской и проектной деятельности</w:t>
        </w:r>
      </w:hyperlink>
      <w:r>
        <w:rPr>
          <w:spacing w:val="1"/>
        </w:rPr>
        <w:t xml:space="preserve"> </w:t>
      </w:r>
      <w:hyperlink w:anchor="_bookmark23" w:history="1">
        <w:r>
          <w:t>обучающихся………116</w:t>
        </w:r>
      </w:hyperlink>
    </w:p>
    <w:p w:rsidR="005F6D3F" w:rsidRDefault="005F6D3F" w:rsidP="0007347A">
      <w:hyperlink w:anchor="_bookmark24" w:history="1">
        <w:r>
          <w:t>Описание</w:t>
        </w:r>
        <w:r>
          <w:rPr>
            <w:spacing w:val="1"/>
          </w:rPr>
          <w:t xml:space="preserve"> </w:t>
        </w:r>
        <w:r>
          <w:t>основных</w:t>
        </w:r>
        <w:r>
          <w:rPr>
            <w:spacing w:val="1"/>
          </w:rPr>
          <w:t xml:space="preserve"> </w:t>
        </w:r>
        <w:r>
          <w:t>направлений</w:t>
        </w:r>
        <w:r>
          <w:rPr>
            <w:spacing w:val="1"/>
          </w:rPr>
          <w:t xml:space="preserve"> </w:t>
        </w:r>
        <w:r>
          <w:t>учебно-исследовательской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проектной</w:t>
        </w:r>
      </w:hyperlink>
      <w:r>
        <w:rPr>
          <w:spacing w:val="1"/>
        </w:rPr>
        <w:t xml:space="preserve"> </w:t>
      </w:r>
      <w:hyperlink w:anchor="_bookmark24" w:history="1">
        <w:r>
          <w:t>деятельности</w:t>
        </w:r>
        <w:r>
          <w:rPr>
            <w:spacing w:val="-7"/>
          </w:rPr>
          <w:t xml:space="preserve"> </w:t>
        </w:r>
        <w:r>
          <w:t>обучающихся</w:t>
        </w:r>
        <w:r>
          <w:tab/>
          <w:t>………………………………………………………………………………………………………117</w:t>
        </w:r>
      </w:hyperlink>
    </w:p>
    <w:p w:rsidR="005F6D3F" w:rsidRDefault="005F6D3F" w:rsidP="0007347A">
      <w:hyperlink w:anchor="_bookmark25" w:history="1">
        <w:r>
          <w:t>Планируемые</w:t>
        </w:r>
        <w:r>
          <w:rPr>
            <w:spacing w:val="1"/>
          </w:rPr>
          <w:t xml:space="preserve"> </w:t>
        </w:r>
        <w:r>
          <w:t>результаты</w:t>
        </w:r>
        <w:r>
          <w:rPr>
            <w:spacing w:val="1"/>
          </w:rPr>
          <w:t xml:space="preserve"> </w:t>
        </w:r>
        <w:r>
          <w:t>учебно-исследовательской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61"/>
          </w:rPr>
          <w:t xml:space="preserve"> </w:t>
        </w:r>
        <w:r>
          <w:t>проектной</w:t>
        </w:r>
      </w:hyperlink>
      <w:r>
        <w:rPr>
          <w:spacing w:val="1"/>
        </w:rPr>
        <w:t xml:space="preserve"> </w:t>
      </w:r>
      <w:hyperlink w:anchor="_bookmark25" w:history="1">
        <w:r>
          <w:t>деятельности</w:t>
        </w:r>
        <w:r>
          <w:rPr>
            <w:spacing w:val="-8"/>
          </w:rPr>
          <w:t xml:space="preserve"> </w:t>
        </w:r>
        <w:r>
          <w:t>обучающихся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2"/>
          </w:rPr>
          <w:t xml:space="preserve"> </w:t>
        </w:r>
        <w:r>
          <w:t>рамках урочной</w:t>
        </w:r>
        <w:r>
          <w:rPr>
            <w:spacing w:val="-3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внеурочной</w:t>
        </w:r>
        <w:r>
          <w:rPr>
            <w:spacing w:val="-4"/>
          </w:rPr>
          <w:t xml:space="preserve"> </w:t>
        </w:r>
        <w:r>
          <w:t>деятельности………………………………………………………………………</w:t>
        </w:r>
        <w:r>
          <w:rPr>
            <w:spacing w:val="35"/>
          </w:rPr>
          <w:t xml:space="preserve"> </w:t>
        </w:r>
        <w:r>
          <w:t>117</w:t>
        </w:r>
      </w:hyperlink>
    </w:p>
    <w:p w:rsidR="005F6D3F" w:rsidRDefault="005F6D3F" w:rsidP="0007347A">
      <w:hyperlink w:anchor="_bookmark26" w:history="1">
        <w:r>
          <w:t>Описание</w:t>
        </w:r>
        <w:r>
          <w:rPr>
            <w:spacing w:val="1"/>
          </w:rPr>
          <w:t xml:space="preserve"> </w:t>
        </w:r>
        <w:r>
          <w:t>условий,</w:t>
        </w:r>
        <w:r>
          <w:rPr>
            <w:spacing w:val="1"/>
          </w:rPr>
          <w:t xml:space="preserve"> </w:t>
        </w:r>
        <w:r>
          <w:t>обеспечивающих</w:t>
        </w:r>
        <w:r>
          <w:rPr>
            <w:spacing w:val="1"/>
          </w:rPr>
          <w:t xml:space="preserve"> </w:t>
        </w:r>
        <w:r>
          <w:t>развитие</w:t>
        </w:r>
        <w:r>
          <w:rPr>
            <w:spacing w:val="1"/>
          </w:rPr>
          <w:t xml:space="preserve"> </w:t>
        </w:r>
        <w:r>
          <w:t>универсальных</w:t>
        </w:r>
        <w:r>
          <w:rPr>
            <w:spacing w:val="1"/>
          </w:rPr>
          <w:t xml:space="preserve"> </w:t>
        </w:r>
        <w:r>
          <w:t>учебных</w:t>
        </w:r>
      </w:hyperlink>
      <w:r>
        <w:rPr>
          <w:spacing w:val="1"/>
        </w:rPr>
        <w:t xml:space="preserve"> </w:t>
      </w:r>
      <w:hyperlink w:anchor="_bookmark26" w:history="1">
        <w:r>
          <w:t>действий</w:t>
        </w:r>
        <w:r>
          <w:rPr>
            <w:spacing w:val="1"/>
          </w:rPr>
          <w:t xml:space="preserve"> </w:t>
        </w:r>
        <w:r>
          <w:t>у обучающихся,</w:t>
        </w:r>
        <w:r>
          <w:rPr>
            <w:spacing w:val="1"/>
          </w:rPr>
          <w:t xml:space="preserve"> </w:t>
        </w:r>
        <w:r>
          <w:t>в том числе системы организационно-методического и</w:t>
        </w:r>
      </w:hyperlink>
      <w:r>
        <w:rPr>
          <w:spacing w:val="1"/>
        </w:rPr>
        <w:t xml:space="preserve"> </w:t>
      </w:r>
      <w:hyperlink w:anchor="_bookmark26" w:history="1">
        <w:r>
          <w:t>ресурсного</w:t>
        </w:r>
        <w:r>
          <w:rPr>
            <w:spacing w:val="1"/>
          </w:rPr>
          <w:t xml:space="preserve"> </w:t>
        </w:r>
        <w:r>
          <w:t>обеспечения</w:t>
        </w:r>
        <w:r>
          <w:rPr>
            <w:spacing w:val="1"/>
          </w:rPr>
          <w:t xml:space="preserve"> </w:t>
        </w:r>
        <w:r>
          <w:t>учебно-исследовательской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проектной</w:t>
        </w:r>
        <w:r>
          <w:rPr>
            <w:spacing w:val="1"/>
          </w:rPr>
          <w:t xml:space="preserve"> </w:t>
        </w:r>
        <w:r>
          <w:t>деятельности</w:t>
        </w:r>
      </w:hyperlink>
      <w:r>
        <w:rPr>
          <w:spacing w:val="1"/>
        </w:rPr>
        <w:t xml:space="preserve"> </w:t>
      </w:r>
      <w:hyperlink w:anchor="_bookmark26" w:history="1">
        <w:r>
          <w:t>обучающихся……………………………………………………………</w:t>
        </w:r>
        <w:r>
          <w:tab/>
          <w:t>118</w:t>
        </w:r>
      </w:hyperlink>
    </w:p>
    <w:p w:rsidR="005F6D3F" w:rsidRDefault="005F6D3F" w:rsidP="0007347A">
      <w:hyperlink w:anchor="_bookmark27" w:history="1">
        <w:r>
          <w:t>Методика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инструментарий</w:t>
        </w:r>
        <w:r>
          <w:rPr>
            <w:spacing w:val="1"/>
          </w:rPr>
          <w:t xml:space="preserve"> </w:t>
        </w:r>
        <w:r>
          <w:t>оценки</w:t>
        </w:r>
        <w:r>
          <w:rPr>
            <w:spacing w:val="1"/>
          </w:rPr>
          <w:t xml:space="preserve"> </w:t>
        </w:r>
        <w:r>
          <w:t>успешности</w:t>
        </w:r>
        <w:r>
          <w:rPr>
            <w:spacing w:val="1"/>
          </w:rPr>
          <w:t xml:space="preserve"> </w:t>
        </w:r>
        <w:r>
          <w:t>освоения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применения</w:t>
        </w:r>
      </w:hyperlink>
      <w:r>
        <w:rPr>
          <w:spacing w:val="1"/>
        </w:rPr>
        <w:t xml:space="preserve"> </w:t>
      </w:r>
      <w:hyperlink w:anchor="_bookmark27" w:history="1">
        <w:r>
          <w:t>обучающимися</w:t>
        </w:r>
        <w:r>
          <w:rPr>
            <w:spacing w:val="-3"/>
          </w:rPr>
          <w:t xml:space="preserve"> </w:t>
        </w:r>
        <w:r>
          <w:t>универсальных</w:t>
        </w:r>
        <w:r>
          <w:rPr>
            <w:spacing w:val="-3"/>
          </w:rPr>
          <w:t xml:space="preserve"> </w:t>
        </w:r>
        <w:r>
          <w:t>учебных</w:t>
        </w:r>
        <w:r>
          <w:rPr>
            <w:spacing w:val="-7"/>
          </w:rPr>
          <w:t xml:space="preserve"> </w:t>
        </w:r>
        <w:r>
          <w:t>действий………………………………………………………………………………………….</w:t>
        </w:r>
        <w:r>
          <w:tab/>
          <w:t>120</w:t>
        </w:r>
      </w:hyperlink>
    </w:p>
    <w:p w:rsidR="005F6D3F" w:rsidRDefault="005F6D3F" w:rsidP="0007347A">
      <w:hyperlink w:anchor="_bookmark28" w:history="1">
        <w:r>
          <w:t>Программы</w:t>
        </w:r>
        <w:r>
          <w:rPr>
            <w:spacing w:val="-5"/>
          </w:rPr>
          <w:t xml:space="preserve"> </w:t>
        </w:r>
        <w:r>
          <w:t>отдельных</w:t>
        </w:r>
        <w:r>
          <w:rPr>
            <w:spacing w:val="-2"/>
          </w:rPr>
          <w:t xml:space="preserve"> </w:t>
        </w:r>
        <w:r>
          <w:t>учебных</w:t>
        </w:r>
        <w:r>
          <w:rPr>
            <w:spacing w:val="-7"/>
          </w:rPr>
          <w:t xml:space="preserve"> </w:t>
        </w:r>
        <w:r>
          <w:t>предметов</w:t>
        </w:r>
      </w:hyperlink>
      <w:r>
        <w:t>……………………………………………………………</w:t>
      </w:r>
      <w:r>
        <w:tab/>
      </w:r>
      <w:r>
        <w:rPr>
          <w:u w:val="single"/>
        </w:rPr>
        <w:t>123</w:t>
      </w:r>
    </w:p>
    <w:p w:rsidR="005F6D3F" w:rsidRDefault="005F6D3F" w:rsidP="0007347A">
      <w:hyperlink w:anchor="_bookmark29" w:history="1">
        <w:r>
          <w:t>Русский язык…………………………………………………………………………………………</w:t>
        </w:r>
        <w:r>
          <w:tab/>
          <w:t>124</w:t>
        </w:r>
      </w:hyperlink>
    </w:p>
    <w:p w:rsidR="005F6D3F" w:rsidRDefault="005F6D3F" w:rsidP="0007347A">
      <w:hyperlink w:anchor="_bookmark30" w:history="1">
        <w:r>
          <w:t>Литература…………………………………………………………………………………………..</w:t>
        </w:r>
        <w:r>
          <w:tab/>
          <w:t>129</w:t>
        </w:r>
      </w:hyperlink>
    </w:p>
    <w:p w:rsidR="005F6D3F" w:rsidRDefault="005F6D3F" w:rsidP="0007347A">
      <w:r w:rsidRPr="0020232A">
        <w:t>Родной</w:t>
      </w:r>
      <w:r w:rsidRPr="0020232A">
        <w:rPr>
          <w:spacing w:val="-5"/>
        </w:rPr>
        <w:t xml:space="preserve"> </w:t>
      </w:r>
      <w:r w:rsidRPr="0020232A">
        <w:t>(родной)</w:t>
      </w:r>
      <w:r w:rsidRPr="0020232A">
        <w:rPr>
          <w:spacing w:val="1"/>
        </w:rPr>
        <w:t xml:space="preserve"> </w:t>
      </w:r>
      <w:r w:rsidRPr="0020232A">
        <w:t>язык</w:t>
      </w:r>
      <w:r>
        <w:tab/>
        <w:t>……………………………………………………………………………………..</w:t>
      </w:r>
      <w:r>
        <w:rPr>
          <w:u w:val="single"/>
        </w:rPr>
        <w:t>152</w:t>
      </w:r>
    </w:p>
    <w:p w:rsidR="005F6D3F" w:rsidRDefault="005F6D3F" w:rsidP="0007347A">
      <w:r w:rsidRPr="0020232A">
        <w:t>Родная</w:t>
      </w:r>
      <w:r w:rsidRPr="0020232A">
        <w:rPr>
          <w:spacing w:val="-7"/>
        </w:rPr>
        <w:t xml:space="preserve"> </w:t>
      </w:r>
      <w:r w:rsidRPr="0020232A">
        <w:t>(мордовская)</w:t>
      </w:r>
      <w:r w:rsidRPr="0020232A">
        <w:rPr>
          <w:spacing w:val="-1"/>
        </w:rPr>
        <w:t xml:space="preserve"> </w:t>
      </w:r>
      <w:r w:rsidRPr="0020232A">
        <w:t>литература…………………………………………………………………..</w:t>
      </w:r>
      <w:r>
        <w:tab/>
      </w:r>
      <w:r>
        <w:rPr>
          <w:u w:val="single"/>
        </w:rPr>
        <w:t>153</w:t>
      </w:r>
    </w:p>
    <w:p w:rsidR="005F6D3F" w:rsidRDefault="005F6D3F" w:rsidP="0007347A">
      <w:hyperlink w:anchor="_bookmark31" w:history="1">
        <w:r>
          <w:t>Иностранный</w:t>
        </w:r>
        <w:r>
          <w:rPr>
            <w:spacing w:val="-2"/>
          </w:rPr>
          <w:t xml:space="preserve"> </w:t>
        </w:r>
        <w:r>
          <w:t>язык………………………………………………………………………………………..</w:t>
        </w:r>
        <w:r>
          <w:tab/>
          <w:t>154</w:t>
        </w:r>
      </w:hyperlink>
    </w:p>
    <w:p w:rsidR="005F6D3F" w:rsidRDefault="005F6D3F" w:rsidP="0007347A">
      <w:hyperlink w:anchor="_bookmark32" w:history="1">
        <w:r>
          <w:t>История…………………………………………………………………………………………………..</w:t>
        </w:r>
        <w:r>
          <w:tab/>
          <w:t>160</w:t>
        </w:r>
      </w:hyperlink>
    </w:p>
    <w:p w:rsidR="005F6D3F" w:rsidRDefault="005F6D3F" w:rsidP="0007347A">
      <w:hyperlink w:anchor="_bookmark33" w:history="1">
        <w:r>
          <w:t>География…………………………………………………………………………………………………..</w:t>
        </w:r>
        <w:r>
          <w:tab/>
          <w:t>186</w:t>
        </w:r>
      </w:hyperlink>
    </w:p>
    <w:p w:rsidR="005F6D3F" w:rsidRDefault="005F6D3F" w:rsidP="0007347A">
      <w:hyperlink w:anchor="_bookmark34" w:history="1">
        <w:r>
          <w:t>Обществознание……………………………………………………………………………………..</w:t>
        </w:r>
        <w:r>
          <w:tab/>
          <w:t>191</w:t>
        </w:r>
      </w:hyperlink>
    </w:p>
    <w:p w:rsidR="005F6D3F" w:rsidRPr="007D52B2" w:rsidRDefault="005F6D3F" w:rsidP="0007347A">
      <w:hyperlink w:anchor="_bookmark35" w:history="1">
        <w:r>
          <w:t>Математика:</w:t>
        </w:r>
        <w:r>
          <w:rPr>
            <w:spacing w:val="-2"/>
          </w:rPr>
          <w:t xml:space="preserve"> </w:t>
        </w:r>
        <w:r>
          <w:t>алгебра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начала</w:t>
        </w:r>
        <w:r>
          <w:rPr>
            <w:spacing w:val="-2"/>
          </w:rPr>
          <w:t xml:space="preserve"> </w:t>
        </w:r>
        <w:r>
          <w:t>математического</w:t>
        </w:r>
        <w:r>
          <w:rPr>
            <w:spacing w:val="-2"/>
          </w:rPr>
          <w:t xml:space="preserve"> </w:t>
        </w:r>
        <w:r>
          <w:t>анализа,</w:t>
        </w:r>
        <w:r>
          <w:rPr>
            <w:spacing w:val="-4"/>
          </w:rPr>
          <w:t xml:space="preserve"> </w:t>
        </w:r>
        <w:r>
          <w:t>геометрия</w:t>
        </w:r>
      </w:hyperlink>
      <w:r>
        <w:t>……………………………</w:t>
      </w:r>
      <w:r>
        <w:tab/>
      </w:r>
      <w:r>
        <w:rPr>
          <w:u w:val="single"/>
        </w:rPr>
        <w:t>195</w:t>
      </w:r>
    </w:p>
    <w:p w:rsidR="005F6D3F" w:rsidRDefault="005F6D3F" w:rsidP="0007347A">
      <w:hyperlink w:anchor="_bookmark36" w:history="1">
        <w:r>
          <w:t>Информатика</w:t>
        </w:r>
      </w:hyperlink>
      <w:r>
        <w:t>………………………………………………………………………………………..</w:t>
      </w:r>
      <w:r>
        <w:tab/>
      </w:r>
      <w:r>
        <w:rPr>
          <w:u w:val="single"/>
        </w:rPr>
        <w:t>204</w:t>
      </w:r>
    </w:p>
    <w:p w:rsidR="005F6D3F" w:rsidRDefault="005F6D3F" w:rsidP="0007347A">
      <w:hyperlink w:anchor="_bookmark37" w:history="1">
        <w:r>
          <w:t>Физика</w:t>
        </w:r>
        <w:r>
          <w:tab/>
          <w:t>……………………………………………………………………………………………………….214</w:t>
        </w:r>
      </w:hyperlink>
    </w:p>
    <w:p w:rsidR="005F6D3F" w:rsidRDefault="005F6D3F" w:rsidP="0007347A">
      <w:hyperlink w:anchor="_TOC_250000" w:history="1">
        <w:r>
          <w:t>Астрономия………………………………………………………………………………………………..</w:t>
        </w:r>
        <w:r>
          <w:tab/>
          <w:t>221</w:t>
        </w:r>
      </w:hyperlink>
    </w:p>
    <w:p w:rsidR="005F6D3F" w:rsidRDefault="005F6D3F" w:rsidP="0007347A">
      <w:hyperlink w:anchor="_bookmark38" w:history="1">
        <w:r>
          <w:t>Химия…………………………………………………………………………………………………</w:t>
        </w:r>
        <w:r>
          <w:tab/>
          <w:t>223</w:t>
        </w:r>
      </w:hyperlink>
    </w:p>
    <w:p w:rsidR="005F6D3F" w:rsidRDefault="005F6D3F" w:rsidP="0007347A">
      <w:hyperlink w:anchor="_bookmark39" w:history="1">
        <w:r>
          <w:t>Биология</w:t>
        </w:r>
      </w:hyperlink>
      <w:r>
        <w:t>………………………………………………………………………………………………..</w:t>
      </w:r>
      <w:r>
        <w:tab/>
      </w:r>
      <w:r>
        <w:rPr>
          <w:u w:val="single"/>
        </w:rPr>
        <w:t>234</w:t>
      </w:r>
    </w:p>
    <w:p w:rsidR="005F6D3F" w:rsidRPr="00115FDA" w:rsidRDefault="005F6D3F" w:rsidP="0007347A">
      <w:pPr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Физическая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культура</w:t>
      </w:r>
      <w:r>
        <w:rPr>
          <w:sz w:val="24"/>
          <w:szCs w:val="24"/>
        </w:rPr>
        <w:tab/>
      </w:r>
      <w:r w:rsidRPr="00115FDA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…………………………………………</w:t>
      </w:r>
    </w:p>
    <w:p w:rsidR="005F6D3F" w:rsidRDefault="005F6D3F" w:rsidP="0007347A">
      <w:hyperlink w:anchor="_bookmark40" w:history="1">
        <w:r>
          <w:t>Основы</w:t>
        </w:r>
        <w:r>
          <w:rPr>
            <w:spacing w:val="-6"/>
          </w:rPr>
          <w:t xml:space="preserve"> </w:t>
        </w:r>
        <w:r>
          <w:t>безопасности</w:t>
        </w:r>
        <w:r>
          <w:rPr>
            <w:spacing w:val="-5"/>
          </w:rPr>
          <w:t xml:space="preserve"> </w:t>
        </w:r>
        <w:r>
          <w:t>жизнедеятельности</w:t>
        </w:r>
      </w:hyperlink>
      <w:r>
        <w:t>………………………………………………………………</w:t>
      </w:r>
      <w:r>
        <w:tab/>
      </w:r>
      <w:r>
        <w:rPr>
          <w:u w:val="single"/>
        </w:rPr>
        <w:t>240</w:t>
      </w:r>
    </w:p>
    <w:p w:rsidR="005F6D3F" w:rsidRDefault="005F6D3F" w:rsidP="0007347A">
      <w:hyperlink w:anchor="_bookmark41" w:history="1">
        <w:r>
          <w:t>Программа</w:t>
        </w:r>
        <w:r>
          <w:rPr>
            <w:spacing w:val="27"/>
          </w:rPr>
          <w:t xml:space="preserve"> </w:t>
        </w:r>
        <w:r>
          <w:t>воспитания</w:t>
        </w:r>
        <w:r>
          <w:rPr>
            <w:spacing w:val="24"/>
          </w:rPr>
          <w:t xml:space="preserve"> </w:t>
        </w:r>
        <w:r>
          <w:t>и</w:t>
        </w:r>
        <w:r>
          <w:rPr>
            <w:spacing w:val="29"/>
          </w:rPr>
          <w:t xml:space="preserve"> </w:t>
        </w:r>
        <w:r>
          <w:t>социализации</w:t>
        </w:r>
        <w:r>
          <w:rPr>
            <w:spacing w:val="24"/>
          </w:rPr>
          <w:t xml:space="preserve"> </w:t>
        </w:r>
        <w:r>
          <w:t>обучающихся</w:t>
        </w:r>
        <w:r>
          <w:rPr>
            <w:spacing w:val="28"/>
          </w:rPr>
          <w:t xml:space="preserve"> </w:t>
        </w:r>
        <w:r>
          <w:t>при</w:t>
        </w:r>
        <w:r>
          <w:rPr>
            <w:spacing w:val="29"/>
          </w:rPr>
          <w:t xml:space="preserve"> </w:t>
        </w:r>
        <w:r>
          <w:t>получении</w:t>
        </w:r>
        <w:r>
          <w:rPr>
            <w:spacing w:val="29"/>
          </w:rPr>
          <w:t xml:space="preserve"> </w:t>
        </w:r>
        <w:r>
          <w:t>среднего</w:t>
        </w:r>
      </w:hyperlink>
      <w:r>
        <w:rPr>
          <w:spacing w:val="-57"/>
        </w:rPr>
        <w:t xml:space="preserve"> </w:t>
      </w:r>
      <w:hyperlink w:anchor="_bookmark41" w:history="1">
        <w:r>
          <w:t>общего</w:t>
        </w:r>
        <w:r>
          <w:rPr>
            <w:spacing w:val="-4"/>
          </w:rPr>
          <w:t xml:space="preserve"> </w:t>
        </w:r>
        <w:r>
          <w:t>образования</w:t>
        </w:r>
        <w:r>
          <w:tab/>
          <w:t>………………………………………………………………………………………………………..</w:t>
        </w:r>
        <w:r>
          <w:rPr>
            <w:spacing w:val="-1"/>
          </w:rPr>
          <w:t>241</w:t>
        </w:r>
      </w:hyperlink>
    </w:p>
    <w:p w:rsidR="005F6D3F" w:rsidRDefault="005F6D3F" w:rsidP="0007347A">
      <w:hyperlink w:anchor="_bookmark42" w:history="1">
        <w:r>
          <w:t>Цель</w:t>
        </w:r>
        <w:r>
          <w:rPr>
            <w:spacing w:val="36"/>
          </w:rPr>
          <w:t xml:space="preserve"> </w:t>
        </w:r>
        <w:r>
          <w:t>и</w:t>
        </w:r>
        <w:r>
          <w:rPr>
            <w:spacing w:val="36"/>
          </w:rPr>
          <w:t xml:space="preserve"> </w:t>
        </w:r>
        <w:r>
          <w:t>задачи</w:t>
        </w:r>
        <w:r>
          <w:rPr>
            <w:spacing w:val="41"/>
          </w:rPr>
          <w:t xml:space="preserve"> </w:t>
        </w:r>
        <w:r>
          <w:t>духовно-нравственного</w:t>
        </w:r>
        <w:r>
          <w:rPr>
            <w:spacing w:val="44"/>
          </w:rPr>
          <w:t xml:space="preserve"> </w:t>
        </w:r>
        <w:r>
          <w:t>развития,</w:t>
        </w:r>
        <w:r>
          <w:rPr>
            <w:spacing w:val="37"/>
          </w:rPr>
          <w:t xml:space="preserve"> </w:t>
        </w:r>
        <w:r>
          <w:t>воспитания</w:t>
        </w:r>
        <w:r>
          <w:rPr>
            <w:spacing w:val="35"/>
          </w:rPr>
          <w:t xml:space="preserve"> </w:t>
        </w:r>
        <w:r>
          <w:t>и</w:t>
        </w:r>
        <w:r>
          <w:rPr>
            <w:spacing w:val="36"/>
          </w:rPr>
          <w:t xml:space="preserve"> </w:t>
        </w:r>
        <w:r>
          <w:t>социализации</w:t>
        </w:r>
      </w:hyperlink>
      <w:r>
        <w:rPr>
          <w:spacing w:val="-57"/>
        </w:rPr>
        <w:t xml:space="preserve"> </w:t>
      </w:r>
      <w:hyperlink w:anchor="_bookmark42" w:history="1">
        <w:r>
          <w:t>обучающихся……….246</w:t>
        </w:r>
      </w:hyperlink>
    </w:p>
    <w:p w:rsidR="005F6D3F" w:rsidRDefault="005F6D3F" w:rsidP="0007347A">
      <w:hyperlink w:anchor="_bookmark43" w:history="1">
        <w:r>
          <w:t>Основные</w:t>
        </w:r>
        <w:r>
          <w:tab/>
          <w:t>направления</w:t>
        </w:r>
        <w:r>
          <w:tab/>
          <w:t>и</w:t>
        </w:r>
        <w:r>
          <w:rPr>
            <w:spacing w:val="17"/>
          </w:rPr>
          <w:t xml:space="preserve"> </w:t>
        </w:r>
        <w:r>
          <w:t>ценностные</w:t>
        </w:r>
        <w:r>
          <w:rPr>
            <w:spacing w:val="15"/>
          </w:rPr>
          <w:t xml:space="preserve"> </w:t>
        </w:r>
        <w:r>
          <w:t>основы</w:t>
        </w:r>
        <w:r>
          <w:rPr>
            <w:spacing w:val="17"/>
          </w:rPr>
          <w:t xml:space="preserve"> </w:t>
        </w:r>
        <w:r>
          <w:t>духовно-нравственного</w:t>
        </w:r>
      </w:hyperlink>
      <w:r>
        <w:rPr>
          <w:spacing w:val="-57"/>
        </w:rPr>
        <w:t xml:space="preserve"> </w:t>
      </w:r>
      <w:hyperlink w:anchor="_bookmark43" w:history="1">
        <w:r>
          <w:t>развития,</w:t>
        </w:r>
        <w:r>
          <w:rPr>
            <w:spacing w:val="-3"/>
          </w:rPr>
          <w:t xml:space="preserve"> </w:t>
        </w:r>
        <w:r>
          <w:t>воспитания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4"/>
          </w:rPr>
          <w:t xml:space="preserve"> </w:t>
        </w:r>
        <w:r>
          <w:t>социализации</w:t>
        </w:r>
        <w:r>
          <w:tab/>
          <w:t>……………………………………………………………………………………………….247</w:t>
        </w:r>
      </w:hyperlink>
    </w:p>
    <w:p w:rsidR="005F6D3F" w:rsidRDefault="005F6D3F" w:rsidP="0007347A">
      <w:hyperlink w:anchor="_bookmark44" w:history="1">
        <w:r>
          <w:t>Содержание,</w:t>
        </w:r>
        <w:r>
          <w:rPr>
            <w:spacing w:val="1"/>
          </w:rPr>
          <w:t xml:space="preserve"> </w:t>
        </w:r>
        <w:r>
          <w:t>виды</w:t>
        </w:r>
        <w:r>
          <w:rPr>
            <w:spacing w:val="1"/>
          </w:rPr>
          <w:t xml:space="preserve"> </w:t>
        </w:r>
        <w:r>
          <w:t>деятельности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формы</w:t>
        </w:r>
        <w:r>
          <w:rPr>
            <w:spacing w:val="1"/>
          </w:rPr>
          <w:t xml:space="preserve"> </w:t>
        </w:r>
        <w:r>
          <w:t>занятий</w:t>
        </w:r>
        <w:r>
          <w:rPr>
            <w:spacing w:val="1"/>
          </w:rPr>
          <w:t xml:space="preserve"> </w:t>
        </w:r>
        <w:r>
          <w:t>с</w:t>
        </w:r>
        <w:r>
          <w:rPr>
            <w:spacing w:val="1"/>
          </w:rPr>
          <w:t xml:space="preserve"> </w:t>
        </w:r>
        <w:r>
          <w:t>обучающимися</w:t>
        </w:r>
        <w:r>
          <w:rPr>
            <w:spacing w:val="1"/>
          </w:rPr>
          <w:t xml:space="preserve"> </w:t>
        </w:r>
        <w:r>
          <w:t>по</w:t>
        </w:r>
      </w:hyperlink>
      <w:r>
        <w:rPr>
          <w:spacing w:val="1"/>
        </w:rPr>
        <w:t xml:space="preserve"> </w:t>
      </w:r>
      <w:hyperlink w:anchor="_bookmark44" w:history="1">
        <w:r>
          <w:t>каждому</w:t>
        </w:r>
        <w:r>
          <w:rPr>
            <w:spacing w:val="1"/>
          </w:rPr>
          <w:t xml:space="preserve"> </w:t>
        </w:r>
        <w:r>
          <w:t>из</w:t>
        </w:r>
        <w:r>
          <w:rPr>
            <w:spacing w:val="1"/>
          </w:rPr>
          <w:t xml:space="preserve"> </w:t>
        </w:r>
        <w:r>
          <w:t>направлений</w:t>
        </w:r>
        <w:r>
          <w:rPr>
            <w:spacing w:val="1"/>
          </w:rPr>
          <w:t xml:space="preserve"> </w:t>
        </w:r>
        <w:r>
          <w:t>духовно-нравственного</w:t>
        </w:r>
        <w:r>
          <w:rPr>
            <w:spacing w:val="1"/>
          </w:rPr>
          <w:t xml:space="preserve"> </w:t>
        </w:r>
        <w:r>
          <w:t>развития,</w:t>
        </w:r>
        <w:r>
          <w:rPr>
            <w:spacing w:val="1"/>
          </w:rPr>
          <w:t xml:space="preserve"> </w:t>
        </w:r>
        <w:r>
          <w:t>воспитания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w:anchor="_bookmark44" w:history="1">
        <w:r>
          <w:t>социализации</w:t>
        </w:r>
        <w:r>
          <w:rPr>
            <w:spacing w:val="-8"/>
          </w:rPr>
          <w:t xml:space="preserve"> </w:t>
        </w:r>
        <w:r>
          <w:t>обучающихся</w:t>
        </w:r>
        <w:r>
          <w:tab/>
          <w:t>……………………………………250</w:t>
        </w:r>
      </w:hyperlink>
    </w:p>
    <w:p w:rsidR="005F6D3F" w:rsidRDefault="005F6D3F" w:rsidP="0007347A">
      <w:hyperlink w:anchor="_bookmark45" w:history="1">
        <w:r>
          <w:t>Модель</w:t>
        </w:r>
        <w:r>
          <w:rPr>
            <w:spacing w:val="1"/>
          </w:rPr>
          <w:t xml:space="preserve"> </w:t>
        </w:r>
        <w:r>
          <w:t>организации</w:t>
        </w:r>
        <w:r>
          <w:rPr>
            <w:spacing w:val="1"/>
          </w:rPr>
          <w:t xml:space="preserve"> </w:t>
        </w:r>
        <w:r>
          <w:t>работы</w:t>
        </w:r>
        <w:r>
          <w:rPr>
            <w:spacing w:val="1"/>
          </w:rPr>
          <w:t xml:space="preserve"> </w:t>
        </w:r>
        <w:r>
          <w:t>по</w:t>
        </w:r>
        <w:r>
          <w:rPr>
            <w:spacing w:val="1"/>
          </w:rPr>
          <w:t xml:space="preserve"> </w:t>
        </w:r>
        <w:r>
          <w:t>духовно-нравственному</w:t>
        </w:r>
        <w:r>
          <w:rPr>
            <w:spacing w:val="61"/>
          </w:rPr>
          <w:t xml:space="preserve"> </w:t>
        </w:r>
        <w:r>
          <w:t>развитию,</w:t>
        </w:r>
      </w:hyperlink>
      <w:r>
        <w:rPr>
          <w:spacing w:val="1"/>
        </w:rPr>
        <w:t xml:space="preserve"> </w:t>
      </w:r>
      <w:hyperlink w:anchor="_bookmark45" w:history="1">
        <w:r>
          <w:t>воспитанию</w:t>
        </w:r>
        <w:r>
          <w:rPr>
            <w:spacing w:val="-8"/>
          </w:rPr>
          <w:t xml:space="preserve"> </w:t>
        </w:r>
        <w:r>
          <w:t>и социализации</w:t>
        </w:r>
        <w:r>
          <w:rPr>
            <w:spacing w:val="-10"/>
          </w:rPr>
          <w:t xml:space="preserve"> </w:t>
        </w:r>
        <w:r>
          <w:t>обучающихся</w:t>
        </w:r>
        <w:r>
          <w:tab/>
          <w:t>………………………………………………………………………………………………….254</w:t>
        </w:r>
      </w:hyperlink>
    </w:p>
    <w:p w:rsidR="005F6D3F" w:rsidRDefault="005F6D3F" w:rsidP="0007347A">
      <w:hyperlink w:anchor="_bookmark46" w:history="1">
        <w:r>
          <w:t>Описание</w:t>
        </w:r>
        <w:r>
          <w:rPr>
            <w:spacing w:val="1"/>
          </w:rPr>
          <w:t xml:space="preserve"> </w:t>
        </w:r>
        <w:r>
          <w:t>форм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методов</w:t>
        </w:r>
        <w:r>
          <w:rPr>
            <w:spacing w:val="1"/>
          </w:rPr>
          <w:t xml:space="preserve"> </w:t>
        </w:r>
        <w:r>
          <w:t>организации</w:t>
        </w:r>
        <w:r>
          <w:rPr>
            <w:spacing w:val="1"/>
          </w:rPr>
          <w:t xml:space="preserve"> </w:t>
        </w:r>
        <w:r>
          <w:t>социально</w:t>
        </w:r>
        <w:r>
          <w:rPr>
            <w:spacing w:val="1"/>
          </w:rPr>
          <w:t xml:space="preserve"> </w:t>
        </w:r>
        <w:r>
          <w:t>значимой</w:t>
        </w:r>
        <w:r>
          <w:rPr>
            <w:spacing w:val="1"/>
          </w:rPr>
          <w:t xml:space="preserve"> </w:t>
        </w:r>
        <w:r>
          <w:t>деятельности</w:t>
        </w:r>
      </w:hyperlink>
      <w:r>
        <w:rPr>
          <w:spacing w:val="1"/>
        </w:rPr>
        <w:t xml:space="preserve"> </w:t>
      </w:r>
      <w:hyperlink w:anchor="_bookmark46" w:history="1">
        <w:r>
          <w:t>обучающихся….</w:t>
        </w:r>
        <w:r>
          <w:tab/>
          <w:t>255</w:t>
        </w:r>
      </w:hyperlink>
    </w:p>
    <w:p w:rsidR="005F6D3F" w:rsidRDefault="005F6D3F" w:rsidP="0007347A">
      <w:hyperlink w:anchor="_bookmark47" w:history="1">
        <w:r>
          <w:t>Описание основных технологий взаимодействия и сотрудничества субъектов</w:t>
        </w:r>
      </w:hyperlink>
      <w:r>
        <w:rPr>
          <w:spacing w:val="1"/>
        </w:rPr>
        <w:t xml:space="preserve"> </w:t>
      </w:r>
      <w:hyperlink w:anchor="_bookmark47" w:history="1">
        <w:r>
          <w:t>воспитательного</w:t>
        </w:r>
        <w:r>
          <w:rPr>
            <w:spacing w:val="1"/>
          </w:rPr>
          <w:t xml:space="preserve"> </w:t>
        </w:r>
        <w:r>
          <w:t>процесса</w:t>
        </w:r>
        <w:r>
          <w:rPr>
            <w:spacing w:val="-3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социальных</w:t>
        </w:r>
        <w:r>
          <w:rPr>
            <w:spacing w:val="-7"/>
          </w:rPr>
          <w:t xml:space="preserve"> </w:t>
        </w:r>
        <w:r>
          <w:t>институтов……………………………………………………………………………..</w:t>
        </w:r>
        <w:r>
          <w:tab/>
        </w:r>
        <w:r>
          <w:rPr>
            <w:spacing w:val="-1"/>
          </w:rPr>
          <w:t>257</w:t>
        </w:r>
      </w:hyperlink>
    </w:p>
    <w:p w:rsidR="005F6D3F" w:rsidRDefault="005F6D3F" w:rsidP="0007347A">
      <w:hyperlink w:anchor="_bookmark48" w:history="1">
        <w:r>
          <w:t>Описание</w:t>
        </w:r>
        <w:r>
          <w:rPr>
            <w:spacing w:val="1"/>
          </w:rPr>
          <w:t xml:space="preserve"> </w:t>
        </w:r>
        <w:r>
          <w:t>методов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форм</w:t>
        </w:r>
        <w:r>
          <w:rPr>
            <w:spacing w:val="1"/>
          </w:rPr>
          <w:t xml:space="preserve"> </w:t>
        </w:r>
        <w:r>
          <w:t>профессиональной</w:t>
        </w:r>
        <w:r>
          <w:rPr>
            <w:spacing w:val="1"/>
          </w:rPr>
          <w:t xml:space="preserve"> </w:t>
        </w:r>
        <w:r>
          <w:t>ориентации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организации,</w:t>
        </w:r>
      </w:hyperlink>
      <w:r>
        <w:rPr>
          <w:spacing w:val="1"/>
        </w:rPr>
        <w:t xml:space="preserve"> </w:t>
      </w:r>
      <w:hyperlink w:anchor="_bookmark48" w:history="1">
        <w:r>
          <w:t>осуществляющей</w:t>
        </w:r>
        <w:r>
          <w:rPr>
            <w:spacing w:val="-1"/>
          </w:rPr>
          <w:t xml:space="preserve"> </w:t>
        </w:r>
        <w:r>
          <w:t>образовательную</w:t>
        </w:r>
        <w:r>
          <w:rPr>
            <w:spacing w:val="-4"/>
          </w:rPr>
          <w:t xml:space="preserve"> </w:t>
        </w:r>
        <w:r>
          <w:t>деятельность…………………………………………………………………………….</w:t>
        </w:r>
        <w:r>
          <w:tab/>
        </w:r>
        <w:r>
          <w:rPr>
            <w:spacing w:val="-1"/>
          </w:rPr>
          <w:t>258</w:t>
        </w:r>
      </w:hyperlink>
    </w:p>
    <w:p w:rsidR="005F6D3F" w:rsidRDefault="005F6D3F" w:rsidP="0007347A">
      <w:hyperlink w:anchor="_bookmark49" w:history="1">
        <w:r>
          <w:t>Описание</w:t>
        </w:r>
        <w:r>
          <w:rPr>
            <w:spacing w:val="1"/>
          </w:rPr>
          <w:t xml:space="preserve"> </w:t>
        </w:r>
        <w:r>
          <w:t>форм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методов</w:t>
        </w:r>
        <w:r>
          <w:rPr>
            <w:spacing w:val="1"/>
          </w:rPr>
          <w:t xml:space="preserve"> </w:t>
        </w:r>
        <w:r>
          <w:t>формирования</w:t>
        </w:r>
        <w:r>
          <w:rPr>
            <w:spacing w:val="1"/>
          </w:rPr>
          <w:t xml:space="preserve"> </w:t>
        </w:r>
        <w:r>
          <w:t>у</w:t>
        </w:r>
        <w:r>
          <w:rPr>
            <w:spacing w:val="1"/>
          </w:rPr>
          <w:t xml:space="preserve"> </w:t>
        </w:r>
        <w:r>
          <w:t>обучающихся</w:t>
        </w:r>
        <w:r>
          <w:rPr>
            <w:spacing w:val="1"/>
          </w:rPr>
          <w:t xml:space="preserve"> </w:t>
        </w:r>
        <w:r>
          <w:t>экологической</w:t>
        </w:r>
      </w:hyperlink>
      <w:r>
        <w:rPr>
          <w:spacing w:val="1"/>
        </w:rPr>
        <w:t xml:space="preserve"> </w:t>
      </w:r>
      <w:hyperlink w:anchor="_bookmark49" w:history="1">
        <w:r>
          <w:t>культуры, культуры здорового и безопасного образа жизни, включая мероприятия по</w:t>
        </w:r>
      </w:hyperlink>
      <w:r>
        <w:rPr>
          <w:spacing w:val="-57"/>
        </w:rPr>
        <w:t xml:space="preserve"> </w:t>
      </w:r>
      <w:hyperlink w:anchor="_bookmark49" w:history="1">
        <w:r>
          <w:t>обучению</w:t>
        </w:r>
        <w:r>
          <w:rPr>
            <w:spacing w:val="-4"/>
          </w:rPr>
          <w:t xml:space="preserve"> </w:t>
        </w:r>
        <w:r>
          <w:t>правилам</w:t>
        </w:r>
        <w:r>
          <w:rPr>
            <w:spacing w:val="-1"/>
          </w:rPr>
          <w:t xml:space="preserve"> </w:t>
        </w:r>
        <w:r>
          <w:t>безопасного</w:t>
        </w:r>
        <w:r>
          <w:rPr>
            <w:spacing w:val="2"/>
          </w:rPr>
          <w:t xml:space="preserve"> </w:t>
        </w:r>
        <w:r>
          <w:t>поведения</w:t>
        </w:r>
        <w:r>
          <w:rPr>
            <w:spacing w:val="-2"/>
          </w:rPr>
          <w:t xml:space="preserve"> </w:t>
        </w:r>
        <w:r>
          <w:t>на</w:t>
        </w:r>
        <w:r>
          <w:rPr>
            <w:spacing w:val="-7"/>
          </w:rPr>
          <w:t xml:space="preserve"> </w:t>
        </w:r>
        <w:r>
          <w:t>дорогах</w:t>
        </w:r>
      </w:hyperlink>
      <w:r>
        <w:tab/>
        <w:t>……………………………………………………………………………………………………….</w:t>
      </w:r>
      <w:r>
        <w:rPr>
          <w:spacing w:val="-1"/>
          <w:u w:val="single"/>
        </w:rPr>
        <w:t>259</w:t>
      </w:r>
    </w:p>
    <w:p w:rsidR="005F6D3F" w:rsidRDefault="005F6D3F" w:rsidP="0007347A">
      <w:hyperlink w:anchor="_bookmark50" w:history="1">
        <w:r>
          <w:t>Описание форм и методов повышения педагогической культуры</w:t>
        </w:r>
        <w:r>
          <w:rPr>
            <w:spacing w:val="1"/>
          </w:rPr>
          <w:t xml:space="preserve"> </w:t>
        </w:r>
        <w:r>
          <w:t>родителей</w:t>
        </w:r>
      </w:hyperlink>
      <w:r>
        <w:rPr>
          <w:spacing w:val="1"/>
        </w:rPr>
        <w:t xml:space="preserve"> </w:t>
      </w:r>
      <w:hyperlink w:anchor="_bookmark50" w:history="1">
        <w:r>
          <w:t>(законных</w:t>
        </w:r>
        <w:r>
          <w:rPr>
            <w:spacing w:val="-6"/>
          </w:rPr>
          <w:t xml:space="preserve"> </w:t>
        </w:r>
        <w:r>
          <w:t>представителей)</w:t>
        </w:r>
        <w:r>
          <w:rPr>
            <w:spacing w:val="-8"/>
          </w:rPr>
          <w:t xml:space="preserve"> </w:t>
        </w:r>
        <w:r>
          <w:t>обучающихся</w:t>
        </w:r>
        <w:r>
          <w:tab/>
          <w:t>…………………………………………………………………………………………………</w:t>
        </w:r>
        <w:r>
          <w:rPr>
            <w:spacing w:val="-1"/>
          </w:rPr>
          <w:t>261</w:t>
        </w:r>
      </w:hyperlink>
    </w:p>
    <w:p w:rsidR="005F6D3F" w:rsidRDefault="005F6D3F" w:rsidP="0007347A">
      <w:hyperlink w:anchor="_bookmark51" w:history="1">
        <w:r>
          <w:t>Планируемые</w:t>
        </w:r>
        <w:r>
          <w:rPr>
            <w:spacing w:val="1"/>
          </w:rPr>
          <w:t xml:space="preserve"> </w:t>
        </w:r>
        <w:r>
          <w:t>результаты</w:t>
        </w:r>
        <w:r>
          <w:rPr>
            <w:spacing w:val="1"/>
          </w:rPr>
          <w:t xml:space="preserve"> </w:t>
        </w:r>
        <w:r>
          <w:t>духовно-нравственного</w:t>
        </w:r>
        <w:r>
          <w:rPr>
            <w:spacing w:val="1"/>
          </w:rPr>
          <w:t xml:space="preserve"> </w:t>
        </w:r>
        <w:r>
          <w:t>развития,</w:t>
        </w:r>
        <w:r>
          <w:rPr>
            <w:spacing w:val="1"/>
          </w:rPr>
          <w:t xml:space="preserve"> </w:t>
        </w:r>
        <w:r>
          <w:t>воспитания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w:anchor="_bookmark51" w:history="1">
        <w:r>
          <w:t>социализации</w:t>
        </w:r>
        <w:r>
          <w:rPr>
            <w:spacing w:val="1"/>
          </w:rPr>
          <w:t xml:space="preserve"> </w:t>
        </w:r>
        <w:r>
          <w:t>обучающихся,</w:t>
        </w:r>
        <w:r>
          <w:rPr>
            <w:spacing w:val="1"/>
          </w:rPr>
          <w:t xml:space="preserve"> </w:t>
        </w:r>
        <w:r>
          <w:t>их</w:t>
        </w:r>
        <w:r>
          <w:rPr>
            <w:spacing w:val="1"/>
          </w:rPr>
          <w:t xml:space="preserve"> </w:t>
        </w:r>
        <w:r>
          <w:t>профессиональной</w:t>
        </w:r>
        <w:r>
          <w:rPr>
            <w:spacing w:val="1"/>
          </w:rPr>
          <w:t xml:space="preserve"> </w:t>
        </w:r>
        <w:r>
          <w:t>ориентации,</w:t>
        </w:r>
        <w:r>
          <w:rPr>
            <w:spacing w:val="1"/>
          </w:rPr>
          <w:t xml:space="preserve"> </w:t>
        </w:r>
        <w:r>
          <w:t>формирования</w:t>
        </w:r>
      </w:hyperlink>
      <w:r>
        <w:rPr>
          <w:spacing w:val="-57"/>
        </w:rPr>
        <w:t xml:space="preserve"> </w:t>
      </w:r>
      <w:hyperlink w:anchor="_bookmark51" w:history="1">
        <w:r>
          <w:t>безопасного,</w:t>
        </w:r>
        <w:r>
          <w:rPr>
            <w:spacing w:val="-5"/>
          </w:rPr>
          <w:t xml:space="preserve"> </w:t>
        </w:r>
        <w:r>
          <w:t>здорового</w:t>
        </w:r>
        <w:r>
          <w:rPr>
            <w:spacing w:val="-3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>экологически</w:t>
        </w:r>
        <w:r>
          <w:rPr>
            <w:spacing w:val="-1"/>
          </w:rPr>
          <w:t xml:space="preserve"> </w:t>
        </w:r>
        <w:r>
          <w:t>целесообразного</w:t>
        </w:r>
        <w:r>
          <w:rPr>
            <w:spacing w:val="-7"/>
          </w:rPr>
          <w:t xml:space="preserve"> </w:t>
        </w:r>
        <w:r>
          <w:t>образа</w:t>
        </w:r>
        <w:r>
          <w:rPr>
            <w:spacing w:val="5"/>
          </w:rPr>
          <w:t xml:space="preserve"> </w:t>
        </w:r>
        <w:r>
          <w:t>жизни</w:t>
        </w:r>
        <w:r>
          <w:tab/>
          <w:t>………………………………………………………………………………………………..262</w:t>
        </w:r>
      </w:hyperlink>
    </w:p>
    <w:p w:rsidR="005F6D3F" w:rsidRDefault="005F6D3F" w:rsidP="0007347A">
      <w:hyperlink w:anchor="_bookmark52" w:history="1">
        <w:r>
          <w:t>Критерии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показатели</w:t>
        </w:r>
        <w:r>
          <w:rPr>
            <w:spacing w:val="1"/>
          </w:rPr>
          <w:t xml:space="preserve"> </w:t>
        </w:r>
        <w:r>
          <w:t>эффективности</w:t>
        </w:r>
        <w:r>
          <w:rPr>
            <w:spacing w:val="1"/>
          </w:rPr>
          <w:t xml:space="preserve"> </w:t>
        </w:r>
        <w:r>
          <w:t>деятельности</w:t>
        </w:r>
        <w:r>
          <w:rPr>
            <w:spacing w:val="1"/>
          </w:rPr>
          <w:t xml:space="preserve"> </w:t>
        </w:r>
        <w:r>
          <w:t>организации,</w:t>
        </w:r>
      </w:hyperlink>
      <w:r>
        <w:rPr>
          <w:spacing w:val="1"/>
        </w:rPr>
        <w:t xml:space="preserve"> </w:t>
      </w:r>
      <w:hyperlink w:anchor="_bookmark52" w:history="1">
        <w:r>
          <w:t>осуществляющей</w:t>
        </w:r>
        <w:r>
          <w:rPr>
            <w:spacing w:val="1"/>
          </w:rPr>
          <w:t xml:space="preserve"> </w:t>
        </w:r>
        <w:r>
          <w:t>образовательную</w:t>
        </w:r>
        <w:r>
          <w:rPr>
            <w:spacing w:val="1"/>
          </w:rPr>
          <w:t xml:space="preserve"> </w:t>
        </w:r>
        <w:r>
          <w:t>деятельность,</w:t>
        </w:r>
        <w:r>
          <w:rPr>
            <w:spacing w:val="1"/>
          </w:rPr>
          <w:t xml:space="preserve"> </w:t>
        </w:r>
        <w:r>
          <w:t>по</w:t>
        </w:r>
        <w:r>
          <w:rPr>
            <w:spacing w:val="1"/>
          </w:rPr>
          <w:t xml:space="preserve"> </w:t>
        </w:r>
        <w:r>
          <w:t>обеспечению</w:t>
        </w:r>
        <w:r>
          <w:rPr>
            <w:spacing w:val="1"/>
          </w:rPr>
          <w:t xml:space="preserve"> </w:t>
        </w:r>
        <w:r>
          <w:t>воспитания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w:anchor="_bookmark52" w:history="1">
        <w:r>
          <w:t>социализации</w:t>
        </w:r>
        <w:r>
          <w:rPr>
            <w:spacing w:val="-10"/>
          </w:rPr>
          <w:t xml:space="preserve"> </w:t>
        </w:r>
        <w:r>
          <w:t>обучающихся……………………..</w:t>
        </w:r>
        <w:r>
          <w:tab/>
          <w:t>264</w:t>
        </w:r>
      </w:hyperlink>
    </w:p>
    <w:p w:rsidR="005F6D3F" w:rsidRDefault="005F6D3F" w:rsidP="0007347A">
      <w:hyperlink w:anchor="_bookmark53" w:history="1">
        <w:r>
          <w:t>Программа</w:t>
        </w:r>
        <w:r>
          <w:rPr>
            <w:spacing w:val="-4"/>
          </w:rPr>
          <w:t xml:space="preserve"> </w:t>
        </w:r>
        <w:r>
          <w:t>коррекционной</w:t>
        </w:r>
        <w:r>
          <w:rPr>
            <w:spacing w:val="-1"/>
          </w:rPr>
          <w:t xml:space="preserve"> </w:t>
        </w:r>
        <w:r>
          <w:t>работы………………………………………………………………………..</w:t>
        </w:r>
        <w:r>
          <w:tab/>
          <w:t>266</w:t>
        </w:r>
      </w:hyperlink>
    </w:p>
    <w:p w:rsidR="005F6D3F" w:rsidRDefault="005F6D3F" w:rsidP="0007347A">
      <w:hyperlink w:anchor="_bookmark54" w:history="1">
        <w:r>
          <w:t>Цели и задачи программы коррекционной работы с обучающимися с особыми</w:t>
        </w:r>
      </w:hyperlink>
      <w:r>
        <w:rPr>
          <w:spacing w:val="1"/>
        </w:rPr>
        <w:t xml:space="preserve"> </w:t>
      </w:r>
      <w:hyperlink w:anchor="_bookmark54" w:history="1">
        <w:r>
          <w:t>образовательными потребностями,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>том</w:t>
        </w:r>
        <w:r>
          <w:rPr>
            <w:spacing w:val="1"/>
          </w:rPr>
          <w:t xml:space="preserve"> </w:t>
        </w:r>
        <w:r>
          <w:t>числе с ограниченными</w:t>
        </w:r>
        <w:r>
          <w:rPr>
            <w:spacing w:val="1"/>
          </w:rPr>
          <w:t xml:space="preserve"> </w:t>
        </w:r>
        <w:r>
          <w:t>возможностями</w:t>
        </w:r>
      </w:hyperlink>
      <w:r>
        <w:rPr>
          <w:spacing w:val="1"/>
        </w:rPr>
        <w:t xml:space="preserve"> </w:t>
      </w:r>
      <w:hyperlink w:anchor="_bookmark54" w:history="1">
        <w:r>
          <w:t>здоровья</w:t>
        </w:r>
        <w:r>
          <w:rPr>
            <w:spacing w:val="-6"/>
          </w:rPr>
          <w:t xml:space="preserve"> </w:t>
        </w:r>
        <w:r>
          <w:t>и</w:t>
        </w:r>
        <w:r>
          <w:rPr>
            <w:spacing w:val="-4"/>
          </w:rPr>
          <w:t xml:space="preserve"> </w:t>
        </w:r>
        <w:r>
          <w:t>инвалидами,</w:t>
        </w:r>
        <w:r>
          <w:rPr>
            <w:spacing w:val="-3"/>
          </w:rPr>
          <w:t xml:space="preserve"> </w:t>
        </w:r>
        <w:r>
          <w:t>на</w:t>
        </w:r>
        <w:r>
          <w:rPr>
            <w:spacing w:val="-2"/>
          </w:rPr>
          <w:t xml:space="preserve"> </w:t>
        </w:r>
        <w:r>
          <w:t>уровне</w:t>
        </w:r>
        <w:r>
          <w:rPr>
            <w:spacing w:val="-1"/>
          </w:rPr>
          <w:t xml:space="preserve"> </w:t>
        </w:r>
        <w:r>
          <w:t>среднего</w:t>
        </w:r>
        <w:r>
          <w:rPr>
            <w:spacing w:val="-1"/>
          </w:rPr>
          <w:t xml:space="preserve"> </w:t>
        </w:r>
        <w:r>
          <w:t>общего образования</w:t>
        </w:r>
        <w:r>
          <w:tab/>
          <w:t>……………………………………………………………………………………….267</w:t>
        </w:r>
      </w:hyperlink>
    </w:p>
    <w:p w:rsidR="005F6D3F" w:rsidRDefault="005F6D3F" w:rsidP="0007347A">
      <w:hyperlink w:anchor="_bookmark55" w:history="1">
        <w:r>
          <w:t>Перечень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содержание</w:t>
        </w:r>
        <w:r>
          <w:rPr>
            <w:spacing w:val="1"/>
          </w:rPr>
          <w:t xml:space="preserve"> </w:t>
        </w:r>
        <w:r>
          <w:t>комплексных,</w:t>
        </w:r>
        <w:r>
          <w:rPr>
            <w:spacing w:val="1"/>
          </w:rPr>
          <w:t xml:space="preserve"> </w:t>
        </w:r>
        <w:r>
          <w:t>индивидуально</w:t>
        </w:r>
        <w:r>
          <w:rPr>
            <w:spacing w:val="1"/>
          </w:rPr>
          <w:t xml:space="preserve"> </w:t>
        </w:r>
        <w:r>
          <w:t>ориентированных</w:t>
        </w:r>
      </w:hyperlink>
      <w:r>
        <w:rPr>
          <w:spacing w:val="1"/>
        </w:rPr>
        <w:t xml:space="preserve"> </w:t>
      </w:r>
      <w:hyperlink w:anchor="_bookmark55" w:history="1">
        <w:r>
          <w:t>коррекционных мероприятий, включающих использование индивидуальных методов</w:t>
        </w:r>
      </w:hyperlink>
      <w:r>
        <w:rPr>
          <w:spacing w:val="-57"/>
        </w:rPr>
        <w:t xml:space="preserve"> </w:t>
      </w:r>
      <w:hyperlink w:anchor="_bookmark55" w:history="1">
        <w:r>
          <w:t>обучения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воспитания,</w:t>
        </w:r>
        <w:r>
          <w:rPr>
            <w:spacing w:val="1"/>
          </w:rPr>
          <w:t xml:space="preserve"> </w:t>
        </w:r>
        <w:r>
          <w:t>проведение</w:t>
        </w:r>
        <w:r>
          <w:rPr>
            <w:spacing w:val="1"/>
          </w:rPr>
          <w:t xml:space="preserve"> </w:t>
        </w:r>
        <w:r>
          <w:t>индивидуальных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групповых</w:t>
        </w:r>
        <w:r>
          <w:rPr>
            <w:spacing w:val="1"/>
          </w:rPr>
          <w:t xml:space="preserve"> </w:t>
        </w:r>
        <w:r>
          <w:t>занятий</w:t>
        </w:r>
        <w:r>
          <w:rPr>
            <w:spacing w:val="1"/>
          </w:rPr>
          <w:t xml:space="preserve"> </w:t>
        </w:r>
        <w:r>
          <w:t>под</w:t>
        </w:r>
      </w:hyperlink>
      <w:r>
        <w:rPr>
          <w:spacing w:val="1"/>
        </w:rPr>
        <w:t xml:space="preserve"> </w:t>
      </w:r>
      <w:hyperlink w:anchor="_bookmark55" w:history="1">
        <w:r>
          <w:t>руководством</w:t>
        </w:r>
        <w:r>
          <w:rPr>
            <w:spacing w:val="-5"/>
          </w:rPr>
          <w:t xml:space="preserve"> </w:t>
        </w:r>
        <w:r>
          <w:t>специалистов………………………..</w:t>
        </w:r>
        <w:r>
          <w:tab/>
          <w:t>268</w:t>
        </w:r>
      </w:hyperlink>
    </w:p>
    <w:p w:rsidR="005F6D3F" w:rsidRDefault="005F6D3F" w:rsidP="0007347A">
      <w:pPr>
        <w:sectPr w:rsidR="005F6D3F" w:rsidSect="0007347A">
          <w:type w:val="continuous"/>
          <w:pgSz w:w="11910" w:h="16840"/>
          <w:pgMar w:top="1060" w:right="570" w:bottom="1606" w:left="1180" w:header="720" w:footer="720" w:gutter="0"/>
          <w:cols w:space="720"/>
        </w:sectPr>
      </w:pPr>
    </w:p>
    <w:p w:rsidR="005F6D3F" w:rsidRDefault="005F6D3F" w:rsidP="0007347A">
      <w:pPr>
        <w:rPr>
          <w:sz w:val="24"/>
          <w:szCs w:val="24"/>
        </w:rPr>
      </w:pPr>
      <w:hyperlink w:anchor="_bookmark56" w:history="1">
        <w:r>
          <w:rPr>
            <w:sz w:val="24"/>
            <w:szCs w:val="24"/>
          </w:rPr>
          <w:t>Система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комплексного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психолого-медико-социального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сопровождения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и</w:t>
        </w:r>
      </w:hyperlink>
      <w:r>
        <w:rPr>
          <w:spacing w:val="1"/>
          <w:sz w:val="24"/>
          <w:szCs w:val="24"/>
        </w:rPr>
        <w:t xml:space="preserve"> </w:t>
      </w:r>
      <w:hyperlink w:anchor="_bookmark56" w:history="1">
        <w:r>
          <w:rPr>
            <w:sz w:val="24"/>
            <w:szCs w:val="24"/>
          </w:rPr>
          <w:t>поддержки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обучающихся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z w:val="24"/>
            <w:szCs w:val="24"/>
          </w:rPr>
          <w:t>с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особыми</w:t>
        </w:r>
        <w:r>
          <w:rPr>
            <w:spacing w:val="12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образовательными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z w:val="24"/>
            <w:szCs w:val="24"/>
          </w:rPr>
          <w:t>потребностями,</w:t>
        </w:r>
        <w:r>
          <w:rPr>
            <w:spacing w:val="13"/>
            <w:sz w:val="24"/>
            <w:szCs w:val="24"/>
          </w:rPr>
          <w:t xml:space="preserve"> </w:t>
        </w:r>
        <w:r>
          <w:rPr>
            <w:sz w:val="24"/>
            <w:szCs w:val="24"/>
          </w:rPr>
          <w:t>в</w:t>
        </w:r>
        <w:r>
          <w:rPr>
            <w:spacing w:val="14"/>
            <w:sz w:val="24"/>
            <w:szCs w:val="24"/>
          </w:rPr>
          <w:t xml:space="preserve"> </w:t>
        </w:r>
        <w:r>
          <w:rPr>
            <w:sz w:val="24"/>
            <w:szCs w:val="24"/>
          </w:rPr>
          <w:t>том</w:t>
        </w:r>
        <w:r>
          <w:rPr>
            <w:spacing w:val="17"/>
            <w:sz w:val="24"/>
            <w:szCs w:val="24"/>
          </w:rPr>
          <w:t xml:space="preserve"> </w:t>
        </w:r>
        <w:r>
          <w:rPr>
            <w:sz w:val="24"/>
            <w:szCs w:val="24"/>
          </w:rPr>
          <w:t>числе</w:t>
        </w:r>
      </w:hyperlink>
      <w:r>
        <w:rPr>
          <w:spacing w:val="-58"/>
          <w:sz w:val="24"/>
          <w:szCs w:val="24"/>
        </w:rPr>
        <w:t xml:space="preserve"> </w:t>
      </w:r>
      <w:hyperlink w:anchor="_bookmark56" w:history="1">
        <w:r>
          <w:rPr>
            <w:sz w:val="24"/>
            <w:szCs w:val="24"/>
          </w:rPr>
          <w:t>с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ограниченными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z w:val="24"/>
            <w:szCs w:val="24"/>
          </w:rPr>
          <w:t>возможностями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z w:val="24"/>
            <w:szCs w:val="24"/>
          </w:rPr>
          <w:t>здоровья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z w:val="24"/>
            <w:szCs w:val="24"/>
          </w:rPr>
          <w:t>и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z w:val="24"/>
            <w:szCs w:val="24"/>
          </w:rPr>
          <w:t>инвалидов</w:t>
        </w:r>
      </w:hyperlink>
      <w:r>
        <w:t>…………………………………………………………………………………………………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270</w:t>
      </w:r>
    </w:p>
    <w:p w:rsidR="005F6D3F" w:rsidRDefault="005F6D3F" w:rsidP="0007347A">
      <w:pPr>
        <w:rPr>
          <w:sz w:val="24"/>
          <w:szCs w:val="24"/>
        </w:rPr>
      </w:pPr>
      <w:hyperlink w:anchor="_bookmark57" w:history="1">
        <w:r>
          <w:rPr>
            <w:sz w:val="24"/>
            <w:szCs w:val="24"/>
          </w:rPr>
          <w:t>Механизм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взаимодействия,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предусматривающий общую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целевую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и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единую</w:t>
        </w:r>
      </w:hyperlink>
      <w:r>
        <w:rPr>
          <w:spacing w:val="1"/>
          <w:sz w:val="24"/>
          <w:szCs w:val="24"/>
        </w:rPr>
        <w:t xml:space="preserve"> </w:t>
      </w:r>
      <w:hyperlink w:anchor="_bookmark57" w:history="1">
        <w:r>
          <w:rPr>
            <w:sz w:val="24"/>
            <w:szCs w:val="24"/>
          </w:rPr>
          <w:t>стратегическую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направленность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работы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учителей,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специалистов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в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области</w:t>
        </w:r>
      </w:hyperlink>
      <w:r>
        <w:rPr>
          <w:spacing w:val="-57"/>
          <w:sz w:val="24"/>
          <w:szCs w:val="24"/>
        </w:rPr>
        <w:t xml:space="preserve"> </w:t>
      </w:r>
      <w:hyperlink w:anchor="_bookmark57" w:history="1">
        <w:r>
          <w:rPr>
            <w:sz w:val="24"/>
            <w:szCs w:val="24"/>
          </w:rPr>
          <w:t>коррекционной и специальной педагогики, специальной психологии, медицинских</w:t>
        </w:r>
      </w:hyperlink>
      <w:r>
        <w:rPr>
          <w:spacing w:val="1"/>
          <w:sz w:val="24"/>
          <w:szCs w:val="24"/>
        </w:rPr>
        <w:t xml:space="preserve"> </w:t>
      </w:r>
      <w:hyperlink w:anchor="_bookmark57" w:history="1">
        <w:r>
          <w:rPr>
            <w:sz w:val="24"/>
            <w:szCs w:val="24"/>
          </w:rPr>
          <w:t>работников……………………………</w:t>
        </w:r>
        <w:r>
          <w:rPr>
            <w:sz w:val="24"/>
            <w:szCs w:val="24"/>
          </w:rPr>
          <w:tab/>
          <w:t>273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58" w:history="1">
        <w:r>
          <w:rPr>
            <w:sz w:val="24"/>
            <w:szCs w:val="24"/>
          </w:rPr>
          <w:t>Планируемые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результаты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работы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с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обучающимися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с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особыми</w:t>
        </w:r>
      </w:hyperlink>
      <w:r>
        <w:rPr>
          <w:spacing w:val="1"/>
          <w:sz w:val="24"/>
          <w:szCs w:val="24"/>
        </w:rPr>
        <w:t xml:space="preserve"> </w:t>
      </w:r>
      <w:hyperlink w:anchor="_bookmark58" w:history="1">
        <w:r>
          <w:rPr>
            <w:sz w:val="24"/>
            <w:szCs w:val="24"/>
          </w:rPr>
          <w:t>образовательными потребностями,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в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том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числе с ограниченными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возможностями</w:t>
        </w:r>
      </w:hyperlink>
      <w:r>
        <w:rPr>
          <w:spacing w:val="1"/>
          <w:sz w:val="24"/>
          <w:szCs w:val="24"/>
        </w:rPr>
        <w:t xml:space="preserve"> </w:t>
      </w:r>
      <w:hyperlink w:anchor="_bookmark58" w:history="1">
        <w:r>
          <w:rPr>
            <w:sz w:val="24"/>
            <w:szCs w:val="24"/>
          </w:rPr>
          <w:t>здоровья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z w:val="24"/>
            <w:szCs w:val="24"/>
          </w:rPr>
          <w:t>и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инвалидами……………………</w:t>
        </w:r>
        <w:r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275</w:t>
        </w:r>
      </w:hyperlink>
    </w:p>
    <w:p w:rsidR="005F6D3F" w:rsidRDefault="005F6D3F" w:rsidP="0007347A">
      <w:pPr>
        <w:rPr>
          <w:sz w:val="24"/>
          <w:szCs w:val="24"/>
        </w:rPr>
        <w:sectPr w:rsidR="005F6D3F" w:rsidSect="007D52B2">
          <w:type w:val="continuous"/>
          <w:pgSz w:w="11910" w:h="16840"/>
          <w:pgMar w:top="1040" w:right="428" w:bottom="1480" w:left="1180" w:header="720" w:footer="720" w:gutter="0"/>
          <w:cols w:space="720"/>
        </w:sectPr>
      </w:pPr>
    </w:p>
    <w:p w:rsidR="005F6D3F" w:rsidRDefault="005F6D3F" w:rsidP="0007347A">
      <w:pPr>
        <w:rPr>
          <w:sz w:val="24"/>
          <w:szCs w:val="24"/>
        </w:rPr>
      </w:pPr>
      <w:hyperlink w:anchor="_bookmark59" w:history="1">
        <w:r>
          <w:rPr>
            <w:sz w:val="24"/>
            <w:szCs w:val="24"/>
          </w:rPr>
          <w:t>Организационный</w:t>
        </w:r>
        <w:r>
          <w:rPr>
            <w:spacing w:val="84"/>
            <w:sz w:val="24"/>
            <w:szCs w:val="24"/>
          </w:rPr>
          <w:t xml:space="preserve"> </w:t>
        </w:r>
        <w:r>
          <w:rPr>
            <w:sz w:val="24"/>
            <w:szCs w:val="24"/>
          </w:rPr>
          <w:t xml:space="preserve">раздел    </w:t>
        </w:r>
        <w:r>
          <w:rPr>
            <w:spacing w:val="16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основной</w:t>
        </w:r>
        <w:r>
          <w:rPr>
            <w:spacing w:val="34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образовательной</w:t>
        </w:r>
        <w:r>
          <w:rPr>
            <w:spacing w:val="34"/>
            <w:sz w:val="24"/>
            <w:szCs w:val="24"/>
          </w:rPr>
          <w:t xml:space="preserve"> </w:t>
        </w:r>
        <w:r>
          <w:rPr>
            <w:sz w:val="24"/>
            <w:szCs w:val="24"/>
          </w:rPr>
          <w:t>программы</w:t>
        </w:r>
        <w:r>
          <w:rPr>
            <w:spacing w:val="35"/>
            <w:sz w:val="24"/>
            <w:szCs w:val="24"/>
          </w:rPr>
          <w:t xml:space="preserve"> </w:t>
        </w:r>
        <w:r>
          <w:rPr>
            <w:sz w:val="24"/>
            <w:szCs w:val="24"/>
          </w:rPr>
          <w:t>среднего</w:t>
        </w:r>
        <w:r>
          <w:rPr>
            <w:spacing w:val="37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общего</w:t>
        </w:r>
      </w:hyperlink>
      <w:r>
        <w:rPr>
          <w:spacing w:val="-57"/>
          <w:sz w:val="24"/>
          <w:szCs w:val="24"/>
        </w:rPr>
        <w:t xml:space="preserve"> </w:t>
      </w:r>
      <w:hyperlink w:anchor="_bookmark59" w:history="1">
        <w:r>
          <w:rPr>
            <w:sz w:val="24"/>
            <w:szCs w:val="24"/>
          </w:rPr>
          <w:t>образования</w:t>
        </w:r>
      </w:hyperlink>
      <w:r>
        <w:rPr>
          <w:sz w:val="24"/>
          <w:szCs w:val="24"/>
        </w:rPr>
        <w:tab/>
        <w:t>…………………………………………………………………………………………………….</w:t>
      </w:r>
      <w:r>
        <w:rPr>
          <w:spacing w:val="-1"/>
          <w:sz w:val="24"/>
          <w:szCs w:val="24"/>
          <w:u w:val="single"/>
        </w:rPr>
        <w:t>277</w:t>
      </w:r>
    </w:p>
    <w:p w:rsidR="005F6D3F" w:rsidRDefault="005F6D3F" w:rsidP="0007347A">
      <w:pPr>
        <w:rPr>
          <w:sz w:val="24"/>
          <w:szCs w:val="24"/>
        </w:rPr>
      </w:pPr>
      <w:hyperlink w:anchor="_bookmark60" w:history="1">
        <w:r>
          <w:rPr>
            <w:sz w:val="24"/>
            <w:szCs w:val="24"/>
          </w:rPr>
          <w:t>Учебный план……………………………………………………………………………………………</w:t>
        </w:r>
      </w:hyperlink>
      <w:r>
        <w:t>277</w:t>
      </w:r>
    </w:p>
    <w:p w:rsidR="005F6D3F" w:rsidRDefault="005F6D3F" w:rsidP="0007347A">
      <w:pPr>
        <w:rPr>
          <w:sz w:val="24"/>
          <w:szCs w:val="24"/>
        </w:rPr>
      </w:pPr>
      <w:hyperlink w:anchor="_bookmark61" w:history="1">
        <w:r>
          <w:rPr>
            <w:sz w:val="24"/>
            <w:szCs w:val="24"/>
          </w:rPr>
          <w:t>План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внеурочной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деятельности…………………………………………………………………………278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2" w:history="1">
        <w:r>
          <w:rPr>
            <w:spacing w:val="-6"/>
            <w:sz w:val="24"/>
            <w:szCs w:val="24"/>
          </w:rPr>
          <w:t>Система</w:t>
        </w:r>
        <w:r>
          <w:rPr>
            <w:spacing w:val="-12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условий</w:t>
        </w:r>
        <w:r>
          <w:rPr>
            <w:spacing w:val="-9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реализации</w:t>
        </w:r>
        <w:r>
          <w:rPr>
            <w:spacing w:val="-15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основной</w:t>
        </w:r>
        <w:r>
          <w:rPr>
            <w:spacing w:val="-15"/>
            <w:sz w:val="24"/>
            <w:szCs w:val="24"/>
          </w:rPr>
          <w:t xml:space="preserve"> </w:t>
        </w:r>
        <w:r>
          <w:rPr>
            <w:spacing w:val="-6"/>
            <w:sz w:val="24"/>
            <w:szCs w:val="24"/>
          </w:rPr>
          <w:t>образовательной</w:t>
        </w:r>
        <w:r>
          <w:rPr>
            <w:spacing w:val="-9"/>
            <w:sz w:val="24"/>
            <w:szCs w:val="24"/>
          </w:rPr>
          <w:t xml:space="preserve"> </w:t>
        </w:r>
        <w:r>
          <w:rPr>
            <w:spacing w:val="-5"/>
            <w:sz w:val="24"/>
            <w:szCs w:val="24"/>
          </w:rPr>
          <w:t>программы</w:t>
        </w:r>
        <w:r>
          <w:rPr>
            <w:spacing w:val="-5"/>
            <w:sz w:val="24"/>
            <w:szCs w:val="24"/>
          </w:rPr>
          <w:tab/>
          <w:t>…………………………….</w:t>
        </w:r>
        <w:r>
          <w:rPr>
            <w:sz w:val="24"/>
            <w:szCs w:val="24"/>
          </w:rPr>
          <w:t>281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3" w:history="1">
        <w:r>
          <w:rPr>
            <w:sz w:val="24"/>
            <w:szCs w:val="24"/>
          </w:rPr>
          <w:t>Требования</w:t>
        </w:r>
        <w:r>
          <w:rPr>
            <w:spacing w:val="31"/>
            <w:sz w:val="24"/>
            <w:szCs w:val="24"/>
          </w:rPr>
          <w:t xml:space="preserve"> </w:t>
        </w:r>
        <w:r>
          <w:rPr>
            <w:sz w:val="24"/>
            <w:szCs w:val="24"/>
          </w:rPr>
          <w:t>к</w:t>
        </w:r>
        <w:r>
          <w:rPr>
            <w:spacing w:val="29"/>
            <w:sz w:val="24"/>
            <w:szCs w:val="24"/>
          </w:rPr>
          <w:t xml:space="preserve"> </w:t>
        </w:r>
        <w:r>
          <w:rPr>
            <w:sz w:val="24"/>
            <w:szCs w:val="24"/>
          </w:rPr>
          <w:t>кадровым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z w:val="24"/>
            <w:szCs w:val="24"/>
          </w:rPr>
          <w:t>условиям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z w:val="24"/>
            <w:szCs w:val="24"/>
          </w:rPr>
          <w:t>реализации</w:t>
        </w:r>
        <w:r>
          <w:rPr>
            <w:spacing w:val="27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основной</w:t>
        </w:r>
        <w:r>
          <w:rPr>
            <w:spacing w:val="22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образовательной</w:t>
        </w:r>
      </w:hyperlink>
      <w:r>
        <w:rPr>
          <w:spacing w:val="-57"/>
          <w:sz w:val="24"/>
          <w:szCs w:val="24"/>
        </w:rPr>
        <w:t xml:space="preserve"> </w:t>
      </w:r>
      <w:hyperlink w:anchor="_bookmark63" w:history="1">
        <w:r>
          <w:rPr>
            <w:sz w:val="24"/>
            <w:szCs w:val="24"/>
          </w:rPr>
          <w:t>программы………….</w:t>
        </w:r>
        <w:r>
          <w:rPr>
            <w:spacing w:val="-1"/>
            <w:sz w:val="24"/>
            <w:szCs w:val="24"/>
          </w:rPr>
          <w:t>282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4" w:history="1">
        <w:r>
          <w:rPr>
            <w:sz w:val="24"/>
            <w:szCs w:val="24"/>
          </w:rPr>
          <w:t>Психолого-педагогические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условия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реализации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основной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образовательной</w:t>
        </w:r>
      </w:hyperlink>
      <w:r>
        <w:rPr>
          <w:spacing w:val="-57"/>
          <w:sz w:val="24"/>
          <w:szCs w:val="24"/>
        </w:rPr>
        <w:t xml:space="preserve"> </w:t>
      </w:r>
      <w:hyperlink w:anchor="_bookmark64" w:history="1">
        <w:r>
          <w:rPr>
            <w:sz w:val="24"/>
            <w:szCs w:val="24"/>
          </w:rPr>
          <w:t>программы</w:t>
        </w:r>
      </w:hyperlink>
      <w:r>
        <w:t>…………</w:t>
      </w:r>
      <w:r>
        <w:rPr>
          <w:sz w:val="24"/>
          <w:szCs w:val="24"/>
        </w:rPr>
        <w:t>..</w:t>
      </w:r>
      <w:r>
        <w:rPr>
          <w:sz w:val="24"/>
          <w:szCs w:val="24"/>
          <w:u w:val="single"/>
        </w:rPr>
        <w:t>285</w:t>
      </w:r>
    </w:p>
    <w:p w:rsidR="005F6D3F" w:rsidRDefault="005F6D3F" w:rsidP="0007347A">
      <w:pPr>
        <w:rPr>
          <w:sz w:val="24"/>
          <w:szCs w:val="24"/>
        </w:rPr>
      </w:pPr>
      <w:hyperlink w:anchor="_bookmark65" w:history="1">
        <w:r>
          <w:rPr>
            <w:sz w:val="24"/>
            <w:szCs w:val="24"/>
          </w:rPr>
          <w:t>Финансовое</w:t>
        </w:r>
        <w:r>
          <w:rPr>
            <w:spacing w:val="45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обеспечение</w:t>
        </w:r>
        <w:r>
          <w:rPr>
            <w:spacing w:val="54"/>
            <w:sz w:val="24"/>
            <w:szCs w:val="24"/>
          </w:rPr>
          <w:t xml:space="preserve"> </w:t>
        </w:r>
        <w:r>
          <w:rPr>
            <w:sz w:val="24"/>
            <w:szCs w:val="24"/>
          </w:rPr>
          <w:t>реализации</w:t>
        </w:r>
        <w:r>
          <w:rPr>
            <w:spacing w:val="51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образовательной</w:t>
        </w:r>
        <w:r>
          <w:rPr>
            <w:spacing w:val="51"/>
            <w:sz w:val="24"/>
            <w:szCs w:val="24"/>
          </w:rPr>
          <w:t xml:space="preserve"> </w:t>
        </w:r>
        <w:r>
          <w:rPr>
            <w:sz w:val="24"/>
            <w:szCs w:val="24"/>
          </w:rPr>
          <w:t>программы</w:t>
        </w:r>
        <w:r>
          <w:rPr>
            <w:spacing w:val="52"/>
            <w:sz w:val="24"/>
            <w:szCs w:val="24"/>
          </w:rPr>
          <w:t xml:space="preserve"> </w:t>
        </w:r>
        <w:r>
          <w:rPr>
            <w:sz w:val="24"/>
            <w:szCs w:val="24"/>
          </w:rPr>
          <w:t>среднего</w:t>
        </w:r>
      </w:hyperlink>
      <w:r>
        <w:rPr>
          <w:spacing w:val="-57"/>
          <w:sz w:val="24"/>
          <w:szCs w:val="24"/>
        </w:rPr>
        <w:t xml:space="preserve"> </w:t>
      </w:r>
      <w:hyperlink w:anchor="_bookmark65" w:history="1">
        <w:r>
          <w:rPr>
            <w:sz w:val="24"/>
            <w:szCs w:val="24"/>
          </w:rPr>
          <w:t>общего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образования</w:t>
        </w:r>
        <w:r>
          <w:rPr>
            <w:sz w:val="24"/>
            <w:szCs w:val="24"/>
          </w:rPr>
          <w:tab/>
          <w:t>……………………………………………………………………………………………………..</w:t>
        </w:r>
        <w:r>
          <w:rPr>
            <w:spacing w:val="-1"/>
            <w:sz w:val="24"/>
            <w:szCs w:val="24"/>
          </w:rPr>
          <w:t>287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6" w:history="1">
        <w:r>
          <w:rPr>
            <w:sz w:val="24"/>
            <w:szCs w:val="24"/>
          </w:rPr>
          <w:t>Материально-технические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условия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реализации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основной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образовательной</w:t>
        </w:r>
      </w:hyperlink>
      <w:r>
        <w:rPr>
          <w:spacing w:val="-57"/>
          <w:sz w:val="24"/>
          <w:szCs w:val="24"/>
        </w:rPr>
        <w:t xml:space="preserve"> </w:t>
      </w:r>
      <w:hyperlink w:anchor="_bookmark66" w:history="1">
        <w:r>
          <w:rPr>
            <w:sz w:val="24"/>
            <w:szCs w:val="24"/>
          </w:rPr>
          <w:t>программы…………..288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7" w:history="1">
        <w:r>
          <w:rPr>
            <w:spacing w:val="-1"/>
            <w:sz w:val="24"/>
            <w:szCs w:val="24"/>
          </w:rPr>
          <w:t>Информационно-методические</w:t>
        </w:r>
        <w:r>
          <w:rPr>
            <w:spacing w:val="69"/>
            <w:sz w:val="24"/>
            <w:szCs w:val="24"/>
          </w:rPr>
          <w:t xml:space="preserve">     </w:t>
        </w:r>
        <w:r>
          <w:rPr>
            <w:spacing w:val="-1"/>
            <w:sz w:val="24"/>
            <w:szCs w:val="24"/>
          </w:rPr>
          <w:t>условия</w:t>
        </w:r>
        <w:r>
          <w:rPr>
            <w:spacing w:val="69"/>
            <w:sz w:val="24"/>
            <w:szCs w:val="24"/>
          </w:rPr>
          <w:t xml:space="preserve">    </w:t>
        </w:r>
        <w:r>
          <w:rPr>
            <w:spacing w:val="70"/>
            <w:sz w:val="24"/>
            <w:szCs w:val="24"/>
          </w:rPr>
          <w:t xml:space="preserve"> </w:t>
        </w:r>
        <w:r>
          <w:rPr>
            <w:spacing w:val="-1"/>
            <w:sz w:val="24"/>
            <w:szCs w:val="24"/>
          </w:rPr>
          <w:t>реализации</w:t>
        </w:r>
        <w:r>
          <w:rPr>
            <w:spacing w:val="69"/>
            <w:sz w:val="24"/>
            <w:szCs w:val="24"/>
          </w:rPr>
          <w:t xml:space="preserve">    </w:t>
        </w:r>
        <w:r>
          <w:rPr>
            <w:spacing w:val="70"/>
            <w:sz w:val="24"/>
            <w:szCs w:val="24"/>
          </w:rPr>
          <w:t xml:space="preserve"> </w:t>
        </w:r>
        <w:r>
          <w:rPr>
            <w:sz w:val="24"/>
            <w:szCs w:val="24"/>
          </w:rPr>
          <w:t>основной</w:t>
        </w:r>
      </w:hyperlink>
      <w:r>
        <w:rPr>
          <w:spacing w:val="-57"/>
          <w:sz w:val="24"/>
          <w:szCs w:val="24"/>
        </w:rPr>
        <w:t xml:space="preserve"> </w:t>
      </w:r>
      <w:hyperlink w:anchor="_bookmark67" w:history="1">
        <w:r>
          <w:rPr>
            <w:sz w:val="24"/>
            <w:szCs w:val="24"/>
          </w:rPr>
          <w:t>образовательной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программы…………………………………………………………………………………………………291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8" w:history="1">
        <w:r>
          <w:rPr>
            <w:sz w:val="24"/>
            <w:szCs w:val="24"/>
          </w:rPr>
          <w:t>Обоснование необходимых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изменений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в</w:t>
        </w:r>
        <w:r>
          <w:rPr>
            <w:spacing w:val="2"/>
            <w:sz w:val="24"/>
            <w:szCs w:val="24"/>
          </w:rPr>
          <w:t xml:space="preserve"> </w:t>
        </w:r>
        <w:r>
          <w:rPr>
            <w:sz w:val="24"/>
            <w:szCs w:val="24"/>
          </w:rPr>
          <w:t>имеющихся</w:t>
        </w:r>
        <w:r>
          <w:rPr>
            <w:spacing w:val="6"/>
            <w:sz w:val="24"/>
            <w:szCs w:val="24"/>
          </w:rPr>
          <w:t xml:space="preserve"> </w:t>
        </w:r>
        <w:r>
          <w:rPr>
            <w:sz w:val="24"/>
            <w:szCs w:val="24"/>
          </w:rPr>
          <w:t>условиях в</w:t>
        </w:r>
        <w:r>
          <w:rPr>
            <w:spacing w:val="3"/>
            <w:sz w:val="24"/>
            <w:szCs w:val="24"/>
          </w:rPr>
          <w:t xml:space="preserve"> </w:t>
        </w:r>
        <w:r>
          <w:rPr>
            <w:sz w:val="24"/>
            <w:szCs w:val="24"/>
          </w:rPr>
          <w:t>соответствии</w:t>
        </w:r>
      </w:hyperlink>
      <w:r>
        <w:rPr>
          <w:spacing w:val="-57"/>
          <w:sz w:val="24"/>
          <w:szCs w:val="24"/>
        </w:rPr>
        <w:t xml:space="preserve"> </w:t>
      </w:r>
      <w:hyperlink w:anchor="_bookmark68" w:history="1">
        <w:r>
          <w:rPr>
            <w:sz w:val="24"/>
            <w:szCs w:val="24"/>
          </w:rPr>
          <w:t>с основной</w:t>
        </w:r>
        <w:r>
          <w:rPr>
            <w:spacing w:val="-7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образовательной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программой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среднего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общего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образования…………………………………..</w:t>
        </w:r>
        <w:r>
          <w:rPr>
            <w:sz w:val="24"/>
            <w:szCs w:val="24"/>
          </w:rPr>
          <w:tab/>
          <w:t>294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69" w:history="1">
        <w:r>
          <w:rPr>
            <w:sz w:val="24"/>
            <w:szCs w:val="24"/>
          </w:rPr>
          <w:t>Механизмы</w:t>
        </w:r>
        <w:r>
          <w:rPr>
            <w:spacing w:val="-1"/>
            <w:sz w:val="24"/>
            <w:szCs w:val="24"/>
          </w:rPr>
          <w:t xml:space="preserve"> </w:t>
        </w:r>
        <w:r>
          <w:rPr>
            <w:sz w:val="24"/>
            <w:szCs w:val="24"/>
          </w:rPr>
          <w:t>достижения</w:t>
        </w:r>
        <w:r>
          <w:rPr>
            <w:spacing w:val="-6"/>
            <w:sz w:val="24"/>
            <w:szCs w:val="24"/>
          </w:rPr>
          <w:t xml:space="preserve"> </w:t>
        </w:r>
        <w:r>
          <w:rPr>
            <w:sz w:val="24"/>
            <w:szCs w:val="24"/>
          </w:rPr>
          <w:t>целевых</w:t>
        </w:r>
        <w:r>
          <w:rPr>
            <w:spacing w:val="-5"/>
            <w:sz w:val="24"/>
            <w:szCs w:val="24"/>
          </w:rPr>
          <w:t xml:space="preserve"> </w:t>
        </w:r>
        <w:r>
          <w:rPr>
            <w:sz w:val="24"/>
            <w:szCs w:val="24"/>
          </w:rPr>
          <w:t>ориентиров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z w:val="24"/>
            <w:szCs w:val="24"/>
          </w:rPr>
          <w:t>в</w:t>
        </w:r>
        <w:r>
          <w:rPr>
            <w:spacing w:val="-4"/>
            <w:sz w:val="24"/>
            <w:szCs w:val="24"/>
          </w:rPr>
          <w:t xml:space="preserve"> </w:t>
        </w:r>
        <w:r>
          <w:rPr>
            <w:sz w:val="24"/>
            <w:szCs w:val="24"/>
          </w:rPr>
          <w:t>системе</w:t>
        </w:r>
        <w:r>
          <w:rPr>
            <w:spacing w:val="-3"/>
            <w:sz w:val="24"/>
            <w:szCs w:val="24"/>
          </w:rPr>
          <w:t xml:space="preserve"> </w:t>
        </w:r>
        <w:r>
          <w:rPr>
            <w:sz w:val="24"/>
            <w:szCs w:val="24"/>
          </w:rPr>
          <w:t>условий………………………………</w:t>
        </w:r>
        <w:r>
          <w:rPr>
            <w:sz w:val="24"/>
            <w:szCs w:val="24"/>
          </w:rPr>
          <w:tab/>
          <w:t>295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70" w:history="1">
        <w:r>
          <w:rPr>
            <w:spacing w:val="-1"/>
            <w:sz w:val="24"/>
            <w:szCs w:val="24"/>
          </w:rPr>
          <w:t>Сетевой</w:t>
        </w:r>
        <w:r>
          <w:rPr>
            <w:spacing w:val="98"/>
            <w:sz w:val="24"/>
            <w:szCs w:val="24"/>
          </w:rPr>
          <w:t xml:space="preserve">  </w:t>
        </w:r>
        <w:r>
          <w:rPr>
            <w:sz w:val="24"/>
            <w:szCs w:val="24"/>
          </w:rPr>
          <w:t>график</w:t>
        </w:r>
        <w:r>
          <w:rPr>
            <w:spacing w:val="32"/>
            <w:sz w:val="24"/>
            <w:szCs w:val="24"/>
          </w:rPr>
          <w:t xml:space="preserve"> </w:t>
        </w:r>
        <w:r>
          <w:rPr>
            <w:sz w:val="24"/>
            <w:szCs w:val="24"/>
          </w:rPr>
          <w:t>(дорожная</w:t>
        </w:r>
        <w:r>
          <w:rPr>
            <w:spacing w:val="28"/>
            <w:sz w:val="24"/>
            <w:szCs w:val="24"/>
          </w:rPr>
          <w:t xml:space="preserve"> </w:t>
        </w:r>
        <w:r>
          <w:rPr>
            <w:sz w:val="24"/>
            <w:szCs w:val="24"/>
          </w:rPr>
          <w:t>карта)</w:t>
        </w:r>
        <w:r>
          <w:rPr>
            <w:spacing w:val="34"/>
            <w:sz w:val="24"/>
            <w:szCs w:val="24"/>
          </w:rPr>
          <w:t xml:space="preserve"> </w:t>
        </w:r>
        <w:r>
          <w:rPr>
            <w:sz w:val="24"/>
            <w:szCs w:val="24"/>
          </w:rPr>
          <w:t>по</w:t>
        </w:r>
        <w:r>
          <w:rPr>
            <w:spacing w:val="37"/>
            <w:sz w:val="24"/>
            <w:szCs w:val="24"/>
          </w:rPr>
          <w:t xml:space="preserve"> </w:t>
        </w:r>
        <w:r>
          <w:rPr>
            <w:sz w:val="24"/>
            <w:szCs w:val="24"/>
          </w:rPr>
          <w:t>формированию</w:t>
        </w:r>
        <w:r>
          <w:rPr>
            <w:spacing w:val="26"/>
            <w:sz w:val="24"/>
            <w:szCs w:val="24"/>
          </w:rPr>
          <w:t xml:space="preserve"> </w:t>
        </w:r>
        <w:r>
          <w:rPr>
            <w:sz w:val="24"/>
            <w:szCs w:val="24"/>
          </w:rPr>
          <w:t>необходимой</w:t>
        </w:r>
        <w:r>
          <w:rPr>
            <w:spacing w:val="34"/>
            <w:sz w:val="24"/>
            <w:szCs w:val="24"/>
          </w:rPr>
          <w:t xml:space="preserve"> </w:t>
        </w:r>
        <w:r>
          <w:rPr>
            <w:sz w:val="24"/>
            <w:szCs w:val="24"/>
          </w:rPr>
          <w:t>системы</w:t>
        </w:r>
      </w:hyperlink>
      <w:r>
        <w:rPr>
          <w:spacing w:val="-57"/>
          <w:sz w:val="24"/>
          <w:szCs w:val="24"/>
        </w:rPr>
        <w:t xml:space="preserve"> </w:t>
      </w:r>
      <w:hyperlink w:anchor="_bookmark70" w:history="1">
        <w:r>
          <w:rPr>
            <w:sz w:val="24"/>
            <w:szCs w:val="24"/>
          </w:rPr>
          <w:t>условий…..</w:t>
        </w:r>
        <w:r>
          <w:rPr>
            <w:sz w:val="24"/>
            <w:szCs w:val="24"/>
          </w:rPr>
          <w:tab/>
        </w:r>
        <w:r>
          <w:rPr>
            <w:spacing w:val="-1"/>
            <w:sz w:val="24"/>
            <w:szCs w:val="24"/>
          </w:rPr>
          <w:t>295</w:t>
        </w:r>
      </w:hyperlink>
    </w:p>
    <w:p w:rsidR="005F6D3F" w:rsidRDefault="005F6D3F" w:rsidP="0007347A">
      <w:pPr>
        <w:rPr>
          <w:sz w:val="24"/>
          <w:szCs w:val="24"/>
        </w:rPr>
      </w:pPr>
      <w:hyperlink w:anchor="_bookmark71" w:history="1">
        <w:r>
          <w:rPr>
            <w:sz w:val="24"/>
            <w:szCs w:val="24"/>
          </w:rPr>
          <w:t>Контроль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состояния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системы</w:t>
        </w:r>
        <w:r>
          <w:rPr>
            <w:spacing w:val="-2"/>
            <w:sz w:val="24"/>
            <w:szCs w:val="24"/>
          </w:rPr>
          <w:t xml:space="preserve"> </w:t>
        </w:r>
        <w:r>
          <w:rPr>
            <w:sz w:val="24"/>
            <w:szCs w:val="24"/>
          </w:rPr>
          <w:t>условий……………………………………………………………….</w:t>
        </w:r>
        <w:r>
          <w:rPr>
            <w:sz w:val="24"/>
            <w:szCs w:val="24"/>
          </w:rPr>
          <w:tab/>
          <w:t>303</w:t>
        </w:r>
      </w:hyperlink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07347A">
      <w:pPr>
        <w:rPr>
          <w:sz w:val="26"/>
          <w:szCs w:val="26"/>
        </w:rPr>
      </w:pPr>
    </w:p>
    <w:p w:rsidR="005F6D3F" w:rsidRDefault="005F6D3F" w:rsidP="00FF7706">
      <w:pPr>
        <w:pStyle w:val="Heading11"/>
        <w:numPr>
          <w:ilvl w:val="0"/>
          <w:numId w:val="155"/>
        </w:numPr>
        <w:tabs>
          <w:tab w:val="left" w:pos="1380"/>
        </w:tabs>
        <w:spacing w:before="187" w:line="276" w:lineRule="auto"/>
        <w:ind w:right="1205" w:hanging="1969"/>
        <w:jc w:val="left"/>
      </w:pPr>
      <w:bookmarkStart w:id="0" w:name="I__Целевой_раздел__основной_образователь"/>
      <w:bookmarkEnd w:id="0"/>
      <w:r>
        <w:t>ЦЕЛЕВОЙ РАЗДЕЛ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before="5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629"/>
        </w:tabs>
      </w:pPr>
      <w:bookmarkStart w:id="1" w:name="I_1__Пояснительная_записка"/>
      <w:bookmarkStart w:id="2" w:name="_bookmark1"/>
      <w:bookmarkEnd w:id="1"/>
      <w:bookmarkEnd w:id="2"/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F6D3F" w:rsidRDefault="005F6D3F">
      <w:pPr>
        <w:pStyle w:val="BodyText"/>
        <w:spacing w:before="37" w:line="276" w:lineRule="auto"/>
        <w:ind w:right="55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 школа» Атюрьевского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 Республики</w:t>
      </w:r>
      <w:r>
        <w:rPr>
          <w:spacing w:val="1"/>
        </w:rPr>
        <w:t xml:space="preserve"> </w:t>
      </w:r>
      <w:r>
        <w:t>Мордовия</w:t>
      </w:r>
      <w:r>
        <w:rPr>
          <w:spacing w:val="1"/>
        </w:rPr>
        <w:t xml:space="preserve"> </w:t>
      </w:r>
      <w:r>
        <w:t>(далее - МБОУ</w:t>
      </w:r>
      <w:r>
        <w:rPr>
          <w:spacing w:val="-2"/>
        </w:rPr>
        <w:t xml:space="preserve"> </w:t>
      </w:r>
      <w:r>
        <w:t>«Курташкинская</w:t>
      </w:r>
      <w:r>
        <w:rPr>
          <w:spacing w:val="3"/>
        </w:rPr>
        <w:t xml:space="preserve"> </w:t>
      </w:r>
      <w:r>
        <w:t>СОШ»)</w:t>
      </w:r>
    </w:p>
    <w:p w:rsidR="005F6D3F" w:rsidRDefault="005F6D3F">
      <w:pPr>
        <w:pStyle w:val="Heading11"/>
        <w:spacing w:before="7" w:line="276" w:lineRule="auto"/>
        <w:ind w:left="519" w:right="561" w:firstLine="71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ind w:right="567"/>
      </w:pPr>
      <w:r>
        <w:rPr>
          <w:b/>
          <w:bCs/>
        </w:rPr>
        <w:t>Целями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реализации</w:t>
      </w:r>
      <w:r>
        <w:rPr>
          <w:b/>
          <w:bCs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компетентностей,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определяемых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личностными,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семейными,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общественными,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 w:rsidSect="007D52B2">
          <w:pgSz w:w="11910" w:h="16840"/>
          <w:pgMar w:top="1040" w:right="286" w:bottom="1480" w:left="1180" w:header="0" w:footer="1222" w:gutter="0"/>
          <w:cols w:space="720"/>
        </w:sectPr>
      </w:pPr>
    </w:p>
    <w:p w:rsidR="005F6D3F" w:rsidRDefault="005F6D3F">
      <w:pPr>
        <w:pStyle w:val="BodyText"/>
        <w:tabs>
          <w:tab w:val="left" w:pos="2159"/>
          <w:tab w:val="left" w:pos="3367"/>
          <w:tab w:val="left" w:pos="5328"/>
          <w:tab w:val="left" w:pos="6734"/>
          <w:tab w:val="left" w:pos="7880"/>
          <w:tab w:val="left" w:pos="8878"/>
        </w:tabs>
        <w:spacing w:before="66" w:line="276" w:lineRule="auto"/>
        <w:ind w:right="561" w:firstLine="0"/>
        <w:jc w:val="right"/>
      </w:pPr>
      <w:r>
        <w:t>государственными</w:t>
      </w:r>
      <w:r>
        <w:rPr>
          <w:spacing w:val="22"/>
        </w:rPr>
        <w:t xml:space="preserve"> </w:t>
      </w:r>
      <w:r>
        <w:t>потребностями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возможностями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старшего</w:t>
      </w:r>
      <w:r>
        <w:rPr>
          <w:spacing w:val="20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возраста, индивидуальной образовательной траекторией его развития и состоянием здоровья.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  <w:t>общего</w:t>
      </w:r>
      <w:r>
        <w:tab/>
        <w:t>образования</w:t>
      </w:r>
    </w:p>
    <w:p w:rsidR="005F6D3F" w:rsidRDefault="005F6D3F">
      <w:pPr>
        <w:spacing w:before="4"/>
        <w:ind w:left="519"/>
        <w:jc w:val="both"/>
        <w:rPr>
          <w:sz w:val="24"/>
          <w:szCs w:val="24"/>
        </w:rPr>
      </w:pPr>
      <w:r>
        <w:rPr>
          <w:sz w:val="24"/>
          <w:szCs w:val="24"/>
        </w:rPr>
        <w:t>предусматривает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основных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</w:t>
      </w:r>
      <w:r>
        <w:rPr>
          <w:sz w:val="24"/>
          <w:szCs w:val="24"/>
        </w:rPr>
        <w:t>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духовными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культурой 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обеспечение достижения обучающимися образовательных результатов в 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ФГОС СОО);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3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в объеме основной образовательной программы, предусматривающей 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обязательных учебных предметов, входящих в учебный план (учебных предметов по 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 и общих для включения во все учебные планы учебных предметов, в том числе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углубленном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уровне),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внеурочную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установление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самоидентификации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общего, 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общего,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общего,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государственно-общественного управления 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образовании;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3"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образа жизни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left="519" w:firstLine="710"/>
        <w:jc w:val="left"/>
      </w:pPr>
      <w:r>
        <w:t>Принципы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подходы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формированию</w:t>
      </w:r>
      <w:r>
        <w:rPr>
          <w:spacing w:val="41"/>
        </w:rPr>
        <w:t xml:space="preserve"> </w:t>
      </w:r>
      <w:r>
        <w:t>основной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jc w:val="left"/>
      </w:pPr>
      <w:r>
        <w:t>Методологической</w:t>
      </w:r>
      <w:r>
        <w:rPr>
          <w:spacing w:val="32"/>
        </w:rPr>
        <w:t xml:space="preserve"> </w:t>
      </w:r>
      <w:r>
        <w:t>основой</w:t>
      </w:r>
      <w:r>
        <w:rPr>
          <w:spacing w:val="37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СОО</w:t>
      </w:r>
      <w:r>
        <w:rPr>
          <w:spacing w:val="35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системно-деятельностный</w:t>
      </w:r>
      <w:r>
        <w:rPr>
          <w:spacing w:val="37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предполагает: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002"/>
          <w:tab w:val="left" w:pos="4423"/>
          <w:tab w:val="left" w:pos="6118"/>
          <w:tab w:val="left" w:pos="6512"/>
          <w:tab w:val="left" w:pos="8250"/>
          <w:tab w:val="left" w:pos="8658"/>
        </w:tabs>
        <w:spacing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ab/>
        <w:t>готовности</w:t>
      </w:r>
      <w:r>
        <w:rPr>
          <w:sz w:val="24"/>
          <w:szCs w:val="24"/>
        </w:rPr>
        <w:tab/>
        <w:t>обучающихся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  <w:t>саморазвитию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непрерывному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209"/>
          <w:tab w:val="left" w:pos="3674"/>
          <w:tab w:val="left" w:pos="5777"/>
          <w:tab w:val="left" w:pos="7487"/>
          <w:tab w:val="left" w:pos="9547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проектирование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конструирование</w:t>
      </w:r>
      <w:r>
        <w:rPr>
          <w:sz w:val="24"/>
          <w:szCs w:val="24"/>
        </w:rPr>
        <w:tab/>
        <w:t>развивающей</w:t>
      </w:r>
      <w:r>
        <w:rPr>
          <w:sz w:val="24"/>
          <w:szCs w:val="24"/>
        </w:rPr>
        <w:tab/>
        <w:t>образовательной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среды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 образовательную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активную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spacing w:line="275" w:lineRule="exact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построение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психологических,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физиологических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5F6D3F" w:rsidRDefault="005F6D3F">
      <w:pPr>
        <w:pStyle w:val="BodyText"/>
        <w:spacing w:line="276" w:lineRule="auto"/>
        <w:ind w:right="55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деятельностного подхода. В связи с этим личностное, социальное, познавательное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отраженный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образовательной программе (ООП), рассматривается как совокупность следующих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(технологии преподавания, освоения, обучения); субъектов системы образования (педагогов,</w:t>
      </w:r>
      <w:r>
        <w:rPr>
          <w:spacing w:val="1"/>
        </w:rPr>
        <w:t xml:space="preserve"> </w:t>
      </w:r>
      <w:r>
        <w:t>обучающихся, их родителей</w:t>
      </w:r>
      <w:r>
        <w:rPr>
          <w:spacing w:val="1"/>
        </w:rPr>
        <w:t xml:space="preserve"> </w:t>
      </w:r>
      <w:r>
        <w:t>(законных представителей)); материальной базы как средства</w:t>
      </w:r>
      <w:r>
        <w:rPr>
          <w:spacing w:val="1"/>
        </w:rPr>
        <w:t xml:space="preserve"> </w:t>
      </w:r>
      <w:r>
        <w:t>системы образования, в том числе с учетом принципа преемственности начального общего,</w:t>
      </w:r>
      <w:r>
        <w:rPr>
          <w:spacing w:val="1"/>
        </w:rPr>
        <w:t xml:space="preserve"> </w:t>
      </w:r>
      <w:r>
        <w:t>основного общего, среднего общего, профессионального образования, который может 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работы.</w:t>
      </w:r>
    </w:p>
    <w:p w:rsidR="005F6D3F" w:rsidRDefault="005F6D3F">
      <w:pPr>
        <w:pStyle w:val="BodyText"/>
        <w:spacing w:before="3" w:line="276" w:lineRule="auto"/>
        <w:ind w:right="56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 деятельности ориентируется на личность как цель, субъект, результат и</w:t>
      </w:r>
      <w:r>
        <w:rPr>
          <w:spacing w:val="1"/>
        </w:rPr>
        <w:t xml:space="preserve"> </w:t>
      </w:r>
      <w:r>
        <w:t>главный критерий эффективности, на создание соответствующих условий для саморазвития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личности.</w:t>
      </w:r>
    </w:p>
    <w:p w:rsidR="005F6D3F" w:rsidRDefault="005F6D3F">
      <w:pPr>
        <w:pStyle w:val="BodyText"/>
        <w:spacing w:before="3" w:line="276" w:lineRule="auto"/>
        <w:ind w:right="567"/>
      </w:pPr>
      <w:r>
        <w:t>Осуществление принципа индивидуально-дифференцированного подхода 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:rsidR="005F6D3F" w:rsidRDefault="005F6D3F">
      <w:pPr>
        <w:pStyle w:val="BodyText"/>
        <w:spacing w:line="276" w:lineRule="auto"/>
        <w:ind w:right="55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15–18</w:t>
      </w:r>
      <w:r>
        <w:rPr>
          <w:spacing w:val="1"/>
        </w:rPr>
        <w:t xml:space="preserve"> </w:t>
      </w:r>
      <w:r>
        <w:t>лет, связанных: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 в деятельности, ценностных ориентаций, мировоззрения как системы обобщенных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 о мире в целом, об окружающей действительности, других людях и самом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руководствоваться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 учебной деятельностью в единстве мотивационно-смыслового и операционно-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профессиональные и личностные устремления обучающихся. Ведущее место у обучающихся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уровне среднего общего образования занимают мотивы, связанные с самоопределением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самостоятельной жизни,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 дальнейшим образованием и самообразованием.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мотивы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приобретают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личностный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становятся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действенными;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с освоением 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появлением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 и учения, к самостоятельному поиску учебно-теоретических проблем, 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построению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 образовательной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траектории;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терминологией,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понятиями, методами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приемами;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с самостоятельным приобретением идентичности; повышением требовательности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самооценки;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бóльшим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ролям;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фрустрациям;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усилением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влиять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людей.</w:t>
      </w:r>
    </w:p>
    <w:p w:rsidR="005F6D3F" w:rsidRDefault="005F6D3F">
      <w:pPr>
        <w:pStyle w:val="BodyText"/>
        <w:spacing w:before="4" w:line="276" w:lineRule="auto"/>
        <w:ind w:right="558"/>
      </w:pPr>
      <w:r>
        <w:t>Переход обучающегося в старшую школу совпадает с первым периодом юности, или</w:t>
      </w:r>
      <w:r>
        <w:rPr>
          <w:spacing w:val="1"/>
        </w:rPr>
        <w:t xml:space="preserve"> </w:t>
      </w:r>
      <w:r>
        <w:t>первым периодом зрелости, который отличается сложностью становления личностных 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взрослой жизни.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периоду фактически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основных биологических и психологических функций, необходимых взрослому человеку для</w:t>
      </w:r>
      <w:r>
        <w:rPr>
          <w:spacing w:val="-57"/>
        </w:rPr>
        <w:t xml:space="preserve"> </w:t>
      </w:r>
      <w:r>
        <w:t>полноценного существования. Социальное и личностное самоопределение в данном возрасте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эмансипацию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своего</w:t>
      </w:r>
      <w:r>
        <w:rPr>
          <w:spacing w:val="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:rsidR="005F6D3F" w:rsidRDefault="005F6D3F">
      <w:pPr>
        <w:pStyle w:val="BodyText"/>
        <w:spacing w:line="276" w:lineRule="auto"/>
        <w:ind w:right="55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5F6D3F" w:rsidRDefault="005F6D3F">
      <w:pPr>
        <w:pStyle w:val="BodyText"/>
        <w:spacing w:before="1" w:line="276" w:lineRule="auto"/>
        <w:ind w:right="561"/>
      </w:pPr>
      <w:r>
        <w:t>Основная образовательная программа формируется</w:t>
      </w:r>
      <w:r>
        <w:rPr>
          <w:spacing w:val="1"/>
        </w:rPr>
        <w:t xml:space="preserve">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 образовательной организации высшего образования, профессиональной деятельности и</w:t>
      </w:r>
      <w:r>
        <w:rPr>
          <w:spacing w:val="1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Общая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</w:p>
    <w:p w:rsidR="005F6D3F" w:rsidRDefault="005F6D3F">
      <w:pPr>
        <w:pStyle w:val="BodyText"/>
        <w:spacing w:before="37"/>
        <w:ind w:left="1230" w:firstLine="0"/>
      </w:pPr>
      <w:r>
        <w:t xml:space="preserve">Основная   </w:t>
      </w:r>
      <w:r>
        <w:rPr>
          <w:spacing w:val="4"/>
        </w:rPr>
        <w:t xml:space="preserve"> </w:t>
      </w:r>
      <w:r>
        <w:t xml:space="preserve">образовательная   </w:t>
      </w:r>
      <w:r>
        <w:rPr>
          <w:spacing w:val="10"/>
        </w:rPr>
        <w:t xml:space="preserve"> </w:t>
      </w:r>
      <w:r>
        <w:t xml:space="preserve">программа   </w:t>
      </w:r>
      <w:r>
        <w:rPr>
          <w:spacing w:val="14"/>
        </w:rPr>
        <w:t xml:space="preserve"> </w:t>
      </w:r>
      <w:r>
        <w:t xml:space="preserve">среднего   </w:t>
      </w:r>
      <w:r>
        <w:rPr>
          <w:spacing w:val="8"/>
        </w:rPr>
        <w:t xml:space="preserve"> </w:t>
      </w:r>
      <w:r>
        <w:t xml:space="preserve">общего   </w:t>
      </w:r>
      <w:r>
        <w:rPr>
          <w:spacing w:val="9"/>
        </w:rPr>
        <w:t xml:space="preserve"> </w:t>
      </w:r>
      <w:r>
        <w:t xml:space="preserve">образования   </w:t>
      </w:r>
      <w:r>
        <w:rPr>
          <w:spacing w:val="14"/>
        </w:rPr>
        <w:t xml:space="preserve"> </w:t>
      </w:r>
      <w:r>
        <w:t>МБОУ</w:t>
      </w:r>
    </w:p>
    <w:p w:rsidR="005F6D3F" w:rsidRDefault="005F6D3F">
      <w:pPr>
        <w:pStyle w:val="BodyText"/>
        <w:spacing w:before="40" w:line="276" w:lineRule="auto"/>
        <w:ind w:right="562" w:firstLine="0"/>
      </w:pPr>
      <w:r>
        <w:t>«Курташкинская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</w:t>
      </w:r>
      <w:r>
        <w:t>, Конвенции ООН о правах ребенка</w:t>
      </w:r>
      <w:r>
        <w:rPr>
          <w:vertAlign w:val="superscript"/>
        </w:rPr>
        <w:t>2</w:t>
      </w:r>
      <w:r>
        <w:t>, учитывает региональные, национальные 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94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организацию</w:t>
      </w:r>
      <w:r>
        <w:rPr>
          <w:spacing w:val="88"/>
        </w:rPr>
        <w:t xml:space="preserve"> </w:t>
      </w:r>
      <w:r>
        <w:t>образовательной</w:t>
      </w:r>
      <w:r>
        <w:rPr>
          <w:spacing w:val="92"/>
        </w:rPr>
        <w:t xml:space="preserve"> </w:t>
      </w:r>
      <w:r>
        <w:t>деятельности</w:t>
      </w:r>
      <w:r>
        <w:rPr>
          <w:spacing w:val="96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уровне</w:t>
      </w:r>
      <w:r>
        <w:rPr>
          <w:spacing w:val="94"/>
        </w:rPr>
        <w:t xml:space="preserve"> </w:t>
      </w:r>
      <w:r>
        <w:t>среднего</w:t>
      </w:r>
      <w:r>
        <w:rPr>
          <w:spacing w:val="95"/>
        </w:rPr>
        <w:t xml:space="preserve"> </w:t>
      </w:r>
      <w:r>
        <w:t>общего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15"/>
          <w:szCs w:val="15"/>
        </w:rPr>
      </w:pPr>
      <w:r>
        <w:rPr>
          <w:noProof/>
          <w:lang w:eastAsia="ru-RU"/>
        </w:rPr>
        <w:pict>
          <v:rect id="_x0000_s1027" style="position:absolute;margin-left:120.55pt;margin-top:10.85pt;width:144.05pt;height:.7pt;z-index:-251660288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3"/>
          <w:szCs w:val="23"/>
        </w:rPr>
      </w:pPr>
    </w:p>
    <w:p w:rsidR="005F6D3F" w:rsidRDefault="005F6D3F">
      <w:pPr>
        <w:spacing w:before="1"/>
        <w:ind w:left="519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Конституция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Федерации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(Собрание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законодательства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Федерации,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1996,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3,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152;</w:t>
      </w:r>
    </w:p>
    <w:p w:rsidR="005F6D3F" w:rsidRDefault="005F6D3F">
      <w:pPr>
        <w:ind w:left="519"/>
        <w:rPr>
          <w:sz w:val="20"/>
          <w:szCs w:val="20"/>
        </w:rPr>
      </w:pPr>
      <w:r>
        <w:rPr>
          <w:sz w:val="20"/>
          <w:szCs w:val="20"/>
        </w:rPr>
        <w:t>№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7,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676;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2001,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24,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2421;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2003,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30,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3051;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2004,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13,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1110;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2005,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42,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4212;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2006,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29,</w:t>
      </w:r>
    </w:p>
    <w:p w:rsidR="005F6D3F" w:rsidRDefault="005F6D3F">
      <w:pPr>
        <w:ind w:left="519"/>
        <w:rPr>
          <w:sz w:val="20"/>
          <w:szCs w:val="20"/>
        </w:rPr>
      </w:pPr>
      <w:r>
        <w:rPr>
          <w:sz w:val="20"/>
          <w:szCs w:val="20"/>
        </w:rPr>
        <w:t>ст.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3119;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2007,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1;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30,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3745;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2009,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2;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№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4,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ст.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445).</w:t>
      </w:r>
    </w:p>
    <w:p w:rsidR="005F6D3F" w:rsidRDefault="005F6D3F">
      <w:pPr>
        <w:spacing w:before="1"/>
        <w:ind w:left="519" w:right="560"/>
        <w:rPr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Конвенция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ООН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о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правах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ребенка,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принятая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20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ноября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1989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г.</w:t>
      </w:r>
      <w:r>
        <w:rPr>
          <w:spacing w:val="26"/>
          <w:sz w:val="20"/>
          <w:szCs w:val="20"/>
        </w:rPr>
        <w:t xml:space="preserve"> </w:t>
      </w:r>
      <w:r>
        <w:rPr>
          <w:sz w:val="20"/>
          <w:szCs w:val="20"/>
        </w:rPr>
        <w:t>(Сборник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международных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договоров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СССР,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1993,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выпуск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XLVI).</w:t>
      </w:r>
    </w:p>
    <w:p w:rsidR="005F6D3F" w:rsidRDefault="005F6D3F">
      <w:pPr>
        <w:rPr>
          <w:sz w:val="20"/>
          <w:szCs w:val="20"/>
        </w:rPr>
        <w:sectPr w:rsidR="005F6D3F">
          <w:pgSz w:w="11910" w:h="16840"/>
          <w:pgMar w:top="1040" w:right="0" w:bottom="1420" w:left="1180" w:header="0" w:footer="1222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 с соблюдением требований государственных 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нормативов.</w:t>
      </w:r>
    </w:p>
    <w:p w:rsidR="005F6D3F" w:rsidRDefault="005F6D3F">
      <w:pPr>
        <w:pStyle w:val="BodyText"/>
        <w:spacing w:before="4" w:line="276" w:lineRule="auto"/>
        <w:ind w:left="1230" w:right="562" w:firstLine="0"/>
      </w:pPr>
      <w:r>
        <w:t>Программа содержит три раздела: целевой, содержательный и организационный.</w:t>
      </w:r>
      <w:r>
        <w:rPr>
          <w:spacing w:val="1"/>
        </w:rPr>
        <w:t xml:space="preserve"> </w:t>
      </w:r>
      <w:r>
        <w:t>Основная</w:t>
      </w:r>
      <w:r>
        <w:rPr>
          <w:spacing w:val="24"/>
        </w:rPr>
        <w:t xml:space="preserve"> </w:t>
      </w:r>
      <w:r>
        <w:t>образовательная</w:t>
      </w:r>
      <w:r>
        <w:rPr>
          <w:spacing w:val="28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содержит</w:t>
      </w:r>
      <w:r>
        <w:rPr>
          <w:spacing w:val="24"/>
        </w:rPr>
        <w:t xml:space="preserve"> </w:t>
      </w:r>
      <w:r>
        <w:t>обязательную</w:t>
      </w:r>
      <w:r>
        <w:rPr>
          <w:spacing w:val="27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часть,</w:t>
      </w:r>
    </w:p>
    <w:p w:rsidR="005F6D3F" w:rsidRDefault="005F6D3F">
      <w:pPr>
        <w:pStyle w:val="BodyText"/>
        <w:spacing w:line="276" w:lineRule="auto"/>
        <w:ind w:right="566" w:firstLine="0"/>
      </w:pP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60 %,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8" w:lineRule="auto"/>
        <w:ind w:right="56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 предусматриваются учебные предметы,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  <w:r>
        <w:rPr>
          <w:spacing w:val="-5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5F6D3F" w:rsidRDefault="005F6D3F">
      <w:pPr>
        <w:pStyle w:val="BodyText"/>
        <w:spacing w:line="276" w:lineRule="auto"/>
        <w:ind w:right="559" w:firstLine="70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6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 предметных</w:t>
      </w:r>
      <w:r>
        <w:rPr>
          <w:spacing w:val="1"/>
        </w:rPr>
        <w:t xml:space="preserve"> </w:t>
      </w:r>
      <w:r>
        <w:t>областей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 на базовом или углубленном уровнях 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5F6D3F" w:rsidRDefault="005F6D3F">
      <w:pPr>
        <w:pStyle w:val="BodyText"/>
        <w:spacing w:before="36" w:line="276" w:lineRule="auto"/>
        <w:ind w:right="566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 общественных объединений и организаций в</w:t>
      </w:r>
      <w:r>
        <w:rPr>
          <w:spacing w:val="1"/>
        </w:rPr>
        <w:t xml:space="preserve"> </w:t>
      </w:r>
      <w:r>
        <w:t>рамках 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 учебной деятельности; обеспечение благополучия обучающихся в 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школы;</w:t>
      </w:r>
      <w:r>
        <w:rPr>
          <w:spacing w:val="-3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 w:rsidR="005F6D3F" w:rsidRDefault="005F6D3F">
      <w:pPr>
        <w:pStyle w:val="BodyText"/>
        <w:spacing w:line="278" w:lineRule="auto"/>
        <w:ind w:right="557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дел.</w:t>
      </w:r>
    </w:p>
    <w:p w:rsidR="005F6D3F" w:rsidRDefault="005F6D3F">
      <w:pPr>
        <w:pStyle w:val="BodyText"/>
        <w:tabs>
          <w:tab w:val="left" w:pos="2146"/>
          <w:tab w:val="left" w:pos="5161"/>
          <w:tab w:val="left" w:pos="7373"/>
        </w:tabs>
        <w:spacing w:line="276" w:lineRule="auto"/>
        <w:ind w:right="559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tab/>
        <w:t>(естественно-научный,</w:t>
      </w:r>
      <w:r>
        <w:tab/>
        <w:t>гуманитарный,</w:t>
      </w:r>
      <w:r>
        <w:tab/>
        <w:t>социально-экономический,</w:t>
      </w:r>
      <w:r>
        <w:rPr>
          <w:spacing w:val="-58"/>
        </w:rPr>
        <w:t xml:space="preserve"> </w:t>
      </w:r>
      <w:r>
        <w:t>технологический,</w:t>
      </w:r>
      <w:r>
        <w:rPr>
          <w:spacing w:val="1"/>
        </w:rPr>
        <w:t xml:space="preserve"> </w:t>
      </w:r>
      <w:r>
        <w:t>универсальный).</w:t>
      </w:r>
      <w:r>
        <w:rPr>
          <w:spacing w:val="1"/>
        </w:rPr>
        <w:t xml:space="preserve"> </w:t>
      </w:r>
      <w:r>
        <w:t>Вариативность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 внеурочной деятельности определяется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особенностей 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629"/>
          <w:tab w:val="left" w:pos="3679"/>
          <w:tab w:val="left" w:pos="5455"/>
          <w:tab w:val="left" w:pos="6963"/>
          <w:tab w:val="left" w:pos="9153"/>
        </w:tabs>
        <w:spacing w:line="280" w:lineRule="auto"/>
        <w:ind w:left="519" w:right="557" w:firstLine="710"/>
      </w:pPr>
      <w:bookmarkStart w:id="3" w:name="I_2__Планируемые_результаты_освоения_обу"/>
      <w:bookmarkStart w:id="4" w:name="_bookmark2"/>
      <w:bookmarkEnd w:id="3"/>
      <w:bookmarkEnd w:id="4"/>
      <w:r>
        <w:t>Планируемые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before="11"/>
        <w:ind w:left="0" w:firstLine="0"/>
        <w:jc w:val="left"/>
        <w:rPr>
          <w:b/>
          <w:bCs/>
          <w:sz w:val="26"/>
          <w:szCs w:val="26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807"/>
        </w:tabs>
        <w:ind w:hanging="577"/>
      </w:pPr>
      <w:bookmarkStart w:id="5" w:name="I_2_1__Планируемые_личностные_результаты"/>
      <w:bookmarkStart w:id="6" w:name="_bookmark3"/>
      <w:bookmarkEnd w:id="5"/>
      <w:bookmarkEnd w:id="6"/>
      <w:r>
        <w:t>Планируемые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5F6D3F" w:rsidRDefault="005F6D3F">
      <w:pPr>
        <w:pStyle w:val="Heading11"/>
        <w:spacing w:before="41" w:line="276" w:lineRule="auto"/>
        <w:ind w:left="519" w:right="564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планы;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близким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достойную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ответственной 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отстаиванию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спортивно-оздоровительной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неприятие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привычек: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наркотиков.</w:t>
      </w:r>
    </w:p>
    <w:p w:rsidR="005F6D3F" w:rsidRDefault="005F6D3F">
      <w:pPr>
        <w:pStyle w:val="Heading11"/>
        <w:spacing w:before="44" w:line="276" w:lineRule="auto"/>
        <w:ind w:left="519" w:right="565" w:firstLine="710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российская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символам (герб,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флаг, гимн);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обычаям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left="519" w:right="560" w:firstLine="710"/>
      </w:pPr>
      <w:r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гражданственность,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 и правопорядок, осознанно принимающего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традиционные национальные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 и гражданина согласно общепризнанным принципам и нормам международного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 и в соответствии с Конституцией Российской Федерации, правовая и политическая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грамотность;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мировоззрение,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сознания,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 мире;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интериоризация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солидарности,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договорному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регулированию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приверженность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дружбы,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равенства,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 национальному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оинству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3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национальным признакам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негативным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явлениям.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left="519" w:right="575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взаимопонимания,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человеку,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(чести,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долга,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справедливости, милосердия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дружелюбия);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5F6D3F" w:rsidRDefault="005F6D3F">
      <w:pPr>
        <w:pStyle w:val="Heading11"/>
        <w:spacing w:line="276" w:lineRule="auto"/>
        <w:ind w:left="519" w:right="564" w:firstLine="710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устройстве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общественной деятельности;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 экологии;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эколого-направленной 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обустройству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быта.</w:t>
      </w:r>
    </w:p>
    <w:p w:rsidR="005F6D3F" w:rsidRDefault="005F6D3F">
      <w:pPr>
        <w:pStyle w:val="Heading11"/>
        <w:spacing w:before="4" w:line="276" w:lineRule="auto"/>
        <w:ind w:left="519" w:right="568" w:firstLine="710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семье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родителям,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семейной</w:t>
      </w:r>
      <w:r>
        <w:rPr>
          <w:spacing w:val="2"/>
        </w:rPr>
        <w:t xml:space="preserve"> </w:t>
      </w:r>
      <w:r>
        <w:t>жизни: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положительный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(отцовства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материнства),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интериоризация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ценностей.</w:t>
      </w:r>
    </w:p>
    <w:p w:rsidR="005F6D3F" w:rsidRDefault="005F6D3F">
      <w:pPr>
        <w:pStyle w:val="Heading11"/>
        <w:spacing w:before="1" w:line="276" w:lineRule="auto"/>
        <w:ind w:left="519" w:right="558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уважение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всем формам собственности,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своей собственности,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общенациональных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самообслуживанию,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домашних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5F6D3F" w:rsidRDefault="005F6D3F">
      <w:pPr>
        <w:pStyle w:val="Heading11"/>
        <w:spacing w:line="276" w:lineRule="auto"/>
        <w:ind w:left="519" w:right="567" w:firstLine="710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комфорта, 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807"/>
        </w:tabs>
        <w:ind w:hanging="577"/>
      </w:pPr>
      <w:bookmarkStart w:id="7" w:name="I_2_2__Планируемые_метапредметные_резуль"/>
      <w:bookmarkStart w:id="8" w:name="_bookmark4"/>
      <w:bookmarkEnd w:id="7"/>
      <w:bookmarkEnd w:id="8"/>
      <w:r>
        <w:t>Планируемые</w:t>
      </w:r>
      <w:r>
        <w:rPr>
          <w:spacing w:val="-6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ООП</w:t>
      </w:r>
    </w:p>
    <w:p w:rsidR="005F6D3F" w:rsidRDefault="005F6D3F">
      <w:pPr>
        <w:pStyle w:val="BodyText"/>
        <w:spacing w:before="36" w:line="276" w:lineRule="auto"/>
        <w:ind w:right="56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тремя</w:t>
      </w:r>
      <w:r>
        <w:rPr>
          <w:spacing w:val="-4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(УУД).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8"/>
          <w:szCs w:val="28"/>
        </w:rPr>
      </w:pPr>
    </w:p>
    <w:p w:rsidR="005F6D3F" w:rsidRDefault="005F6D3F" w:rsidP="00FF7706">
      <w:pPr>
        <w:pStyle w:val="Heading11"/>
        <w:numPr>
          <w:ilvl w:val="3"/>
          <w:numId w:val="155"/>
        </w:numPr>
        <w:tabs>
          <w:tab w:val="left" w:pos="1937"/>
        </w:tabs>
        <w:spacing w:line="276" w:lineRule="auto"/>
        <w:ind w:right="3450" w:firstLine="360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определить,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достигнута;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оценивать возможные последствия достижения поставленной цели в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 жизни и жизни окружающих людей, основываясь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соображениях этики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морали;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6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ставить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88"/>
          <w:tab w:val="left" w:pos="3593"/>
          <w:tab w:val="left" w:pos="3919"/>
          <w:tab w:val="left" w:pos="4510"/>
          <w:tab w:val="left" w:pos="5302"/>
          <w:tab w:val="left" w:pos="6113"/>
          <w:tab w:val="left" w:pos="6454"/>
          <w:tab w:val="left" w:pos="7357"/>
          <w:tab w:val="left" w:pos="9258"/>
        </w:tabs>
        <w:spacing w:line="280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z w:val="24"/>
          <w:szCs w:val="24"/>
        </w:rPr>
        <w:tab/>
        <w:t>ресурсы,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том</w:t>
      </w:r>
      <w:r>
        <w:rPr>
          <w:sz w:val="24"/>
          <w:szCs w:val="24"/>
        </w:rPr>
        <w:tab/>
        <w:t>числе</w:t>
      </w:r>
      <w:r>
        <w:rPr>
          <w:sz w:val="24"/>
          <w:szCs w:val="24"/>
        </w:rPr>
        <w:tab/>
        <w:t>время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другие</w:t>
      </w:r>
      <w:r>
        <w:rPr>
          <w:sz w:val="24"/>
          <w:szCs w:val="24"/>
        </w:rPr>
        <w:tab/>
        <w:t>нематериальные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ресурсы,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11"/>
          <w:tab w:val="left" w:pos="3088"/>
          <w:tab w:val="left" w:pos="4529"/>
          <w:tab w:val="left" w:pos="5287"/>
          <w:tab w:val="left" w:pos="6795"/>
          <w:tab w:val="left" w:pos="7890"/>
          <w:tab w:val="left" w:pos="9552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z w:val="24"/>
          <w:szCs w:val="24"/>
        </w:rPr>
        <w:tab/>
        <w:t>путь</w:t>
      </w:r>
      <w:r>
        <w:rPr>
          <w:sz w:val="24"/>
          <w:szCs w:val="24"/>
        </w:rPr>
        <w:tab/>
        <w:t>достижения</w:t>
      </w:r>
      <w:r>
        <w:rPr>
          <w:sz w:val="24"/>
          <w:szCs w:val="24"/>
        </w:rPr>
        <w:tab/>
        <w:t>цели,</w:t>
      </w:r>
      <w:r>
        <w:rPr>
          <w:sz w:val="24"/>
          <w:szCs w:val="24"/>
        </w:rPr>
        <w:tab/>
        <w:t>планировать</w:t>
      </w:r>
      <w:r>
        <w:rPr>
          <w:sz w:val="24"/>
          <w:szCs w:val="24"/>
        </w:rPr>
        <w:tab/>
        <w:t>решение</w:t>
      </w:r>
      <w:r>
        <w:rPr>
          <w:sz w:val="24"/>
          <w:szCs w:val="24"/>
        </w:rPr>
        <w:tab/>
        <w:t>поставленных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задач,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оптимизируя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материальные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затраты;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083"/>
          <w:tab w:val="left" w:pos="4707"/>
          <w:tab w:val="left" w:pos="5537"/>
          <w:tab w:val="left" w:pos="6733"/>
          <w:tab w:val="left" w:pos="8361"/>
          <w:tab w:val="left" w:pos="8942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организовывать</w:t>
      </w:r>
      <w:r>
        <w:rPr>
          <w:sz w:val="24"/>
          <w:szCs w:val="24"/>
        </w:rPr>
        <w:tab/>
        <w:t>эффективный</w:t>
      </w:r>
      <w:r>
        <w:rPr>
          <w:sz w:val="24"/>
          <w:szCs w:val="24"/>
        </w:rPr>
        <w:tab/>
        <w:t>поиск</w:t>
      </w:r>
      <w:r>
        <w:rPr>
          <w:sz w:val="24"/>
          <w:szCs w:val="24"/>
        </w:rPr>
        <w:tab/>
        <w:t>ресурсов,</w:t>
      </w:r>
      <w:r>
        <w:rPr>
          <w:sz w:val="24"/>
          <w:szCs w:val="24"/>
        </w:rPr>
        <w:tab/>
        <w:t>необходимых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достижения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полученный результат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заранее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целью.</w:t>
      </w:r>
    </w:p>
    <w:p w:rsidR="005F6D3F" w:rsidRDefault="005F6D3F" w:rsidP="00FF7706">
      <w:pPr>
        <w:pStyle w:val="Heading11"/>
        <w:numPr>
          <w:ilvl w:val="3"/>
          <w:numId w:val="155"/>
        </w:numPr>
        <w:tabs>
          <w:tab w:val="left" w:pos="1476"/>
        </w:tabs>
        <w:spacing w:before="37" w:line="276" w:lineRule="auto"/>
        <w:ind w:right="3657" w:firstLine="0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познавательные) задачи;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фиксировать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противоречия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источниках;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модельно-схематические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критические аргументы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отношении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суждений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другого;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спокойно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замечаниям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суждения,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рассматривать 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 ресурс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выходить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широкого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переноса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действия;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70" w:firstLine="283"/>
        <w:rPr>
          <w:sz w:val="24"/>
          <w:szCs w:val="24"/>
        </w:rPr>
      </w:pPr>
      <w:r>
        <w:rPr>
          <w:sz w:val="24"/>
          <w:szCs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участников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ресурсные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ограничения;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менять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удерживать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 деятельности.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31"/>
          <w:szCs w:val="31"/>
        </w:rPr>
      </w:pPr>
    </w:p>
    <w:p w:rsidR="005F6D3F" w:rsidRDefault="005F6D3F" w:rsidP="00FF7706">
      <w:pPr>
        <w:pStyle w:val="Heading11"/>
        <w:numPr>
          <w:ilvl w:val="3"/>
          <w:numId w:val="155"/>
        </w:numPr>
        <w:tabs>
          <w:tab w:val="left" w:pos="1514"/>
        </w:tabs>
        <w:spacing w:line="276" w:lineRule="auto"/>
        <w:ind w:right="3348" w:hanging="77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пределами),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соображений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симпатий;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(генератор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идей,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критик,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исполнитель, выступающий,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эксперт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т.д.);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координировать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комбинированного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развернуто,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(устных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письменных)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распознавать конфликтогенные ситуации и предотвращать конфликты до их 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выстраивать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избегая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суждений.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807"/>
        </w:tabs>
        <w:spacing w:before="71"/>
        <w:ind w:hanging="577"/>
      </w:pPr>
      <w:bookmarkStart w:id="9" w:name="I_2_3__Планируемые_предметные_результаты"/>
      <w:bookmarkStart w:id="10" w:name="_bookmark5"/>
      <w:bookmarkEnd w:id="9"/>
      <w:bookmarkEnd w:id="10"/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5F6D3F" w:rsidRDefault="005F6D3F">
      <w:pPr>
        <w:pStyle w:val="BodyText"/>
        <w:spacing w:before="36" w:line="276" w:lineRule="auto"/>
        <w:ind w:right="559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что ранее делалось в структуре ПООП начального 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8"/>
        </w:rPr>
        <w:t xml:space="preserve"> </w:t>
      </w:r>
      <w:r>
        <w:t>уровней.</w:t>
      </w:r>
    </w:p>
    <w:p w:rsidR="005F6D3F" w:rsidRDefault="005F6D3F">
      <w:pPr>
        <w:pStyle w:val="BodyText"/>
        <w:spacing w:before="3" w:line="276" w:lineRule="auto"/>
        <w:ind w:right="560" w:firstLine="566"/>
      </w:pPr>
      <w:r>
        <w:t>Логика представления результатов</w:t>
      </w:r>
      <w:r>
        <w:rPr>
          <w:spacing w:val="1"/>
        </w:rPr>
        <w:t xml:space="preserve"> </w:t>
      </w:r>
      <w:r>
        <w:t>четырех видов: «Выпускник научится – базовый</w:t>
      </w:r>
      <w:r>
        <w:rPr>
          <w:spacing w:val="1"/>
        </w:rPr>
        <w:t xml:space="preserve"> </w:t>
      </w:r>
      <w:r>
        <w:t>уровень», «Выпускник получит возможность научиться – базовый уровень», «Выпускник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4"/>
        </w:rPr>
        <w:t xml:space="preserve"> </w:t>
      </w:r>
      <w:r>
        <w:t>уровень»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следующей</w:t>
      </w:r>
      <w:r>
        <w:rPr>
          <w:spacing w:val="3"/>
        </w:rPr>
        <w:t xml:space="preserve"> </w:t>
      </w:r>
      <w:r>
        <w:t>методологией.</w:t>
      </w:r>
    </w:p>
    <w:p w:rsidR="005F6D3F" w:rsidRDefault="005F6D3F">
      <w:pPr>
        <w:pStyle w:val="BodyText"/>
        <w:spacing w:line="276" w:lineRule="auto"/>
        <w:ind w:right="555" w:firstLine="566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1"/>
        </w:rPr>
        <w:t xml:space="preserve"> </w:t>
      </w:r>
      <w:r>
        <w:t>всех обучающихся, выбравших данный уровень обучения. Группа результатов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 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 и</w:t>
      </w:r>
      <w:r>
        <w:rPr>
          <w:spacing w:val="1"/>
        </w:rPr>
        <w:t xml:space="preserve"> </w:t>
      </w:r>
      <w:r>
        <w:t>способных обучающихся,</w:t>
      </w:r>
      <w:r>
        <w:rPr>
          <w:spacing w:val="1"/>
        </w:rPr>
        <w:t xml:space="preserve"> </w:t>
      </w:r>
      <w:r>
        <w:t>выбравших данный уровень 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 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:rsidR="005F6D3F" w:rsidRDefault="005F6D3F">
      <w:pPr>
        <w:pStyle w:val="BodyText"/>
        <w:spacing w:before="2" w:line="276" w:lineRule="auto"/>
        <w:ind w:right="561"/>
      </w:pPr>
      <w:r>
        <w:t>Принципиальным отличием результатов базового уровня от результатов углубленного</w:t>
      </w:r>
      <w:r>
        <w:rPr>
          <w:spacing w:val="-57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предполагает: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481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ключевых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области;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490"/>
        </w:tabs>
        <w:spacing w:before="1"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области;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524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некоторыми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областями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знания.</w:t>
      </w:r>
    </w:p>
    <w:p w:rsidR="005F6D3F" w:rsidRDefault="005F6D3F">
      <w:pPr>
        <w:pStyle w:val="BodyText"/>
        <w:spacing w:line="276" w:lineRule="auto"/>
        <w:ind w:right="563"/>
      </w:pPr>
      <w:r>
        <w:t xml:space="preserve">Результаты </w:t>
      </w:r>
      <w:r>
        <w:rPr>
          <w:b/>
          <w:bCs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областях.</w:t>
      </w:r>
      <w:r>
        <w:rPr>
          <w:spacing w:val="4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предполагает: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423"/>
        </w:tabs>
        <w:spacing w:before="2"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 демонстрировать различные подходы к изучению явлений, характерных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области;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437"/>
        </w:tabs>
        <w:spacing w:line="276" w:lineRule="auto"/>
        <w:ind w:right="573" w:firstLine="710"/>
        <w:rPr>
          <w:sz w:val="24"/>
          <w:szCs w:val="24"/>
        </w:rPr>
      </w:pPr>
      <w:r>
        <w:rPr>
          <w:sz w:val="24"/>
          <w:szCs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использования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инструментария данной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области;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514"/>
        </w:tabs>
        <w:spacing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(совокупности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теорий),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связях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 иными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смежными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областями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на углубленном уровне. Предметные результаты раздела «Выпускник получит</w:t>
      </w:r>
      <w:r>
        <w:rPr>
          <w:spacing w:val="1"/>
        </w:rPr>
        <w:t xml:space="preserve"> </w:t>
      </w:r>
      <w:r>
        <w:t>возможность научиться» не выносятся на итоговую аттестацию, но при этом возможность их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предоставлена</w:t>
      </w:r>
      <w:r>
        <w:rPr>
          <w:spacing w:val="-4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обучающемуся.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jc w:val="left"/>
      </w:pPr>
      <w:bookmarkStart w:id="11" w:name="_bookmark6"/>
      <w:bookmarkEnd w:id="11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5F6D3F" w:rsidRDefault="005F6D3F">
      <w:pPr>
        <w:spacing w:before="41" w:line="276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4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4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4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4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4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«Русский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язык»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4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4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адекватно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речевой ситуации;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просторечие,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говоры,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разновидности, жаргон,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арго)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 определенной функционально-смысловой принадлежности (описание, повествование,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рассуждение)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определенных 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(тезисы,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конспекты, выступления,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лекции, отчеты,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аннотации,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рефераты,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доклады, сочинения);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выстраивать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композицию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структурных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элементах;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профиля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правильно использовать лексические и грамматические средства связи предложений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построении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функционально-стилевой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сознательно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изобразительно-выразительные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выбранным профилем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ознакомительное, изучающее, реферативное) и аудирования (с полным пониманием текста,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содержания, с выборочным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извлечением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информации);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скрытой,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второстепенной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мысль;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извлекать 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 из различных источников и переводить ее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формат;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преобразовывать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передачи 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1"/>
        <w:ind w:left="1225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тему, определять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подбирать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публичного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выступления;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публичной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орфоэпические,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чужую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позиции соответствия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языковым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нормам.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pStyle w:val="Heading11"/>
        <w:spacing w:before="7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 уровни и единицы языка в предъявленном тексте и видеть взаимосвязь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чужой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правильности,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уместности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комментировать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богатстве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отличать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разновидностей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синонимические ресурсы русского языка для более точного выражения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мысли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усиления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выразительности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иметь представление об историческом развитии русского языка и истории русского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языкознания;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согласие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несогласие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мнением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собеседника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правилами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ведения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диалогической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дифференцировать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главную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второстепенную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известную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неизвестную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самостоятельный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нетекстовой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отбирать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 полученную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сохранять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 умениями информационно перерабатывать прочитанные и прослушанные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 тезисов,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конспектов,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аннотаций,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рефератов;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 отзывы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рецензии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0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соблюдать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культуру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чтения, говорения, аудирования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соблюдать культуру научного и делового общения в устной и письменной форме,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обсуждении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дискуссионных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соблюдать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нормы речевого поведения в разговорной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речи,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 также в учебно-научной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официально-деловой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самоконтроль;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 w:line="276" w:lineRule="auto"/>
        <w:ind w:right="55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совершенствовать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орфографические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пунктуационные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умения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5609"/>
          <w:tab w:val="left" w:pos="6598"/>
          <w:tab w:val="left" w:pos="6920"/>
          <w:tab w:val="left" w:pos="8399"/>
          <w:tab w:val="left" w:pos="8937"/>
        </w:tabs>
        <w:spacing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использовать  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основные  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нормативные</w:t>
      </w:r>
      <w:r>
        <w:rPr>
          <w:i/>
          <w:iCs/>
          <w:sz w:val="24"/>
          <w:szCs w:val="24"/>
        </w:rPr>
        <w:tab/>
        <w:t>словари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справочники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расширения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словарного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запаса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спектра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используемых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эстетическую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сторону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речевого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высказывания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литературы).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spacing w:before="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воспринимать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лингвистику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гуманитарного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рассматривать язык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многофункциональной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развивающейся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предъявленном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видеть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правильности, точности и уместности их употребления при оценке собственной и чужой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комментировать авторские высказывания на различные темы (в том числе о богатстве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языка);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отмечать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разновидностей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 синонимические ресурсы русского языка для более точного 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усиления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иметь представление об историческом развитии русского языка и истории 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языкознания;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несогласие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собеседника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ведения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диалогической 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дифференцировать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второстепенную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неизвестную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прослушанном тексте;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проводить самостоятельный поиск текстовой и нетекстовой информации, отбирать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 полученную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ресурсы 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/>
        <w:ind w:left="1225"/>
        <w:rPr>
          <w:sz w:val="24"/>
          <w:szCs w:val="24"/>
        </w:rPr>
      </w:pPr>
      <w:r>
        <w:rPr>
          <w:sz w:val="24"/>
          <w:szCs w:val="24"/>
        </w:rPr>
        <w:t>сохранять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стилевое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стиля;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прослушанные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 тезисов, конспектов,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аннотаций,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рефератов;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отзывы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рецензии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чтения,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говорения,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аудирования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письма;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соблюдать культуру научного и делового общения в устной и письменной форме,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обсуждении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дискуссионных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соблюдать нормы речевого поведения в разговорной речи, а также в учебно-научной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официально-деловой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осуществлять речевой самоконтроль;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совершенствовать орфографические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основе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нормах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словари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справочники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расширения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словарного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запаса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спектра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 эстетическую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сторону 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 при анализе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 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 литературы).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комплексный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единиц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описывать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социальные функции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лингвистические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эксперименты,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связанные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социальными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функциями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074"/>
          <w:tab w:val="left" w:pos="4341"/>
          <w:tab w:val="left" w:pos="5417"/>
          <w:tab w:val="left" w:pos="5835"/>
          <w:tab w:val="left" w:pos="6929"/>
          <w:tab w:val="left" w:pos="8606"/>
        </w:tabs>
        <w:spacing w:line="276" w:lineRule="auto"/>
        <w:ind w:right="56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z w:val="24"/>
          <w:szCs w:val="24"/>
        </w:rPr>
        <w:tab/>
        <w:t>языковые</w:t>
      </w:r>
      <w:r>
        <w:rPr>
          <w:i/>
          <w:iCs/>
          <w:sz w:val="24"/>
          <w:szCs w:val="24"/>
        </w:rPr>
        <w:tab/>
        <w:t>явления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факты,</w:t>
      </w:r>
      <w:r>
        <w:rPr>
          <w:i/>
          <w:iCs/>
          <w:sz w:val="24"/>
          <w:szCs w:val="24"/>
        </w:rPr>
        <w:tab/>
        <w:t>допускающие</w:t>
      </w:r>
      <w:r>
        <w:rPr>
          <w:i/>
          <w:iCs/>
          <w:sz w:val="24"/>
          <w:szCs w:val="24"/>
        </w:rPr>
        <w:tab/>
        <w:t>неоднозначную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становлении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развитии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прочитанных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прослушанных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доклада,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статьи,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рецензии,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резюме;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комплексный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лингвистический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функционально-стилевой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принадлежностью;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устный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монологический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устный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диалогический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выступать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аудиторией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3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самоконтроль,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самооценку,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самокоррекцию;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языковые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учетом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вариативности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коммуникативных качеств 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эффективности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 w:line="276" w:lineRule="auto"/>
        <w:ind w:right="55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редактировать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устные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письменные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 пути совершенствования собственных коммуникативных способностей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речи.</w:t>
      </w:r>
    </w:p>
    <w:p w:rsidR="005F6D3F" w:rsidRDefault="005F6D3F">
      <w:pPr>
        <w:pStyle w:val="BodyText"/>
        <w:spacing w:before="9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ind w:left="519"/>
        <w:jc w:val="left"/>
      </w:pPr>
      <w:bookmarkStart w:id="12" w:name="_bookmark7"/>
      <w:bookmarkEnd w:id="12"/>
      <w:r>
        <w:t>Литература</w:t>
      </w:r>
    </w:p>
    <w:p w:rsidR="005F6D3F" w:rsidRDefault="005F6D3F">
      <w:pPr>
        <w:spacing w:before="41" w:line="276" w:lineRule="auto"/>
        <w:ind w:left="519" w:right="560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2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2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«Литература»</w:t>
      </w:r>
      <w:r>
        <w:rPr>
          <w:b/>
          <w:bCs/>
          <w:spacing w:val="2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2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before="4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русской,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приводя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обобщать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читательский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опыт,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именно: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375"/>
        </w:tabs>
        <w:spacing w:line="276" w:lineRule="auto"/>
        <w:ind w:right="559" w:firstLine="0"/>
        <w:rPr>
          <w:sz w:val="24"/>
          <w:szCs w:val="24"/>
        </w:rPr>
      </w:pPr>
      <w:r>
        <w:rPr>
          <w:sz w:val="24"/>
          <w:szCs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тему (темы)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проблематику (содержащиеся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смыслы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подтексты);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413"/>
        </w:tabs>
        <w:spacing w:line="280" w:lineRule="auto"/>
        <w:ind w:right="559" w:firstLine="0"/>
        <w:rPr>
          <w:sz w:val="24"/>
          <w:szCs w:val="24"/>
        </w:rPr>
      </w:pPr>
      <w:r>
        <w:rPr>
          <w:sz w:val="24"/>
          <w:szCs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 носящие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проблемный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требующие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анализа;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437"/>
        </w:tabs>
        <w:spacing w:line="276" w:lineRule="auto"/>
        <w:ind w:right="554" w:firstLine="0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объективное изложение текста: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сюжета,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взаимовлияние,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произведения;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404"/>
        </w:tabs>
        <w:spacing w:line="276" w:lineRule="auto"/>
        <w:ind w:right="556" w:firstLine="0"/>
        <w:rPr>
          <w:sz w:val="24"/>
          <w:szCs w:val="24"/>
        </w:rPr>
      </w:pPr>
      <w:r>
        <w:rPr>
          <w:sz w:val="24"/>
          <w:szCs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персонажей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раскрытия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характеров;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385"/>
        </w:tabs>
        <w:spacing w:line="276" w:lineRule="auto"/>
        <w:ind w:right="554" w:firstLine="0"/>
        <w:rPr>
          <w:sz w:val="24"/>
          <w:szCs w:val="24"/>
        </w:rPr>
      </w:pPr>
      <w:r>
        <w:rPr>
          <w:sz w:val="24"/>
          <w:szCs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коннотативные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новизны,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наполненности,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значимости;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519"/>
        </w:tabs>
        <w:spacing w:line="276" w:lineRule="auto"/>
        <w:ind w:right="557" w:firstLine="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взаиморасположение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обусловливает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left="1230" w:right="556" w:firstLine="0"/>
      </w:pPr>
      <w:r>
        <w:t>эстетическое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зачина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концовки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счастливой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трагической</w:t>
      </w:r>
      <w:r>
        <w:rPr>
          <w:spacing w:val="1"/>
        </w:rPr>
        <w:t xml:space="preserve"> </w:t>
      </w:r>
      <w:r>
        <w:t>развязкой,</w:t>
      </w:r>
      <w:r>
        <w:rPr>
          <w:spacing w:val="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закрытым</w:t>
      </w:r>
      <w:r>
        <w:rPr>
          <w:spacing w:val="5"/>
        </w:rPr>
        <w:t xml:space="preserve"> </w:t>
      </w:r>
      <w:r>
        <w:t>финалом);</w:t>
      </w:r>
    </w:p>
    <w:p w:rsidR="005F6D3F" w:rsidRDefault="005F6D3F" w:rsidP="00FF7706">
      <w:pPr>
        <w:pStyle w:val="ListParagraph"/>
        <w:numPr>
          <w:ilvl w:val="0"/>
          <w:numId w:val="153"/>
        </w:numPr>
        <w:tabs>
          <w:tab w:val="left" w:pos="1442"/>
        </w:tabs>
        <w:spacing w:before="4" w:line="276" w:lineRule="auto"/>
        <w:ind w:right="557" w:firstLine="0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заявлено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подразумевается (например,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ирония,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сатира,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сарказм,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аллегория,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гипербола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т.п.);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следующую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продуктивную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деятельность:</w:t>
      </w:r>
    </w:p>
    <w:p w:rsidR="005F6D3F" w:rsidRDefault="005F6D3F" w:rsidP="00FF7706">
      <w:pPr>
        <w:pStyle w:val="ListParagraph"/>
        <w:numPr>
          <w:ilvl w:val="0"/>
          <w:numId w:val="152"/>
        </w:numPr>
        <w:tabs>
          <w:tab w:val="left" w:pos="1418"/>
        </w:tabs>
        <w:spacing w:before="40" w:line="276" w:lineRule="auto"/>
        <w:ind w:right="556" w:firstLine="0"/>
        <w:rPr>
          <w:sz w:val="24"/>
          <w:szCs w:val="24"/>
        </w:rPr>
      </w:pPr>
      <w:r>
        <w:rPr>
          <w:sz w:val="24"/>
          <w:szCs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рецензии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 целостное восприятие художественного мира произведения, понимание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эпохе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(периоду);</w:t>
      </w:r>
    </w:p>
    <w:p w:rsidR="005F6D3F" w:rsidRDefault="005F6D3F" w:rsidP="00FF7706">
      <w:pPr>
        <w:pStyle w:val="ListParagraph"/>
        <w:numPr>
          <w:ilvl w:val="0"/>
          <w:numId w:val="152"/>
        </w:numPr>
        <w:tabs>
          <w:tab w:val="left" w:pos="1437"/>
        </w:tabs>
        <w:spacing w:before="3" w:line="276" w:lineRule="auto"/>
        <w:ind w:right="556" w:firstLine="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произведений.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 историко-культурный комментарий к тексту произведения (в том числе и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ресурсов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музея,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специализированной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библиотеки,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документов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п.);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сочетании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воплощения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субъективных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художественное произведение во взаимосвязи литературы с другими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областями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гуманитарного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 (философией,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историей, психологией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одну из интерпретаций эпического, драматического или лирического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 (например, кинофильм или театральную постановку; запись художественного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чтения; серию иллюстраций к произведению), оценивая, как интерпретируется исходный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текст.</w:t>
      </w:r>
    </w:p>
    <w:p w:rsidR="005F6D3F" w:rsidRDefault="005F6D3F">
      <w:pPr>
        <w:pStyle w:val="Heading21"/>
        <w:spacing w:before="6"/>
        <w:jc w:val="both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узнать: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значении русской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 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 литературе;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новейшей отечественной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ресурсах,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том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сети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историко-культурном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литературоведении;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историко-литературном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XX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ярких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 характерных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направлений или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течений;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8" w:lineRule="auto"/>
        <w:ind w:right="55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ведущих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писателей,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значимые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биографии,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ключевых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героев,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ставших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«вечными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образами»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нарицательными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общемировой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соотношении 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взаимосвязях литературы с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 периодом,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эпохой.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  <w:jc w:val="left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7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русской,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 материалом,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углубленное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 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анализировать:</w:t>
      </w:r>
    </w:p>
    <w:p w:rsidR="005F6D3F" w:rsidRDefault="005F6D3F">
      <w:pPr>
        <w:spacing w:line="275" w:lineRule="exact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1"/>
        </w:numPr>
        <w:tabs>
          <w:tab w:val="left" w:pos="1380"/>
        </w:tabs>
        <w:spacing w:before="66" w:line="276" w:lineRule="auto"/>
        <w:ind w:right="556" w:firstLine="0"/>
        <w:rPr>
          <w:sz w:val="24"/>
          <w:szCs w:val="24"/>
        </w:rPr>
      </w:pPr>
      <w:r>
        <w:rPr>
          <w:sz w:val="24"/>
          <w:szCs w:val="24"/>
        </w:rPr>
        <w:t>конкретные произведения с использованием различных научных методов, методик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 чтения;</w:t>
      </w:r>
    </w:p>
    <w:p w:rsidR="005F6D3F" w:rsidRDefault="005F6D3F" w:rsidP="00FF7706">
      <w:pPr>
        <w:pStyle w:val="ListParagraph"/>
        <w:numPr>
          <w:ilvl w:val="0"/>
          <w:numId w:val="151"/>
        </w:numPr>
        <w:tabs>
          <w:tab w:val="left" w:pos="1428"/>
        </w:tabs>
        <w:spacing w:line="278" w:lineRule="auto"/>
        <w:ind w:right="556" w:firstLine="0"/>
        <w:rPr>
          <w:sz w:val="24"/>
          <w:szCs w:val="24"/>
        </w:rPr>
      </w:pPr>
      <w:r>
        <w:rPr>
          <w:sz w:val="24"/>
          <w:szCs w:val="24"/>
        </w:rPr>
        <w:t>конкретные произведения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 с другими видами искусства (театром,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151"/>
        </w:numPr>
        <w:tabs>
          <w:tab w:val="left" w:pos="1409"/>
        </w:tabs>
        <w:spacing w:line="276" w:lineRule="auto"/>
        <w:ind w:right="556" w:firstLine="0"/>
        <w:rPr>
          <w:sz w:val="24"/>
          <w:szCs w:val="24"/>
        </w:rPr>
      </w:pPr>
      <w:r>
        <w:rPr>
          <w:sz w:val="24"/>
          <w:szCs w:val="24"/>
        </w:rPr>
        <w:t>несколько различных интерпретаций эпического, драматического или лирического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кинофильм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версия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интерпретирует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исходный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текст;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ориентироваться в историко-литературном процессе XIX–ХХ веков и 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литературном процессе, опираясь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на:</w:t>
      </w:r>
    </w:p>
    <w:p w:rsidR="005F6D3F" w:rsidRDefault="005F6D3F" w:rsidP="00FF7706">
      <w:pPr>
        <w:pStyle w:val="ListParagraph"/>
        <w:numPr>
          <w:ilvl w:val="0"/>
          <w:numId w:val="150"/>
        </w:numPr>
        <w:tabs>
          <w:tab w:val="left" w:pos="1385"/>
        </w:tabs>
        <w:spacing w:line="276" w:lineRule="auto"/>
        <w:ind w:right="555" w:firstLine="0"/>
        <w:rPr>
          <w:sz w:val="24"/>
          <w:szCs w:val="24"/>
        </w:rPr>
      </w:pPr>
      <w:r>
        <w:rPr>
          <w:sz w:val="24"/>
          <w:szCs w:val="24"/>
        </w:rPr>
        <w:t>понятие об основных литературных направлениях, течениях, ведущих 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 (уметь определять наиболее яркие или характерные черты направления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течения в конкретном тексте, в том числе прежде неизвестном),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знание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полемике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символистов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футуристов,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сторонников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«гражданской»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5F6D3F" w:rsidRDefault="005F6D3F">
      <w:pPr>
        <w:pStyle w:val="BodyText"/>
        <w:spacing w:line="274" w:lineRule="exact"/>
        <w:ind w:left="1230" w:firstLine="0"/>
      </w:pPr>
      <w:r>
        <w:t>«чистой»</w:t>
      </w:r>
      <w:r>
        <w:rPr>
          <w:spacing w:val="-3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F6D3F" w:rsidRDefault="005F6D3F" w:rsidP="00FF7706">
      <w:pPr>
        <w:pStyle w:val="ListParagraph"/>
        <w:numPr>
          <w:ilvl w:val="0"/>
          <w:numId w:val="150"/>
        </w:numPr>
        <w:tabs>
          <w:tab w:val="left" w:pos="1442"/>
        </w:tabs>
        <w:spacing w:before="37" w:line="276" w:lineRule="auto"/>
        <w:ind w:right="558" w:firstLine="0"/>
        <w:jc w:val="left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имен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биографий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писателей,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критиков,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героев, а также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названий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самых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значительных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5F6D3F" w:rsidRDefault="005F6D3F" w:rsidP="00FF7706">
      <w:pPr>
        <w:pStyle w:val="ListParagraph"/>
        <w:numPr>
          <w:ilvl w:val="0"/>
          <w:numId w:val="150"/>
        </w:numPr>
        <w:tabs>
          <w:tab w:val="left" w:pos="1428"/>
        </w:tabs>
        <w:spacing w:before="4" w:line="276" w:lineRule="auto"/>
        <w:ind w:right="554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представление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актуальности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эпохи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появления;</w:t>
      </w:r>
    </w:p>
    <w:p w:rsidR="005F6D3F" w:rsidRDefault="005F6D3F" w:rsidP="00FF7706">
      <w:pPr>
        <w:pStyle w:val="ListParagraph"/>
        <w:numPr>
          <w:ilvl w:val="0"/>
          <w:numId w:val="150"/>
        </w:numPr>
        <w:tabs>
          <w:tab w:val="left" w:pos="1385"/>
        </w:tabs>
        <w:spacing w:line="276" w:lineRule="auto"/>
        <w:ind w:right="556" w:firstLine="0"/>
        <w:jc w:val="left"/>
        <w:rPr>
          <w:sz w:val="24"/>
          <w:szCs w:val="24"/>
        </w:rPr>
      </w:pP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изучаемых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восприятия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читателями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динамике;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35"/>
          <w:tab w:val="left" w:pos="2781"/>
          <w:tab w:val="left" w:pos="4486"/>
          <w:tab w:val="left" w:pos="5172"/>
          <w:tab w:val="left" w:pos="6761"/>
          <w:tab w:val="left" w:pos="7496"/>
          <w:tab w:val="left" w:pos="7909"/>
          <w:tab w:val="left" w:pos="8500"/>
          <w:tab w:val="left" w:pos="9297"/>
          <w:tab w:val="left" w:pos="9643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обобщать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анализировать</w:t>
      </w:r>
      <w:r>
        <w:rPr>
          <w:sz w:val="24"/>
          <w:szCs w:val="24"/>
        </w:rPr>
        <w:tab/>
        <w:t>свой</w:t>
      </w:r>
      <w:r>
        <w:rPr>
          <w:sz w:val="24"/>
          <w:szCs w:val="24"/>
        </w:rPr>
        <w:tab/>
        <w:t>читательский</w:t>
      </w:r>
      <w:r>
        <w:rPr>
          <w:sz w:val="24"/>
          <w:szCs w:val="24"/>
        </w:rPr>
        <w:tab/>
        <w:t>опыт</w:t>
      </w:r>
      <w:r>
        <w:rPr>
          <w:sz w:val="24"/>
          <w:szCs w:val="24"/>
        </w:rPr>
        <w:tab/>
        <w:t>(в</w:t>
      </w:r>
      <w:r>
        <w:rPr>
          <w:sz w:val="24"/>
          <w:szCs w:val="24"/>
        </w:rPr>
        <w:tab/>
        <w:t>том</w:t>
      </w:r>
      <w:r>
        <w:rPr>
          <w:sz w:val="24"/>
          <w:szCs w:val="24"/>
        </w:rPr>
        <w:tab/>
        <w:t>числе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опыт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чтения):</w:t>
      </w:r>
    </w:p>
    <w:p w:rsidR="005F6D3F" w:rsidRDefault="005F6D3F" w:rsidP="00FF7706">
      <w:pPr>
        <w:pStyle w:val="ListParagraph"/>
        <w:numPr>
          <w:ilvl w:val="0"/>
          <w:numId w:val="149"/>
        </w:numPr>
        <w:tabs>
          <w:tab w:val="left" w:pos="1476"/>
        </w:tabs>
        <w:spacing w:line="276" w:lineRule="auto"/>
        <w:ind w:right="555" w:firstLine="0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(течению)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культурно-исторической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эпохе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(периоду);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следующую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продуктивную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деятельность:</w:t>
      </w:r>
    </w:p>
    <w:p w:rsidR="005F6D3F" w:rsidRDefault="005F6D3F" w:rsidP="00FF7706">
      <w:pPr>
        <w:pStyle w:val="ListParagraph"/>
        <w:numPr>
          <w:ilvl w:val="0"/>
          <w:numId w:val="148"/>
        </w:numPr>
        <w:tabs>
          <w:tab w:val="left" w:pos="1586"/>
        </w:tabs>
        <w:spacing w:before="41" w:line="276" w:lineRule="auto"/>
        <w:ind w:right="563" w:firstLine="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литературоведческие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определяя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тематику,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результаты;</w:t>
      </w:r>
    </w:p>
    <w:p w:rsidR="005F6D3F" w:rsidRDefault="005F6D3F" w:rsidP="00FF7706">
      <w:pPr>
        <w:pStyle w:val="ListParagraph"/>
        <w:numPr>
          <w:ilvl w:val="0"/>
          <w:numId w:val="148"/>
        </w:numPr>
        <w:tabs>
          <w:tab w:val="left" w:pos="1404"/>
        </w:tabs>
        <w:spacing w:line="276" w:lineRule="auto"/>
        <w:ind w:right="554" w:firstLine="0"/>
        <w:rPr>
          <w:sz w:val="24"/>
          <w:szCs w:val="24"/>
        </w:rPr>
      </w:pPr>
      <w:r>
        <w:rPr>
          <w:sz w:val="24"/>
          <w:szCs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специализированной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др.).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before="1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 филологического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сообщества,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опираться в своей деятельности на ведущие направления литературоведения, в 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 современного,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крупнейших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литературоведов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критиков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XIX–XXI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вв.;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обогащать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процесса, 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современного,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принимать участие в научных и творческих мероприятиях (конференциях, конкурсах,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летних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школах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пр.)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молодых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(докладчик,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содокладчик,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дискутант и др.), представляя результаты своих исследований в виде научных докладов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специализированных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изданиях.</w:t>
      </w:r>
    </w:p>
    <w:p w:rsidR="005F6D3F" w:rsidRDefault="005F6D3F">
      <w:pPr>
        <w:pStyle w:val="Heading11"/>
        <w:spacing w:before="7" w:line="272" w:lineRule="exact"/>
        <w:ind w:left="1029"/>
      </w:pPr>
      <w:bookmarkStart w:id="13" w:name="_TOC_250002"/>
      <w:r>
        <w:t>Родной</w:t>
      </w:r>
      <w:r>
        <w:rPr>
          <w:spacing w:val="-2"/>
        </w:rPr>
        <w:t xml:space="preserve"> </w:t>
      </w:r>
      <w:r>
        <w:t>(мокшанский)</w:t>
      </w:r>
      <w:r>
        <w:rPr>
          <w:spacing w:val="56"/>
        </w:rPr>
        <w:t xml:space="preserve"> </w:t>
      </w:r>
      <w:bookmarkEnd w:id="13"/>
      <w:r>
        <w:t>язык.</w:t>
      </w:r>
    </w:p>
    <w:p w:rsidR="005F6D3F" w:rsidRDefault="005F6D3F">
      <w:pPr>
        <w:pStyle w:val="BodyText"/>
        <w:spacing w:line="242" w:lineRule="auto"/>
        <w:ind w:left="663" w:right="897" w:firstLine="0"/>
      </w:pPr>
      <w:r>
        <w:t>Планируемые предметные результаты освоения с учетом общих требований Стандарта и</w:t>
      </w:r>
      <w:r>
        <w:rPr>
          <w:spacing w:val="-57"/>
        </w:rPr>
        <w:t xml:space="preserve"> </w:t>
      </w:r>
      <w:r>
        <w:t>специфики</w:t>
      </w:r>
      <w:r>
        <w:rPr>
          <w:spacing w:val="4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(мокшанский)</w:t>
      </w:r>
      <w:r>
        <w:rPr>
          <w:spacing w:val="3"/>
        </w:rPr>
        <w:t xml:space="preserve"> </w:t>
      </w:r>
      <w:r>
        <w:t>язык»: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ind w:right="572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line="237" w:lineRule="auto"/>
        <w:ind w:right="571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возможность свободно общаться в различных формах и на разные темы в учебном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внеклассных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мероприятиях;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ind w:right="559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эмоционально-оценочного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татарскому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хорошего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стремления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1" w:line="237" w:lineRule="auto"/>
        <w:ind w:right="572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представление о языке как об основном средстве человеческого общения и явлении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человека 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5"/>
        <w:ind w:right="570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овладение изучаемыми нормами мокшанского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 (орфоэпические, лексические,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сознательного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качеству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за ней;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1" w:line="237" w:lineRule="auto"/>
        <w:ind w:right="571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5"/>
        <w:ind w:right="562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фонетики,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графики,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морфемики,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опознавать,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(звуки,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буквы,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2" w:line="237" w:lineRule="auto"/>
        <w:ind w:right="571" w:firstLine="566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понимание значимости правильной устной и письменной речи как показателя 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</w:p>
    <w:p w:rsidR="005F6D3F" w:rsidRDefault="005F6D3F">
      <w:pPr>
        <w:pStyle w:val="Heading11"/>
        <w:spacing w:before="8" w:line="272" w:lineRule="exact"/>
        <w:ind w:left="2983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5F6D3F" w:rsidRDefault="005F6D3F">
      <w:pPr>
        <w:pStyle w:val="BodyText"/>
        <w:tabs>
          <w:tab w:val="left" w:pos="2223"/>
          <w:tab w:val="left" w:pos="3426"/>
          <w:tab w:val="left" w:pos="4496"/>
          <w:tab w:val="left" w:pos="5512"/>
          <w:tab w:val="left" w:pos="7191"/>
          <w:tab w:val="left" w:pos="8328"/>
          <w:tab w:val="left" w:pos="9388"/>
        </w:tabs>
        <w:spacing w:line="242" w:lineRule="auto"/>
        <w:ind w:right="571" w:firstLine="566"/>
        <w:jc w:val="left"/>
      </w:pPr>
      <w:r>
        <w:t>Уровень</w:t>
      </w:r>
      <w:r>
        <w:tab/>
        <w:t>владения</w:t>
      </w:r>
      <w:r>
        <w:tab/>
        <w:t>родным</w:t>
      </w:r>
      <w:r>
        <w:tab/>
        <w:t>языком</w:t>
      </w:r>
      <w:r>
        <w:tab/>
        <w:t>обучающихся</w:t>
      </w:r>
      <w:r>
        <w:tab/>
        <w:t>старших</w:t>
      </w:r>
      <w:r>
        <w:tab/>
        <w:t>классов</w:t>
      </w:r>
      <w:r>
        <w:tab/>
      </w:r>
      <w:r>
        <w:rPr>
          <w:spacing w:val="-1"/>
        </w:rPr>
        <w:t>должен</w:t>
      </w:r>
      <w:r>
        <w:rPr>
          <w:spacing w:val="-57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требованиям: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line="290" w:lineRule="exact"/>
        <w:ind w:left="12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знают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line="292" w:lineRule="exact"/>
        <w:ind w:left="12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осознают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понимают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такие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понятия,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«речевая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ситуация»,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«литературный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язык»,</w:t>
      </w:r>
    </w:p>
    <w:p w:rsidR="005F6D3F" w:rsidRDefault="005F6D3F">
      <w:pPr>
        <w:pStyle w:val="BodyText"/>
        <w:spacing w:line="274" w:lineRule="exact"/>
        <w:ind w:firstLine="0"/>
        <w:jc w:val="left"/>
      </w:pPr>
      <w:r>
        <w:t>«нормы</w:t>
      </w:r>
      <w:r>
        <w:rPr>
          <w:spacing w:val="-2"/>
        </w:rPr>
        <w:t xml:space="preserve"> </w:t>
      </w:r>
      <w:r>
        <w:t>языка»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1" w:line="293" w:lineRule="exact"/>
        <w:ind w:left="12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усвоили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признаки 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единиц 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уровней языка;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  <w:tab w:val="left" w:pos="2184"/>
          <w:tab w:val="left" w:pos="4153"/>
          <w:tab w:val="left" w:pos="5818"/>
          <w:tab w:val="left" w:pos="7871"/>
          <w:tab w:val="left" w:pos="10025"/>
        </w:tabs>
        <w:spacing w:before="2" w:line="237" w:lineRule="auto"/>
        <w:ind w:right="568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знают</w:t>
      </w:r>
      <w:r>
        <w:rPr>
          <w:sz w:val="24"/>
          <w:szCs w:val="24"/>
        </w:rPr>
        <w:tab/>
        <w:t>орфоэпические,</w:t>
      </w:r>
      <w:r>
        <w:rPr>
          <w:sz w:val="24"/>
          <w:szCs w:val="24"/>
        </w:rPr>
        <w:tab/>
        <w:t>лексические,</w:t>
      </w:r>
      <w:r>
        <w:rPr>
          <w:sz w:val="24"/>
          <w:szCs w:val="24"/>
        </w:rPr>
        <w:tab/>
        <w:t>грамматические,</w:t>
      </w:r>
      <w:r>
        <w:rPr>
          <w:sz w:val="24"/>
          <w:szCs w:val="24"/>
        </w:rPr>
        <w:tab/>
        <w:t>орфографические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 нормы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мокшанского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  <w:tab w:val="left" w:pos="2089"/>
          <w:tab w:val="left" w:pos="3638"/>
          <w:tab w:val="left" w:pos="4746"/>
          <w:tab w:val="left" w:pos="5854"/>
          <w:tab w:val="left" w:pos="6880"/>
          <w:tab w:val="left" w:pos="8410"/>
        </w:tabs>
        <w:spacing w:before="2" w:line="237" w:lineRule="auto"/>
        <w:ind w:right="561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умеют</w:t>
      </w:r>
      <w:r>
        <w:rPr>
          <w:sz w:val="24"/>
          <w:szCs w:val="24"/>
        </w:rPr>
        <w:tab/>
        <w:t>пользоваться</w:t>
      </w:r>
      <w:r>
        <w:rPr>
          <w:sz w:val="24"/>
          <w:szCs w:val="24"/>
        </w:rPr>
        <w:tab/>
        <w:t>нормами</w:t>
      </w:r>
      <w:r>
        <w:rPr>
          <w:sz w:val="24"/>
          <w:szCs w:val="24"/>
        </w:rPr>
        <w:tab/>
        <w:t>речевого</w:t>
      </w:r>
      <w:r>
        <w:rPr>
          <w:sz w:val="24"/>
          <w:szCs w:val="24"/>
        </w:rPr>
        <w:tab/>
        <w:t>этикета,</w:t>
      </w:r>
      <w:r>
        <w:rPr>
          <w:sz w:val="24"/>
          <w:szCs w:val="24"/>
        </w:rPr>
        <w:tab/>
        <w:t>относящиеся</w:t>
      </w:r>
      <w:r>
        <w:rPr>
          <w:sz w:val="24"/>
          <w:szCs w:val="24"/>
        </w:rPr>
        <w:tab/>
        <w:t>к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общественно-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культурной,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научной,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официально-деловой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бытовой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7" w:line="237" w:lineRule="auto"/>
        <w:ind w:right="565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умеют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устному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письменному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высказываниям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содержания;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5" w:line="293" w:lineRule="exact"/>
        <w:ind w:left="12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проводят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лингвистический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line="293" w:lineRule="exact"/>
        <w:ind w:left="12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осознают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тесную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 w:rsidR="005F6D3F" w:rsidRDefault="005F6D3F">
      <w:pPr>
        <w:spacing w:line="293" w:lineRule="exact"/>
        <w:rPr>
          <w:rFonts w:ascii="Symbol" w:hAnsi="Symbol" w:cs="Symbol"/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pStyle w:val="BodyText"/>
        <w:spacing w:before="66" w:line="242" w:lineRule="auto"/>
        <w:ind w:firstLine="566"/>
        <w:jc w:val="left"/>
      </w:pP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знаниями, полученными на</w:t>
      </w:r>
      <w:r>
        <w:rPr>
          <w:spacing w:val="1"/>
        </w:rPr>
        <w:t xml:space="preserve"> </w:t>
      </w:r>
      <w:r>
        <w:t>уроках родного</w:t>
      </w:r>
      <w:r>
        <w:rPr>
          <w:spacing w:val="1"/>
        </w:rPr>
        <w:t xml:space="preserve"> </w:t>
      </w:r>
      <w:r>
        <w:t>языка, отражается в</w:t>
      </w:r>
      <w:r>
        <w:rPr>
          <w:spacing w:val="-57"/>
        </w:rPr>
        <w:t xml:space="preserve"> </w:t>
      </w:r>
      <w:r>
        <w:t>следующем: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line="237" w:lineRule="auto"/>
        <w:ind w:right="578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чтение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(ознакомительное,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изучающее,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реферативное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т.д.);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7" w:line="237" w:lineRule="auto"/>
        <w:ind w:right="579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извлечь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(научных,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справочных,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(Интернет)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ресурсов);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  <w:tab w:val="left" w:pos="2961"/>
          <w:tab w:val="left" w:pos="4280"/>
          <w:tab w:val="left" w:pos="5378"/>
          <w:tab w:val="left" w:pos="7234"/>
          <w:tab w:val="left" w:pos="9061"/>
          <w:tab w:val="left" w:pos="10020"/>
        </w:tabs>
        <w:spacing w:before="2" w:line="237" w:lineRule="auto"/>
        <w:ind w:right="572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z w:val="24"/>
          <w:szCs w:val="24"/>
        </w:rPr>
        <w:tab/>
        <w:t>различных</w:t>
      </w:r>
      <w:r>
        <w:rPr>
          <w:sz w:val="24"/>
          <w:szCs w:val="24"/>
        </w:rPr>
        <w:tab/>
        <w:t>приемов</w:t>
      </w:r>
      <w:r>
        <w:rPr>
          <w:sz w:val="24"/>
          <w:szCs w:val="24"/>
        </w:rPr>
        <w:tab/>
        <w:t>информативной</w:t>
      </w:r>
      <w:r>
        <w:rPr>
          <w:sz w:val="24"/>
          <w:szCs w:val="24"/>
        </w:rPr>
        <w:tab/>
        <w:t>трансформации</w:t>
      </w:r>
      <w:r>
        <w:rPr>
          <w:sz w:val="24"/>
          <w:szCs w:val="24"/>
        </w:rPr>
        <w:tab/>
        <w:t>устных</w:t>
      </w:r>
      <w:r>
        <w:rPr>
          <w:sz w:val="24"/>
          <w:szCs w:val="24"/>
        </w:rPr>
        <w:tab/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текстов;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7" w:line="237" w:lineRule="auto"/>
        <w:ind w:right="573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написание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отражающих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деловую,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научную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бытовую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жизнь,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различном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жанре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стилях,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диалогической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формах;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  <w:tab w:val="left" w:pos="2688"/>
          <w:tab w:val="left" w:pos="3024"/>
          <w:tab w:val="left" w:pos="3950"/>
          <w:tab w:val="left" w:pos="4300"/>
          <w:tab w:val="left" w:pos="5758"/>
          <w:tab w:val="left" w:pos="6669"/>
          <w:tab w:val="left" w:pos="8525"/>
          <w:tab w:val="left" w:pos="10026"/>
        </w:tabs>
        <w:spacing w:before="7" w:line="237" w:lineRule="auto"/>
        <w:ind w:right="567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соблюдение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>речи</w:t>
      </w:r>
      <w:r>
        <w:rPr>
          <w:sz w:val="24"/>
          <w:szCs w:val="24"/>
        </w:rPr>
        <w:tab/>
        <w:t>орфоэпических,</w:t>
      </w:r>
      <w:r>
        <w:rPr>
          <w:sz w:val="24"/>
          <w:szCs w:val="24"/>
        </w:rPr>
        <w:tab/>
        <w:t>лексических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мокшанского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line="293" w:lineRule="exact"/>
        <w:ind w:left="1225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усвоение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речевого этикета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сферах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2" w:line="237" w:lineRule="auto"/>
        <w:ind w:right="575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соблюдение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письме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мокшанского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7" w:line="237" w:lineRule="auto"/>
        <w:ind w:right="570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соблюдение в речи и письме порядок слов, характерный для татарского литературного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3" w:line="237" w:lineRule="auto"/>
        <w:ind w:right="576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общаться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мокшанском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 внеклассных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мероприятиях;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226"/>
        </w:tabs>
        <w:spacing w:before="6" w:line="237" w:lineRule="auto"/>
        <w:ind w:right="559" w:firstLine="566"/>
        <w:jc w:val="left"/>
        <w:rPr>
          <w:rFonts w:ascii="Symbol" w:hAnsi="Symbol" w:cs="Symbol"/>
          <w:sz w:val="24"/>
          <w:szCs w:val="24"/>
        </w:rPr>
      </w:pPr>
      <w:r>
        <w:rPr>
          <w:sz w:val="24"/>
          <w:szCs w:val="24"/>
        </w:rPr>
        <w:t>умение переводить с мокшанского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русский язык и с русского на мокшанский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(устные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письменные),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жанру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стилю.</w:t>
      </w:r>
    </w:p>
    <w:p w:rsidR="005F6D3F" w:rsidRDefault="005F6D3F">
      <w:pPr>
        <w:pStyle w:val="Heading11"/>
        <w:spacing w:before="8" w:line="273" w:lineRule="exact"/>
        <w:ind w:left="1086"/>
      </w:pPr>
      <w:r>
        <w:t>Родная</w:t>
      </w:r>
      <w:r>
        <w:rPr>
          <w:spacing w:val="-5"/>
        </w:rPr>
        <w:t xml:space="preserve"> </w:t>
      </w:r>
      <w:r>
        <w:t>(мордовская)</w:t>
      </w:r>
      <w:r>
        <w:rPr>
          <w:spacing w:val="-2"/>
        </w:rPr>
        <w:t xml:space="preserve"> </w:t>
      </w:r>
      <w:r>
        <w:t>литература.</w:t>
      </w:r>
    </w:p>
    <w:p w:rsidR="005F6D3F" w:rsidRDefault="005F6D3F">
      <w:pPr>
        <w:pStyle w:val="BodyText"/>
        <w:ind w:right="558" w:firstLine="566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 программы 10-11 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вкуса, развитие творческого мышления, которые должны стать средством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мировоззрения</w:t>
      </w:r>
      <w:r>
        <w:rPr>
          <w:spacing w:val="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окружающей</w:t>
      </w:r>
      <w:r>
        <w:rPr>
          <w:spacing w:val="59"/>
        </w:rPr>
        <w:t xml:space="preserve"> </w:t>
      </w:r>
      <w:r>
        <w:t>действительности.</w:t>
      </w:r>
    </w:p>
    <w:p w:rsidR="005F6D3F" w:rsidRDefault="005F6D3F">
      <w:pPr>
        <w:spacing w:line="242" w:lineRule="auto"/>
        <w:ind w:left="519" w:right="561" w:firstLine="56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Метапредметными</w:t>
      </w:r>
      <w:r>
        <w:rPr>
          <w:b/>
          <w:bCs/>
          <w:spacing w:val="6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результатами </w:t>
      </w:r>
      <w:r>
        <w:rPr>
          <w:sz w:val="24"/>
          <w:szCs w:val="24"/>
        </w:rPr>
        <w:t>обучения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мордовской литературе в старших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следующие: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line="235" w:lineRule="auto"/>
        <w:ind w:right="560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 xml:space="preserve">формирование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обучающихся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навыков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понимания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 в контексте той эпохи, когда оно было создано, и навыка 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постоянного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искусству;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6" w:line="232" w:lineRule="auto"/>
        <w:ind w:right="559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татарского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духовного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обогащения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личности;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6" w:line="235" w:lineRule="auto"/>
        <w:ind w:right="551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творческого мышления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оценивания;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7" w:line="232" w:lineRule="auto"/>
        <w:ind w:right="562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развитие у обучающихся способности к самоконтролю, контролю своих поступков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характера,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собой;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9" w:line="232" w:lineRule="auto"/>
        <w:ind w:right="560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 умения работать с разными источниками информации для 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культуре.</w:t>
      </w:r>
    </w:p>
    <w:p w:rsidR="005F6D3F" w:rsidRDefault="005F6D3F">
      <w:pPr>
        <w:spacing w:before="1" w:line="242" w:lineRule="auto"/>
        <w:ind w:left="519" w:right="562" w:firstLine="56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Предметные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мордовской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заключаются в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следующем:</w:t>
      </w:r>
    </w:p>
    <w:p w:rsidR="005F6D3F" w:rsidRDefault="005F6D3F">
      <w:pPr>
        <w:spacing w:line="271" w:lineRule="exact"/>
        <w:ind w:left="108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сфере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  <w:tab w:val="left" w:pos="8485"/>
          <w:tab w:val="left" w:pos="9105"/>
        </w:tabs>
        <w:spacing w:before="14" w:line="230" w:lineRule="auto"/>
        <w:ind w:right="552" w:firstLine="566"/>
        <w:jc w:val="left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умение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литературные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созданные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ab/>
        <w:t>той</w:t>
      </w:r>
      <w:r>
        <w:rPr>
          <w:sz w:val="24"/>
          <w:szCs w:val="24"/>
        </w:rPr>
        <w:tab/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эпохе;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15" w:line="230" w:lineRule="auto"/>
        <w:ind w:right="559" w:firstLine="566"/>
        <w:jc w:val="left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выборочном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чтении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произведении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вечные нравственные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ценности;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16" w:line="230" w:lineRule="auto"/>
        <w:ind w:right="560" w:firstLine="566"/>
        <w:jc w:val="left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понимание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эпохой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написания;</w:t>
      </w:r>
    </w:p>
    <w:p w:rsidR="005F6D3F" w:rsidRDefault="005F6D3F">
      <w:pPr>
        <w:spacing w:line="230" w:lineRule="auto"/>
        <w:rPr>
          <w:rFonts w:ascii="Symbol" w:hAnsi="Symbol" w:cs="Symbol"/>
          <w:sz w:val="28"/>
          <w:szCs w:val="28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95" w:line="232" w:lineRule="auto"/>
        <w:ind w:right="557" w:firstLine="566"/>
        <w:jc w:val="left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знание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жизненного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писателей-классиков;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этапов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знаковых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1" w:line="340" w:lineRule="exact"/>
        <w:ind w:left="1360" w:hanging="275"/>
        <w:jc w:val="left"/>
        <w:rPr>
          <w:rFonts w:ascii="Symbol" w:hAnsi="Symbol" w:cs="Symbol"/>
          <w:sz w:val="28"/>
          <w:szCs w:val="28"/>
        </w:rPr>
      </w:pPr>
      <w:r>
        <w:rPr>
          <w:spacing w:val="-1"/>
          <w:sz w:val="24"/>
          <w:szCs w:val="24"/>
        </w:rPr>
        <w:t>умение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готовить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рефераты,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доклады,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проекты,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  <w:tab w:val="left" w:pos="2642"/>
          <w:tab w:val="left" w:pos="6891"/>
        </w:tabs>
        <w:spacing w:before="8" w:line="230" w:lineRule="auto"/>
        <w:ind w:right="562" w:firstLine="566"/>
        <w:jc w:val="left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использовать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литературоведческие</w:t>
      </w:r>
      <w:r>
        <w:rPr>
          <w:spacing w:val="-1"/>
          <w:sz w:val="24"/>
          <w:szCs w:val="24"/>
        </w:rPr>
        <w:tab/>
      </w:r>
      <w:r>
        <w:rPr>
          <w:sz w:val="24"/>
          <w:szCs w:val="24"/>
        </w:rPr>
        <w:t>термины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литературы.</w:t>
      </w:r>
    </w:p>
    <w:p w:rsidR="005F6D3F" w:rsidRDefault="005F6D3F">
      <w:pPr>
        <w:spacing w:before="4" w:line="275" w:lineRule="exact"/>
        <w:ind w:left="1086"/>
        <w:rPr>
          <w:i/>
          <w:iCs/>
          <w:sz w:val="24"/>
          <w:szCs w:val="24"/>
        </w:rPr>
      </w:pPr>
      <w:r>
        <w:rPr>
          <w:i/>
          <w:iCs/>
          <w:spacing w:val="-1"/>
          <w:sz w:val="24"/>
          <w:szCs w:val="24"/>
        </w:rPr>
        <w:t>В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ценностно-ориентационной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сфере: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line="338" w:lineRule="exact"/>
        <w:ind w:left="1360" w:hanging="275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приобщение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духовно-нравственным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ценностям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мордовской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2" w:line="235" w:lineRule="auto"/>
        <w:ind w:right="556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мордовской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произведении,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творчестве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писателя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 о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литературном</w:t>
      </w:r>
      <w:r>
        <w:rPr>
          <w:spacing w:val="-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периоде;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12" w:line="230" w:lineRule="auto"/>
        <w:ind w:right="560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16" w:line="230" w:lineRule="auto"/>
        <w:ind w:right="557" w:firstLine="566"/>
        <w:rPr>
          <w:rFonts w:ascii="Symbol" w:hAnsi="Symbol" w:cs="Symbol"/>
          <w:sz w:val="28"/>
          <w:szCs w:val="28"/>
        </w:rPr>
      </w:pPr>
      <w:r>
        <w:rPr>
          <w:spacing w:val="-2"/>
          <w:sz w:val="24"/>
          <w:szCs w:val="24"/>
        </w:rPr>
        <w:t>умение</w:t>
      </w:r>
      <w:r>
        <w:rPr>
          <w:spacing w:val="-1"/>
          <w:sz w:val="24"/>
          <w:szCs w:val="24"/>
        </w:rPr>
        <w:t xml:space="preserve"> оценивать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мастерство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автора и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умение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формировать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собственное</w:t>
      </w:r>
      <w:r>
        <w:rPr>
          <w:sz w:val="24"/>
          <w:szCs w:val="24"/>
        </w:rPr>
        <w:t xml:space="preserve"> отношение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нему.</w:t>
      </w:r>
    </w:p>
    <w:p w:rsidR="005F6D3F" w:rsidRDefault="005F6D3F">
      <w:pPr>
        <w:spacing w:before="4" w:line="275" w:lineRule="exact"/>
        <w:ind w:left="108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эстетической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сфере: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7" w:line="232" w:lineRule="auto"/>
        <w:ind w:right="560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вкуса;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9" w:line="232" w:lineRule="auto"/>
        <w:ind w:right="556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 xml:space="preserve">воспитание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уважения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разным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культурам,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внимательного    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достижениям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литератур.</w:t>
      </w:r>
    </w:p>
    <w:p w:rsidR="005F6D3F" w:rsidRDefault="005F6D3F">
      <w:pPr>
        <w:pStyle w:val="BodyText"/>
        <w:spacing w:before="1"/>
        <w:ind w:right="563" w:firstLine="566"/>
      </w:pP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  <w:bCs/>
        </w:rPr>
        <w:t>личностных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результатов</w:t>
      </w:r>
      <w:r>
        <w:rPr>
          <w:b/>
          <w:bCs/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приобретает</w:t>
      </w:r>
      <w:r>
        <w:rPr>
          <w:spacing w:val="4"/>
        </w:rPr>
        <w:t xml:space="preserve"> </w:t>
      </w:r>
      <w:r>
        <w:t>следующее: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3" w:line="337" w:lineRule="exact"/>
        <w:ind w:left="1360" w:hanging="275"/>
        <w:rPr>
          <w:rFonts w:ascii="Symbol" w:hAnsi="Symbol" w:cs="Symbol"/>
          <w:sz w:val="28"/>
          <w:szCs w:val="28"/>
        </w:rPr>
      </w:pPr>
      <w:r>
        <w:rPr>
          <w:spacing w:val="-1"/>
          <w:sz w:val="24"/>
          <w:szCs w:val="24"/>
        </w:rPr>
        <w:t>активизация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обучающихся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гражданской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позиции,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долга;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3" w:line="232" w:lineRule="auto"/>
        <w:ind w:right="560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приобретенные 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навыки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 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профессии;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line="340" w:lineRule="exact"/>
        <w:ind w:left="1360" w:hanging="275"/>
        <w:rPr>
          <w:rFonts w:ascii="Symbol" w:hAnsi="Symbol" w:cs="Symbol"/>
          <w:sz w:val="28"/>
          <w:szCs w:val="28"/>
        </w:rPr>
      </w:pPr>
      <w:r>
        <w:rPr>
          <w:spacing w:val="-3"/>
          <w:sz w:val="24"/>
          <w:szCs w:val="24"/>
        </w:rPr>
        <w:t>умение уважать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мнение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других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людей,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культуру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и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традиции;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8" w:line="230" w:lineRule="auto"/>
        <w:ind w:right="565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развитие самосознания старшеклассника, воспитание любви к Родине, 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гордости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сознания;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4" w:line="337" w:lineRule="exact"/>
        <w:ind w:left="1360" w:hanging="275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объяснение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70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line="235" w:lineRule="auto"/>
        <w:ind w:right="559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вкуса,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поэтики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 произведения, потребности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чтении 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окончания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5F6D3F" w:rsidRDefault="005F6D3F">
      <w:pPr>
        <w:spacing w:before="8" w:line="237" w:lineRule="auto"/>
        <w:ind w:left="519" w:right="562" w:firstLine="56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Межпредметными результатами </w:t>
      </w:r>
      <w:r>
        <w:rPr>
          <w:sz w:val="24"/>
          <w:szCs w:val="24"/>
        </w:rPr>
        <w:t>обучения мордовской литературе в старших классах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следующие: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9" w:line="235" w:lineRule="auto"/>
        <w:ind w:right="560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 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искусству;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1" w:line="340" w:lineRule="exact"/>
        <w:ind w:left="1360" w:hanging="275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воспитание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мокшанскому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языку;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8" w:line="230" w:lineRule="auto"/>
        <w:ind w:right="564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толерантности;</w:t>
      </w:r>
    </w:p>
    <w:p w:rsidR="005F6D3F" w:rsidRDefault="005F6D3F" w:rsidP="00FF7706">
      <w:pPr>
        <w:pStyle w:val="ListParagraph"/>
        <w:numPr>
          <w:ilvl w:val="0"/>
          <w:numId w:val="147"/>
        </w:numPr>
        <w:tabs>
          <w:tab w:val="left" w:pos="1361"/>
        </w:tabs>
        <w:spacing w:before="4" w:line="235" w:lineRule="auto"/>
        <w:ind w:right="561" w:firstLine="566"/>
        <w:rPr>
          <w:rFonts w:ascii="Symbol" w:hAnsi="Symbol" w:cs="Symbol"/>
          <w:sz w:val="28"/>
          <w:szCs w:val="28"/>
        </w:rPr>
      </w:pPr>
      <w:r>
        <w:rPr>
          <w:sz w:val="24"/>
          <w:szCs w:val="24"/>
        </w:rPr>
        <w:t>уделение внимания взаимосвязи, общим чертам мокшанской и русской литературы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проблематике,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героев,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jc w:val="left"/>
      </w:pPr>
      <w:bookmarkStart w:id="14" w:name="_bookmark8"/>
      <w:bookmarkEnd w:id="14"/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5F6D3F" w:rsidRDefault="005F6D3F">
      <w:pPr>
        <w:spacing w:before="41" w:line="276" w:lineRule="auto"/>
        <w:ind w:left="519" w:firstLine="710"/>
        <w:rPr>
          <w:b/>
          <w:bCs/>
          <w:spacing w:val="6"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«Иностранный</w:t>
      </w:r>
      <w:r>
        <w:rPr>
          <w:b/>
          <w:bCs/>
          <w:spacing w:val="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язык»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(немецкий)</w:t>
      </w:r>
      <w:r>
        <w:rPr>
          <w:b/>
          <w:bCs/>
          <w:spacing w:val="6"/>
          <w:sz w:val="24"/>
          <w:szCs w:val="24"/>
        </w:rPr>
        <w:t xml:space="preserve"> </w:t>
      </w:r>
    </w:p>
    <w:p w:rsidR="005F6D3F" w:rsidRDefault="005F6D3F">
      <w:pPr>
        <w:spacing w:before="41" w:line="276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 среднего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20" w:right="0" w:bottom="1420" w:left="1180" w:header="0" w:footer="1222" w:gutter="0"/>
          <w:cols w:space="720"/>
        </w:sectPr>
      </w:pPr>
    </w:p>
    <w:p w:rsidR="005F6D3F" w:rsidRDefault="005F6D3F">
      <w:pPr>
        <w:pStyle w:val="Heading11"/>
        <w:spacing w:before="71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>
      <w:pPr>
        <w:spacing w:before="41" w:line="276" w:lineRule="auto"/>
        <w:ind w:left="1230" w:right="6042" w:firstLine="1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Коммуникативные умения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Говорение,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диалогическая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Вести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диалог/полилог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неофициального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личную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зрения;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запрашивать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обмениваться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/>
        <w:ind w:left="1225"/>
        <w:rPr>
          <w:sz w:val="24"/>
          <w:szCs w:val="24"/>
        </w:rPr>
      </w:pPr>
      <w:r>
        <w:rPr>
          <w:sz w:val="24"/>
          <w:szCs w:val="24"/>
        </w:rPr>
        <w:t>обращаться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разъяснениями,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уточняя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интересующую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информацию.</w:t>
      </w:r>
    </w:p>
    <w:p w:rsidR="005F6D3F" w:rsidRDefault="005F6D3F">
      <w:pPr>
        <w:pStyle w:val="Heading11"/>
        <w:spacing w:before="46"/>
        <w:ind w:left="1293"/>
      </w:pPr>
      <w:r>
        <w:t>Говорение,</w:t>
      </w:r>
      <w:r>
        <w:rPr>
          <w:spacing w:val="-5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 (описание,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повествование,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рассуждение,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включенных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«Предметное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737"/>
          <w:tab w:val="left" w:pos="6065"/>
          <w:tab w:val="left" w:pos="8668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z w:val="24"/>
          <w:szCs w:val="24"/>
        </w:rPr>
        <w:tab/>
        <w:t>основное</w:t>
      </w:r>
      <w:r>
        <w:rPr>
          <w:sz w:val="24"/>
          <w:szCs w:val="24"/>
        </w:rPr>
        <w:tab/>
        <w:t>содержание</w:t>
      </w:r>
      <w:r>
        <w:rPr>
          <w:sz w:val="24"/>
          <w:szCs w:val="24"/>
        </w:rPr>
        <w:tab/>
        <w:t>прочитанного/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увиденного/услышанного;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давать краткие описания и/или комментарии с опорой на нелинейный текст (таблицы,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графики);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строить высказывание на основе изображения с опорой или без опоры на ключевые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слова/план/вопросы.</w:t>
      </w:r>
    </w:p>
    <w:p w:rsidR="005F6D3F" w:rsidRDefault="005F6D3F">
      <w:pPr>
        <w:pStyle w:val="Heading11"/>
        <w:ind w:left="1293"/>
        <w:jc w:val="left"/>
      </w:pPr>
      <w:r>
        <w:t>Аудирование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0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аудиотекстов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 и жанров монологического и диалогического характера в рамках изученной 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четким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нормативным произношением;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выборочное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запрашиваемой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аудиотекстов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тематики,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четким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нормативным произношением.</w:t>
      </w:r>
    </w:p>
    <w:p w:rsidR="005F6D3F" w:rsidRDefault="005F6D3F">
      <w:pPr>
        <w:pStyle w:val="Heading11"/>
        <w:spacing w:line="276" w:lineRule="exact"/>
        <w:jc w:val="left"/>
      </w:pPr>
      <w:r>
        <w:t>Чтение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5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отделять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второстепенной,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факты.</w:t>
      </w:r>
    </w:p>
    <w:p w:rsidR="005F6D3F" w:rsidRDefault="005F6D3F">
      <w:pPr>
        <w:pStyle w:val="Heading11"/>
        <w:spacing w:before="3"/>
        <w:ind w:left="1293"/>
        <w:jc w:val="left"/>
      </w:pPr>
      <w:r>
        <w:t>Письмо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Писать несложные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связные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личное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(электронное)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письмо,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заполнять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анкету,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письменно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форме, принятой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стране/странах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письменно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04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102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06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включенных</w:t>
      </w:r>
      <w:r>
        <w:rPr>
          <w:spacing w:val="10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13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</w:p>
    <w:p w:rsidR="005F6D3F" w:rsidRDefault="005F6D3F">
      <w:pPr>
        <w:pStyle w:val="BodyText"/>
        <w:spacing w:before="40"/>
        <w:ind w:firstLine="0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речи»,</w:t>
      </w:r>
      <w:r>
        <w:rPr>
          <w:spacing w:val="-4"/>
        </w:rPr>
        <w:t xml:space="preserve"> </w:t>
      </w:r>
      <w:r>
        <w:t>в форме</w:t>
      </w:r>
      <w:r>
        <w:rPr>
          <w:spacing w:val="-7"/>
        </w:rPr>
        <w:t xml:space="preserve"> </w:t>
      </w:r>
      <w:r>
        <w:t>рассуждения,</w:t>
      </w:r>
      <w:r>
        <w:rPr>
          <w:spacing w:val="-3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примеры.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</w:pPr>
      <w:r>
        <w:t>Языковые навыки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Орфография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пунктуация</w:t>
      </w:r>
    </w:p>
    <w:p w:rsidR="005F6D3F" w:rsidRDefault="005F6D3F">
      <w:pPr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277"/>
          <w:tab w:val="left" w:pos="4486"/>
          <w:tab w:val="left" w:pos="5720"/>
          <w:tab w:val="left" w:pos="6051"/>
          <w:tab w:val="left" w:pos="6992"/>
          <w:tab w:val="left" w:pos="7640"/>
          <w:tab w:val="left" w:pos="9158"/>
          <w:tab w:val="left" w:pos="9494"/>
        </w:tabs>
        <w:spacing w:before="6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z w:val="24"/>
          <w:szCs w:val="24"/>
        </w:rPr>
        <w:tab/>
        <w:t>орфографическими</w:t>
      </w:r>
      <w:r>
        <w:rPr>
          <w:sz w:val="24"/>
          <w:szCs w:val="24"/>
        </w:rPr>
        <w:tab/>
        <w:t>навыками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рамках</w:t>
      </w:r>
      <w:r>
        <w:rPr>
          <w:sz w:val="24"/>
          <w:szCs w:val="24"/>
        </w:rPr>
        <w:tab/>
        <w:t>тем,</w:t>
      </w:r>
      <w:r>
        <w:rPr>
          <w:sz w:val="24"/>
          <w:szCs w:val="24"/>
        </w:rPr>
        <w:tab/>
        <w:t>включенных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раздел</w:t>
      </w:r>
    </w:p>
    <w:p w:rsidR="005F6D3F" w:rsidRDefault="005F6D3F">
      <w:pPr>
        <w:pStyle w:val="BodyText"/>
        <w:spacing w:before="41"/>
        <w:ind w:firstLine="0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препинания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пунктуации.</w:t>
      </w:r>
    </w:p>
    <w:p w:rsidR="005F6D3F" w:rsidRDefault="005F6D3F">
      <w:pPr>
        <w:pStyle w:val="BodyText"/>
        <w:ind w:left="0" w:firstLine="0"/>
        <w:jc w:val="left"/>
        <w:rPr>
          <w:sz w:val="32"/>
          <w:szCs w:val="32"/>
        </w:rPr>
      </w:pPr>
    </w:p>
    <w:p w:rsidR="005F6D3F" w:rsidRDefault="005F6D3F">
      <w:pPr>
        <w:pStyle w:val="Heading11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слухопроизносительными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включенных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</w:p>
    <w:p w:rsidR="005F6D3F" w:rsidRDefault="005F6D3F">
      <w:pPr>
        <w:pStyle w:val="BodyText"/>
        <w:spacing w:before="41"/>
        <w:ind w:firstLine="0"/>
        <w:jc w:val="left"/>
      </w:pPr>
      <w:r>
        <w:t>«Предметное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5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ритмико-интонационного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ситуации.</w:t>
      </w:r>
    </w:p>
    <w:p w:rsidR="005F6D3F" w:rsidRDefault="005F6D3F">
      <w:pPr>
        <w:pStyle w:val="Heading11"/>
        <w:spacing w:before="4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лексические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единицы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включенных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«Предметное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речи»;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распространенные фразовые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глаголы;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частям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аффиксам;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догадываться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слов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сходства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родным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языком,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словообразовательным элементам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контексту;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целостности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5F6D3F" w:rsidRDefault="005F6D3F">
      <w:pPr>
        <w:pStyle w:val="Heading11"/>
        <w:spacing w:before="3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синтактическими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конструкциями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 коммуникативной задачей;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(общий,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альтернативный,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разделительный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отрицательные,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побудительные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утвердительной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отрицательной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формах);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(We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moved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house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last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year);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сложноподчиненные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союзами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союзными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словами what, when, why, which, that, who, if, because, that’s why, than, so, for, since, during, so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unless;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употреблять в речи сложносочиненные предложения с сочинительными союзами and,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but, or;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условные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предложения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реального</w:t>
      </w:r>
      <w:r w:rsidRPr="00115FDA">
        <w:rPr>
          <w:sz w:val="24"/>
          <w:szCs w:val="24"/>
          <w:lang w:val="en-US"/>
        </w:rPr>
        <w:t xml:space="preserve"> (Conditional I – If I see Jim, I’ll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 xml:space="preserve">invite him to our school party) </w:t>
      </w:r>
      <w:r>
        <w:rPr>
          <w:sz w:val="24"/>
          <w:szCs w:val="24"/>
        </w:rPr>
        <w:t>и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нереального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характера</w:t>
      </w:r>
      <w:r w:rsidRPr="00115FDA">
        <w:rPr>
          <w:sz w:val="24"/>
          <w:szCs w:val="24"/>
          <w:lang w:val="en-US"/>
        </w:rPr>
        <w:t xml:space="preserve"> (Conditional II – If I were you, I would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start</w:t>
      </w:r>
      <w:r w:rsidRPr="00115FDA">
        <w:rPr>
          <w:spacing w:val="7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learning</w:t>
      </w:r>
      <w:r w:rsidRPr="00115FDA">
        <w:rPr>
          <w:spacing w:val="7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French);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конструкцией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wish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wish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room);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7" w:line="276" w:lineRule="auto"/>
        <w:ind w:right="564" w:firstLine="283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предложения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конструкцией</w:t>
      </w:r>
      <w:r w:rsidRPr="00115FDA">
        <w:rPr>
          <w:sz w:val="24"/>
          <w:szCs w:val="24"/>
          <w:lang w:val="en-US"/>
        </w:rPr>
        <w:t xml:space="preserve"> so/such (I was so busy that I forgot to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phone</w:t>
      </w:r>
      <w:r w:rsidRPr="00115FDA">
        <w:rPr>
          <w:spacing w:val="6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my</w:t>
      </w:r>
      <w:r w:rsidRPr="00115FDA">
        <w:rPr>
          <w:spacing w:val="-8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parents);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конструкции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герундием</w:t>
      </w:r>
      <w:r w:rsidRPr="00115FDA">
        <w:rPr>
          <w:sz w:val="24"/>
          <w:szCs w:val="24"/>
          <w:lang w:val="en-US"/>
        </w:rPr>
        <w:t>: to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love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/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hate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doing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something; stop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talking;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употреблять 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 конструкции 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инфинитивом: want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do,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speak;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pacing w:val="-4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инфинитив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цели</w:t>
      </w:r>
      <w:r w:rsidRPr="00115FDA">
        <w:rPr>
          <w:sz w:val="24"/>
          <w:szCs w:val="24"/>
          <w:lang w:val="en-US"/>
        </w:rPr>
        <w:t xml:space="preserve"> (I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called</w:t>
      </w:r>
      <w:r w:rsidRPr="00115FDA">
        <w:rPr>
          <w:spacing w:val="-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to</w:t>
      </w:r>
      <w:r w:rsidRPr="00115FDA">
        <w:rPr>
          <w:spacing w:val="-6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cancel</w:t>
      </w:r>
      <w:r w:rsidRPr="00115FDA">
        <w:rPr>
          <w:spacing w:val="-10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our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lesson);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pacing w:val="-5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конструкцию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it</w:t>
      </w:r>
      <w:r w:rsidRPr="00115FDA">
        <w:rPr>
          <w:spacing w:val="2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takes</w:t>
      </w:r>
      <w:r w:rsidRPr="00115FDA">
        <w:rPr>
          <w:spacing w:val="-4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me</w:t>
      </w:r>
      <w:r w:rsidRPr="00115FDA">
        <w:rPr>
          <w:spacing w:val="-4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…</w:t>
      </w:r>
      <w:r w:rsidRPr="00115FDA">
        <w:rPr>
          <w:spacing w:val="-2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to</w:t>
      </w:r>
      <w:r w:rsidRPr="00115FDA">
        <w:rPr>
          <w:spacing w:val="-3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do</w:t>
      </w:r>
      <w:r w:rsidRPr="00115FDA">
        <w:rPr>
          <w:spacing w:val="2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something;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косвенную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речь;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6" w:firstLine="283"/>
        <w:rPr>
          <w:sz w:val="24"/>
          <w:szCs w:val="24"/>
          <w:lang w:val="en-US"/>
        </w:rPr>
      </w:pPr>
      <w:r>
        <w:rPr>
          <w:sz w:val="24"/>
          <w:szCs w:val="24"/>
        </w:rPr>
        <w:t>использовать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глаголы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наиболее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употребляемых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временных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формах</w:t>
      </w:r>
      <w:r w:rsidRPr="00115FDA">
        <w:rPr>
          <w:sz w:val="24"/>
          <w:szCs w:val="24"/>
          <w:lang w:val="en-US"/>
        </w:rPr>
        <w:t>: Present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Simple, Present Continuous, Future Simple, Past Simple, Past Continuous, Present Perfect, Present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Perfect</w:t>
      </w:r>
      <w:r w:rsidRPr="00115FDA">
        <w:rPr>
          <w:spacing w:val="8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Continuous,</w:t>
      </w:r>
      <w:r w:rsidRPr="00115FDA">
        <w:rPr>
          <w:spacing w:val="5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Past</w:t>
      </w:r>
      <w:r w:rsidRPr="00115FDA">
        <w:rPr>
          <w:spacing w:val="3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Perfect;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0" w:firstLine="283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страдательный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залог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формах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наиболее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используемых</w:t>
      </w:r>
      <w:r w:rsidRPr="00115F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времен</w:t>
      </w:r>
      <w:r w:rsidRPr="00115FDA">
        <w:rPr>
          <w:sz w:val="24"/>
          <w:szCs w:val="24"/>
          <w:lang w:val="en-US"/>
        </w:rPr>
        <w:t>: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Present</w:t>
      </w:r>
      <w:r w:rsidRPr="00115FDA">
        <w:rPr>
          <w:spacing w:val="6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Simple,</w:t>
      </w:r>
      <w:r w:rsidRPr="00115FDA">
        <w:rPr>
          <w:spacing w:val="4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Present</w:t>
      </w:r>
      <w:r w:rsidRPr="00115FDA">
        <w:rPr>
          <w:spacing w:val="7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Continuous,</w:t>
      </w:r>
      <w:r w:rsidRPr="00115FDA">
        <w:rPr>
          <w:spacing w:val="5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Past</w:t>
      </w:r>
      <w:r w:rsidRPr="00115FDA">
        <w:rPr>
          <w:spacing w:val="2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Simple,</w:t>
      </w:r>
      <w:r w:rsidRPr="00115FDA">
        <w:rPr>
          <w:spacing w:val="3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Present</w:t>
      </w:r>
      <w:r w:rsidRPr="00115FDA">
        <w:rPr>
          <w:spacing w:val="7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Perfect;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70" w:firstLine="283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 грамматические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 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to, Present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Continuous;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Simple;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модальные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глаголы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их</w:t>
      </w:r>
      <w:r w:rsidRPr="00115FDA">
        <w:rPr>
          <w:spacing w:val="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эквиваленты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(may,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can/be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able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to,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must/have</w:t>
      </w:r>
      <w:r w:rsidRPr="00115FDA">
        <w:rPr>
          <w:spacing w:val="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to/should;</w:t>
      </w:r>
      <w:r w:rsidRPr="00115FDA">
        <w:rPr>
          <w:spacing w:val="-2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need,</w:t>
      </w:r>
      <w:r w:rsidRPr="00115FDA">
        <w:rPr>
          <w:spacing w:val="4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shall,</w:t>
      </w:r>
      <w:r w:rsidRPr="00115FDA">
        <w:rPr>
          <w:spacing w:val="4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could,</w:t>
      </w:r>
      <w:r w:rsidRPr="00115FDA">
        <w:rPr>
          <w:spacing w:val="9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might,</w:t>
      </w:r>
      <w:r w:rsidRPr="00115FDA">
        <w:rPr>
          <w:spacing w:val="4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would);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согласовывать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множественном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числе,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правилу,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определенный/неопределенный/нулевой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артикль;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притяжательные,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неопределенные,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вопросительные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местоимения;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превосходной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степенях,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образованные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правилу,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исключения;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наречия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превосходной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степенях, а также наречия, выражающие количество (many / much, few / a few, little / a little)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наречия,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выражающие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употреблять предлоги,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выражающие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действия.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>
      <w:pPr>
        <w:pStyle w:val="Heading21"/>
        <w:spacing w:before="41" w:line="276" w:lineRule="auto"/>
        <w:ind w:right="621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Вести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диалог/полилог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официального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рамках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тематики;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кратко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комментировать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подготовленное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интервью,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проверяя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получая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подтверждение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какой-либо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обмениваться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информацией,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проверять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подтверждать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собранную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фактическую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информацию.</w:t>
      </w:r>
    </w:p>
    <w:p w:rsidR="005F6D3F" w:rsidRDefault="005F6D3F">
      <w:pPr>
        <w:pStyle w:val="Heading21"/>
        <w:spacing w:before="1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Резюмировать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прослушанный/прочитанный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обобщать информацию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прочитанного/прослушанного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текста.</w:t>
      </w:r>
    </w:p>
    <w:p w:rsidR="005F6D3F" w:rsidRDefault="005F6D3F">
      <w:pPr>
        <w:pStyle w:val="Heading21"/>
        <w:spacing w:before="45"/>
      </w:pPr>
      <w:r>
        <w:t>Аудирование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Полно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воспринимать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распространенных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коммуникативных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обобщать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прослушанную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</w:t>
      </w:r>
      <w:r>
        <w:rPr>
          <w:i/>
          <w:iCs/>
          <w:spacing w:val="5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поставленной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задачей/вопросом.</w:t>
      </w:r>
    </w:p>
    <w:p w:rsidR="005F6D3F" w:rsidRDefault="005F6D3F">
      <w:pPr>
        <w:pStyle w:val="Heading21"/>
        <w:spacing w:before="2"/>
      </w:pPr>
      <w:r>
        <w:t>Чтение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7" w:line="276" w:lineRule="auto"/>
        <w:ind w:right="55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Читать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несложные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аутентичные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 и жанров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отвечать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уточняющих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вопросов.</w:t>
      </w:r>
    </w:p>
    <w:p w:rsidR="005F6D3F" w:rsidRDefault="005F6D3F">
      <w:pPr>
        <w:pStyle w:val="Heading21"/>
        <w:spacing w:before="3"/>
      </w:pPr>
      <w:r>
        <w:t>Письмо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Писать краткий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отзыв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фильм,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книгу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 пьесу.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21"/>
        <w:spacing w:line="280" w:lineRule="auto"/>
        <w:ind w:right="6211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Произносить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звуки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английского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четко,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естественным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произношением,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допуская ярко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выраженного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акцента.</w:t>
      </w:r>
    </w:p>
    <w:p w:rsidR="005F6D3F" w:rsidRDefault="005F6D3F">
      <w:pPr>
        <w:pStyle w:val="Heading21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8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орфографическими навыками;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расставлять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препинания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 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нормами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пунктуации.</w:t>
      </w:r>
    </w:p>
    <w:p w:rsidR="005F6D3F" w:rsidRDefault="005F6D3F">
      <w:pPr>
        <w:pStyle w:val="Heading21"/>
        <w:spacing w:before="46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80" w:lineRule="auto"/>
        <w:ind w:right="56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фразовые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глаголы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широкому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спектру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тем,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уместно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употребляя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узнавать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устойчивые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выражения 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фразы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(collocations).</w:t>
      </w:r>
    </w:p>
    <w:p w:rsidR="005F6D3F" w:rsidRDefault="005F6D3F">
      <w:pPr>
        <w:pStyle w:val="Heading21"/>
        <w:spacing w:before="46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891"/>
          <w:tab w:val="left" w:pos="3209"/>
          <w:tab w:val="left" w:pos="3876"/>
          <w:tab w:val="left" w:pos="5201"/>
          <w:tab w:val="left" w:pos="6209"/>
          <w:tab w:val="left" w:pos="6757"/>
          <w:tab w:val="left" w:pos="8154"/>
          <w:tab w:val="left" w:pos="9816"/>
        </w:tabs>
        <w:spacing w:before="36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речи</w:t>
      </w:r>
      <w:r>
        <w:rPr>
          <w:i/>
          <w:iCs/>
          <w:sz w:val="24"/>
          <w:szCs w:val="24"/>
        </w:rPr>
        <w:tab/>
        <w:t>модальные</w:t>
      </w:r>
      <w:r>
        <w:rPr>
          <w:i/>
          <w:iCs/>
          <w:sz w:val="24"/>
          <w:szCs w:val="24"/>
        </w:rPr>
        <w:tab/>
        <w:t>глаголы</w:t>
      </w:r>
      <w:r>
        <w:rPr>
          <w:i/>
          <w:iCs/>
          <w:sz w:val="24"/>
          <w:szCs w:val="24"/>
        </w:rPr>
        <w:tab/>
        <w:t>для</w:t>
      </w:r>
      <w:r>
        <w:rPr>
          <w:i/>
          <w:iCs/>
          <w:sz w:val="24"/>
          <w:szCs w:val="24"/>
        </w:rPr>
        <w:tab/>
        <w:t>выражения</w:t>
      </w:r>
      <w:r>
        <w:rPr>
          <w:i/>
          <w:iCs/>
          <w:sz w:val="24"/>
          <w:szCs w:val="24"/>
        </w:rPr>
        <w:tab/>
        <w:t>возможности</w:t>
      </w:r>
      <w:r>
        <w:rPr>
          <w:i/>
          <w:iCs/>
          <w:sz w:val="24"/>
          <w:szCs w:val="24"/>
        </w:rPr>
        <w:tab/>
        <w:t>или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прошедшем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(could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have done;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might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have done);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структуру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have/get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something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 Participle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II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(causative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form) как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эквивалент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страдательного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залога;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jc w:val="left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эмфатические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конструкции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типа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It’s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him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who…</w:t>
      </w:r>
      <w:r>
        <w:rPr>
          <w:i/>
          <w:iCs/>
          <w:spacing w:val="16"/>
          <w:sz w:val="24"/>
          <w:szCs w:val="24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It’s</w:t>
      </w:r>
      <w:r w:rsidRPr="00115FDA">
        <w:rPr>
          <w:i/>
          <w:iCs/>
          <w:spacing w:val="15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time</w:t>
      </w:r>
      <w:r w:rsidRPr="00115FDA">
        <w:rPr>
          <w:i/>
          <w:iCs/>
          <w:spacing w:val="17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you</w:t>
      </w:r>
      <w:r w:rsidRPr="00115FDA">
        <w:rPr>
          <w:i/>
          <w:iCs/>
          <w:spacing w:val="18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did</w:t>
      </w:r>
      <w:r w:rsidRPr="00115FDA">
        <w:rPr>
          <w:i/>
          <w:iCs/>
          <w:spacing w:val="-57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smth;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употреблять в речи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страдательного залога;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/>
        <w:ind w:left="1225"/>
        <w:jc w:val="left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t>употреблять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речи</w:t>
      </w:r>
      <w:r w:rsidRPr="00115FDA">
        <w:rPr>
          <w:i/>
          <w:iCs/>
          <w:spacing w:val="-5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времена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Past Perfect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и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Past</w:t>
      </w:r>
      <w:r w:rsidRPr="00115FDA">
        <w:rPr>
          <w:i/>
          <w:iCs/>
          <w:spacing w:val="-6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Perfect Continuous;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нереального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(Conditional 3);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t>употреблять</w:t>
      </w:r>
      <w:r w:rsidRPr="00115FDA">
        <w:rPr>
          <w:i/>
          <w:iCs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</w:t>
      </w:r>
      <w:r w:rsidRPr="00115FDA">
        <w:rPr>
          <w:i/>
          <w:iCs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речи</w:t>
      </w:r>
      <w:r w:rsidRPr="00115FDA">
        <w:rPr>
          <w:i/>
          <w:iCs/>
          <w:spacing w:val="1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структуру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to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be/get</w:t>
      </w:r>
      <w:r w:rsidRPr="00115FDA">
        <w:rPr>
          <w:i/>
          <w:iCs/>
          <w:spacing w:val="-5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+ used</w:t>
      </w:r>
      <w:r w:rsidRPr="00115FDA">
        <w:rPr>
          <w:i/>
          <w:iCs/>
          <w:spacing w:val="-4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to</w:t>
      </w:r>
      <w:r w:rsidRPr="00115FDA">
        <w:rPr>
          <w:i/>
          <w:iCs/>
          <w:spacing w:val="-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+</w:t>
      </w:r>
      <w:r w:rsidRPr="00115FDA">
        <w:rPr>
          <w:i/>
          <w:iCs/>
          <w:spacing w:val="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verb;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структуру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used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/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would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+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verb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обозначения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регулярных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прошлом;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конструкциями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as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as;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not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as;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either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or;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neither … nor;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широкий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спектр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союзов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выражения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противопоставления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предложениях.</w:t>
      </w:r>
    </w:p>
    <w:p w:rsidR="005F6D3F" w:rsidRDefault="005F6D3F">
      <w:pPr>
        <w:pStyle w:val="BodyText"/>
        <w:spacing w:before="10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right="4477"/>
        <w:jc w:val="left"/>
      </w:pPr>
      <w:r>
        <w:t>Выпускник на углубленном уровне научится:</w:t>
      </w:r>
      <w:r>
        <w:rPr>
          <w:spacing w:val="-57"/>
        </w:rPr>
        <w:t xml:space="preserve"> </w:t>
      </w:r>
      <w:r>
        <w:t>Коммуникативные умения</w:t>
      </w:r>
    </w:p>
    <w:p w:rsidR="005F6D3F" w:rsidRDefault="005F6D3F">
      <w:pPr>
        <w:spacing w:line="275" w:lineRule="exact"/>
        <w:ind w:left="1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Говорение,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диалогическая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Кратко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комментировать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80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подготовленное интервью,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проверяя и получая подтверждение какой-либо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обмениваться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703"/>
          <w:tab w:val="left" w:pos="4683"/>
          <w:tab w:val="left" w:pos="5811"/>
          <w:tab w:val="left" w:pos="8063"/>
        </w:tabs>
        <w:spacing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выражать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z w:val="24"/>
          <w:szCs w:val="24"/>
        </w:rPr>
        <w:tab/>
        <w:t>чувства</w:t>
      </w:r>
      <w:r>
        <w:rPr>
          <w:sz w:val="24"/>
          <w:szCs w:val="24"/>
        </w:rPr>
        <w:tab/>
        <w:t>(радость,</w:t>
      </w:r>
      <w:r>
        <w:rPr>
          <w:sz w:val="24"/>
          <w:szCs w:val="24"/>
        </w:rPr>
        <w:tab/>
        <w:t xml:space="preserve">удивление,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грусть,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заинтересованность,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безразличие),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лексико-грамматические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</w:p>
    <w:p w:rsidR="005F6D3F" w:rsidRDefault="005F6D3F">
      <w:pPr>
        <w:pStyle w:val="Heading11"/>
        <w:jc w:val="left"/>
      </w:pPr>
      <w:r>
        <w:t>Говорение,</w:t>
      </w:r>
      <w:r>
        <w:rPr>
          <w:spacing w:val="-1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Резюмировать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прослушанный/прочитанный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обобщать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прочитанного/прослушанного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вопрос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проблему,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объясняя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причины,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высказывая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предположения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последствиях;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5537"/>
        </w:tabs>
        <w:spacing w:line="280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высказывать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свою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точку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зрения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ab/>
        <w:t>широкому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спектру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поддерживая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пояснениями;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собеседника,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приводя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аргументы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против;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306"/>
          <w:tab w:val="left" w:pos="3271"/>
          <w:tab w:val="left" w:pos="4995"/>
          <w:tab w:val="left" w:pos="5508"/>
          <w:tab w:val="left" w:pos="6483"/>
          <w:tab w:val="left" w:pos="7938"/>
          <w:tab w:val="left" w:pos="9585"/>
        </w:tabs>
        <w:spacing w:before="40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z w:val="24"/>
          <w:szCs w:val="24"/>
        </w:rPr>
        <w:tab/>
        <w:t>устное</w:t>
      </w:r>
      <w:r>
        <w:rPr>
          <w:sz w:val="24"/>
          <w:szCs w:val="24"/>
        </w:rPr>
        <w:tab/>
        <w:t>высказывание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основе</w:t>
      </w:r>
      <w:r>
        <w:rPr>
          <w:sz w:val="24"/>
          <w:szCs w:val="24"/>
        </w:rPr>
        <w:tab/>
        <w:t>нескольких</w:t>
      </w:r>
      <w:r>
        <w:rPr>
          <w:sz w:val="24"/>
          <w:szCs w:val="24"/>
        </w:rPr>
        <w:tab/>
        <w:t>прочитанных</w:t>
      </w:r>
      <w:r>
        <w:rPr>
          <w:sz w:val="24"/>
          <w:szCs w:val="24"/>
        </w:rPr>
        <w:tab/>
        <w:t>и/или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прослушанных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передавая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содержание,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сравнивая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делая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выводы.</w:t>
      </w:r>
    </w:p>
    <w:p w:rsidR="005F6D3F" w:rsidRDefault="005F6D3F">
      <w:pPr>
        <w:pStyle w:val="Heading11"/>
        <w:spacing w:before="4"/>
        <w:jc w:val="left"/>
      </w:pPr>
      <w:r>
        <w:t>Аудирование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Полно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 в распространенных 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обобщать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прослушанную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задачей/вопросом;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детально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произношением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общения.</w:t>
      </w:r>
    </w:p>
    <w:p w:rsidR="005F6D3F" w:rsidRDefault="005F6D3F">
      <w:pPr>
        <w:pStyle w:val="Heading11"/>
        <w:jc w:val="left"/>
      </w:pPr>
      <w:r>
        <w:t>Чтение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стилей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уточняющих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вопросов;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line="275" w:lineRule="exact"/>
        <w:ind w:left="1288" w:hanging="486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изучающее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чтение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отбирать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значимую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текстов.</w:t>
      </w:r>
    </w:p>
    <w:p w:rsidR="005F6D3F" w:rsidRDefault="005F6D3F">
      <w:pPr>
        <w:pStyle w:val="Heading11"/>
        <w:spacing w:before="46"/>
        <w:jc w:val="left"/>
      </w:pPr>
      <w:r>
        <w:t>Письмо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Писать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краткий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отзыв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фильм,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книгу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пьесу;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явления,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факты,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выражая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чувства;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расспрашивать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новостях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электронном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письме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выписки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иноязычного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письменно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поводу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фактической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тематики;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229"/>
          <w:tab w:val="left" w:pos="3650"/>
          <w:tab w:val="left" w:pos="5297"/>
          <w:tab w:val="left" w:pos="5734"/>
          <w:tab w:val="left" w:pos="6637"/>
          <w:tab w:val="left" w:pos="8015"/>
          <w:tab w:val="left" w:pos="9585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z w:val="24"/>
          <w:szCs w:val="24"/>
        </w:rPr>
        <w:tab/>
        <w:t>письменное</w:t>
      </w:r>
      <w:r>
        <w:rPr>
          <w:sz w:val="24"/>
          <w:szCs w:val="24"/>
        </w:rPr>
        <w:tab/>
        <w:t>высказывание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основе</w:t>
      </w:r>
      <w:r>
        <w:rPr>
          <w:sz w:val="24"/>
          <w:szCs w:val="24"/>
        </w:rPr>
        <w:tab/>
        <w:t>нескольких</w:t>
      </w:r>
      <w:r>
        <w:rPr>
          <w:sz w:val="24"/>
          <w:szCs w:val="24"/>
        </w:rPr>
        <w:tab/>
        <w:t>прочитанных</w:t>
      </w:r>
      <w:r>
        <w:rPr>
          <w:sz w:val="24"/>
          <w:szCs w:val="24"/>
        </w:rPr>
        <w:tab/>
        <w:t>и/или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прослушанных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текстов, передавая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делая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выводы.</w:t>
      </w:r>
    </w:p>
    <w:p w:rsidR="005F6D3F" w:rsidRDefault="005F6D3F">
      <w:pPr>
        <w:pStyle w:val="Heading11"/>
        <w:spacing w:line="276" w:lineRule="auto"/>
        <w:ind w:right="6434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Произносить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звуки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английского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четко,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допуская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ярко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выраженного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акцента;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037"/>
          <w:tab w:val="left" w:pos="2406"/>
          <w:tab w:val="left" w:pos="3876"/>
          <w:tab w:val="left" w:pos="5407"/>
          <w:tab w:val="left" w:pos="6209"/>
          <w:tab w:val="left" w:pos="7722"/>
          <w:tab w:val="left" w:pos="8610"/>
          <w:tab w:val="left" w:pos="8966"/>
          <w:tab w:val="left" w:pos="9581"/>
        </w:tabs>
        <w:spacing w:before="37"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четко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естественно</w:t>
      </w:r>
      <w:r>
        <w:rPr>
          <w:sz w:val="24"/>
          <w:szCs w:val="24"/>
        </w:rPr>
        <w:tab/>
        <w:t>произносить</w:t>
      </w:r>
      <w:r>
        <w:rPr>
          <w:sz w:val="24"/>
          <w:szCs w:val="24"/>
        </w:rPr>
        <w:tab/>
        <w:t>слова</w:t>
      </w:r>
      <w:r>
        <w:rPr>
          <w:sz w:val="24"/>
          <w:szCs w:val="24"/>
        </w:rPr>
        <w:tab/>
        <w:t>английского</w:t>
      </w:r>
      <w:r>
        <w:rPr>
          <w:sz w:val="24"/>
          <w:szCs w:val="24"/>
        </w:rPr>
        <w:tab/>
        <w:t>языка,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том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числе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применительно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новому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языковому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материалу.</w:t>
      </w:r>
    </w:p>
    <w:p w:rsidR="005F6D3F" w:rsidRDefault="005F6D3F">
      <w:pPr>
        <w:pStyle w:val="Heading11"/>
        <w:spacing w:before="4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80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орфографии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пунктуации,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допуская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ошибок,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затрудняющих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понимание.</w:t>
      </w:r>
    </w:p>
    <w:p w:rsidR="005F6D3F" w:rsidRDefault="005F6D3F">
      <w:pPr>
        <w:pStyle w:val="Heading11"/>
        <w:spacing w:line="274" w:lineRule="exact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фразовые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широкому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спектру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уместно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употребляя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стилем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узнавать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устойчивые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фразы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(collocations);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781"/>
          <w:tab w:val="left" w:pos="3122"/>
          <w:tab w:val="left" w:pos="4596"/>
          <w:tab w:val="left" w:pos="4918"/>
          <w:tab w:val="left" w:pos="5604"/>
          <w:tab w:val="left" w:pos="6901"/>
          <w:tab w:val="left" w:pos="8486"/>
          <w:tab w:val="left" w:pos="9042"/>
          <w:tab w:val="left" w:pos="1004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употреблять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речи</w:t>
      </w:r>
      <w:r>
        <w:rPr>
          <w:sz w:val="24"/>
          <w:szCs w:val="24"/>
        </w:rPr>
        <w:tab/>
        <w:t>различные</w:t>
      </w:r>
      <w:r>
        <w:rPr>
          <w:sz w:val="24"/>
          <w:szCs w:val="24"/>
        </w:rPr>
        <w:tab/>
        <w:t>фразы-клише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участия</w:t>
      </w:r>
      <w:r>
        <w:rPr>
          <w:sz w:val="24"/>
          <w:szCs w:val="24"/>
        </w:rPr>
        <w:tab/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диалогах/полилогах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 ситуациях;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пересказе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косвенной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(reporting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verbs —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 asked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to…;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ordered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to…).</w:t>
      </w:r>
    </w:p>
    <w:p w:rsidR="005F6D3F" w:rsidRDefault="005F6D3F">
      <w:pPr>
        <w:pStyle w:val="Heading11"/>
        <w:spacing w:before="4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артикли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нюансов;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широкий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спектр прилагательных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глаголов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управлением;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страдательного залога;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дополнение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(Complex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object);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широкий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спектр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союзов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противопоставления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различия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местоимения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«one»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«ones»;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фразовые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дополнением,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выраженным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личным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местоимением;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глаголы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догадки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предположения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(might,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could,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may);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инверсионные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конструкции;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 условные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предложения смешанного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(Mixed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Conditionals);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эллиптические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структуры;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8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сравнения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прилагательных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наречиями,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усиливающими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(intesifiers,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modifiers);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употреблять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залога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Future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Perfect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Future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Continuous;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  <w:lang w:val="en-US"/>
        </w:rPr>
      </w:pPr>
      <w:r>
        <w:rPr>
          <w:sz w:val="24"/>
          <w:szCs w:val="24"/>
        </w:rPr>
        <w:t>употреблять</w:t>
      </w:r>
      <w:r w:rsidRPr="00115FDA"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115FDA">
        <w:rPr>
          <w:spacing w:val="-5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речи</w:t>
      </w:r>
      <w:r w:rsidRPr="00115FDA">
        <w:rPr>
          <w:spacing w:val="-1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времена</w:t>
      </w:r>
      <w:r w:rsidRPr="00115FDA">
        <w:rPr>
          <w:spacing w:val="-2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Past</w:t>
      </w:r>
      <w:r w:rsidRPr="00115FDA">
        <w:rPr>
          <w:spacing w:val="3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Perfect</w:t>
      </w:r>
      <w:r w:rsidRPr="00115FDA">
        <w:rPr>
          <w:spacing w:val="3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 w:rsidRPr="00115FDA">
        <w:rPr>
          <w:spacing w:val="-7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Past</w:t>
      </w:r>
      <w:r w:rsidRPr="00115FDA">
        <w:rPr>
          <w:spacing w:val="-1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Perfect</w:t>
      </w:r>
      <w:r w:rsidRPr="00115FDA">
        <w:rPr>
          <w:spacing w:val="3"/>
          <w:sz w:val="24"/>
          <w:szCs w:val="24"/>
          <w:lang w:val="en-US"/>
        </w:rPr>
        <w:t xml:space="preserve"> </w:t>
      </w:r>
      <w:r w:rsidRPr="00115FDA">
        <w:rPr>
          <w:sz w:val="24"/>
          <w:szCs w:val="24"/>
          <w:lang w:val="en-US"/>
        </w:rPr>
        <w:t>Continuous;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речи причастные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деепричастные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обороты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(participle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clause);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 в речи модальные глаголы для выражения возможности или вероятности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прошедшем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(could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have done;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have done).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 уровне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>
      <w:pPr>
        <w:pStyle w:val="Heading21"/>
        <w:spacing w:before="41" w:line="280" w:lineRule="auto"/>
        <w:ind w:right="6211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4"/>
        </w:rPr>
        <w:t xml:space="preserve"> </w:t>
      </w:r>
      <w: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4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Бегло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говорить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разнообразные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темы,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четко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обозначая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идей;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1787"/>
          <w:tab w:val="left" w:pos="3228"/>
          <w:tab w:val="left" w:pos="4073"/>
          <w:tab w:val="left" w:pos="5840"/>
          <w:tab w:val="left" w:pos="6181"/>
          <w:tab w:val="left" w:pos="7151"/>
          <w:tab w:val="left" w:pos="8370"/>
          <w:tab w:val="left" w:pos="10046"/>
        </w:tabs>
        <w:spacing w:before="41" w:line="276" w:lineRule="auto"/>
        <w:ind w:right="55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без</w:t>
      </w:r>
      <w:r>
        <w:rPr>
          <w:i/>
          <w:iCs/>
          <w:sz w:val="24"/>
          <w:szCs w:val="24"/>
        </w:rPr>
        <w:tab/>
        <w:t>подготовки</w:t>
      </w:r>
      <w:r>
        <w:rPr>
          <w:i/>
          <w:iCs/>
          <w:sz w:val="24"/>
          <w:szCs w:val="24"/>
        </w:rPr>
        <w:tab/>
        <w:t>вести</w:t>
      </w:r>
      <w:r>
        <w:rPr>
          <w:i/>
          <w:iCs/>
          <w:sz w:val="24"/>
          <w:szCs w:val="24"/>
        </w:rPr>
        <w:tab/>
        <w:t>диалог/полилог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рамках</w:t>
      </w:r>
      <w:r>
        <w:rPr>
          <w:i/>
          <w:iCs/>
          <w:sz w:val="24"/>
          <w:szCs w:val="24"/>
        </w:rPr>
        <w:tab/>
        <w:t>ситуаций</w:t>
      </w:r>
      <w:r>
        <w:rPr>
          <w:i/>
          <w:iCs/>
          <w:sz w:val="24"/>
          <w:szCs w:val="24"/>
        </w:rPr>
        <w:tab/>
        <w:t>официального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неофициального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аргументированно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отвечать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доводов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собеседника.</w:t>
      </w:r>
    </w:p>
    <w:p w:rsidR="005F6D3F" w:rsidRDefault="005F6D3F">
      <w:pPr>
        <w:pStyle w:val="Heading21"/>
        <w:spacing w:before="45"/>
      </w:pPr>
      <w:r>
        <w:t>Говорение,</w:t>
      </w:r>
      <w:r>
        <w:rPr>
          <w:spacing w:val="-2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Высказываться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широкому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кругу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вопросов,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углубляясь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подтемы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заканчивая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соответствующим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выводом;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пояснять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свою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точку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актуальному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вопросу,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указывая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плюсы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минусы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ясный,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логично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выстроенный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выделяя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элементы.</w:t>
      </w:r>
    </w:p>
    <w:p w:rsidR="005F6D3F" w:rsidRDefault="005F6D3F">
      <w:pPr>
        <w:pStyle w:val="Heading21"/>
        <w:spacing w:before="46"/>
      </w:pPr>
      <w:r>
        <w:t>Аудирование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Следить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длинного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 доказательств;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разговорную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речь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пределах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литературной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нормы,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тематики.</w:t>
      </w:r>
    </w:p>
    <w:p w:rsidR="005F6D3F" w:rsidRDefault="005F6D3F">
      <w:pPr>
        <w:pStyle w:val="Heading21"/>
        <w:spacing w:before="4"/>
      </w:pPr>
      <w:r>
        <w:t>Чтение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Детально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включающие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выразительности;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взаимосвязь событий;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развитие/результат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излагаемых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фактов/событий;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замысел автора.</w:t>
      </w:r>
    </w:p>
    <w:p w:rsidR="005F6D3F" w:rsidRDefault="005F6D3F">
      <w:pPr>
        <w:pStyle w:val="Heading21"/>
        <w:spacing w:before="46"/>
      </w:pPr>
      <w:r>
        <w:t>Письмо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 явления,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события; излагать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факты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делового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письменные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материалы,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необходимые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презентации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и/или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5F6D3F" w:rsidRDefault="005F6D3F">
      <w:pPr>
        <w:pStyle w:val="Heading21"/>
        <w:spacing w:before="4" w:line="276" w:lineRule="auto"/>
        <w:ind w:right="6211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90"/>
          <w:tab w:val="left" w:pos="4029"/>
          <w:tab w:val="left" w:pos="5038"/>
          <w:tab w:val="left" w:pos="6685"/>
          <w:tab w:val="left" w:pos="7002"/>
          <w:tab w:val="left" w:pos="8188"/>
        </w:tabs>
        <w:spacing w:line="276" w:lineRule="auto"/>
        <w:ind w:right="565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Передавать</w:t>
      </w:r>
      <w:r>
        <w:rPr>
          <w:i/>
          <w:iCs/>
          <w:sz w:val="24"/>
          <w:szCs w:val="24"/>
        </w:rPr>
        <w:tab/>
        <w:t>смысловые</w:t>
      </w:r>
      <w:r>
        <w:rPr>
          <w:i/>
          <w:iCs/>
          <w:sz w:val="24"/>
          <w:szCs w:val="24"/>
        </w:rPr>
        <w:tab/>
        <w:t>нюансы</w:t>
      </w:r>
      <w:r>
        <w:rPr>
          <w:i/>
          <w:iCs/>
          <w:sz w:val="24"/>
          <w:szCs w:val="24"/>
        </w:rPr>
        <w:tab/>
        <w:t>высказывания</w:t>
      </w:r>
      <w:r>
        <w:rPr>
          <w:i/>
          <w:iCs/>
          <w:sz w:val="24"/>
          <w:szCs w:val="24"/>
        </w:rPr>
        <w:tab/>
        <w:t>с</w:t>
      </w:r>
      <w:r>
        <w:rPr>
          <w:i/>
          <w:iCs/>
          <w:sz w:val="24"/>
          <w:szCs w:val="24"/>
        </w:rPr>
        <w:tab/>
        <w:t>помощью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соответствующей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интонации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логического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ударения.</w:t>
      </w:r>
    </w:p>
    <w:p w:rsidR="005F6D3F" w:rsidRDefault="005F6D3F">
      <w:pPr>
        <w:pStyle w:val="Heading21"/>
        <w:spacing w:before="3"/>
        <w:ind w:left="1293"/>
      </w:pPr>
      <w:r>
        <w:t>Орфография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3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связные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тексты,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соблюдая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орфографии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пунктуации,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 допуская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ошибок,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затрудняющих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понимание.</w:t>
      </w:r>
    </w:p>
    <w:p w:rsidR="005F6D3F" w:rsidRDefault="005F6D3F">
      <w:pPr>
        <w:pStyle w:val="Heading21"/>
        <w:spacing w:before="4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Узнавать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употреблять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широкий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спектр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названий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имен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собственных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рамках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интересующей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грамматики,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лексикологии,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синтаксиса;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26"/>
          <w:tab w:val="left" w:pos="2795"/>
          <w:tab w:val="left" w:pos="4404"/>
          <w:tab w:val="left" w:pos="4759"/>
          <w:tab w:val="left" w:pos="6233"/>
          <w:tab w:val="left" w:pos="6603"/>
          <w:tab w:val="left" w:pos="7832"/>
          <w:tab w:val="left" w:pos="8855"/>
        </w:tabs>
        <w:spacing w:before="42" w:line="276" w:lineRule="auto"/>
        <w:ind w:right="56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узнавать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употреблять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письменном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звучащем</w:t>
      </w:r>
      <w:r>
        <w:rPr>
          <w:i/>
          <w:iCs/>
          <w:sz w:val="24"/>
          <w:szCs w:val="24"/>
        </w:rPr>
        <w:tab/>
        <w:t>тексте</w:t>
      </w:r>
      <w:r>
        <w:rPr>
          <w:i/>
          <w:iCs/>
          <w:sz w:val="24"/>
          <w:szCs w:val="24"/>
        </w:rPr>
        <w:tab/>
        <w:t>специальную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терминологию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интересующей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тематике.</w:t>
      </w:r>
    </w:p>
    <w:p w:rsidR="005F6D3F" w:rsidRDefault="005F6D3F">
      <w:pPr>
        <w:pStyle w:val="Heading21"/>
        <w:spacing w:before="3"/>
      </w:pPr>
      <w:r>
        <w:t>Грамматическая сторона речи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союзы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despite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/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in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spite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of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обозначения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контраста,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наречие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nevertheless;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предложения с as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if/as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though;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9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распознавать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структуры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выражения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сожаления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(It’s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time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you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did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it/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I’d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rather you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talked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to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her/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You’d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better…);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843"/>
          <w:tab w:val="left" w:pos="3160"/>
          <w:tab w:val="left" w:pos="3833"/>
          <w:tab w:val="left" w:pos="4937"/>
          <w:tab w:val="left" w:pos="5888"/>
          <w:tab w:val="left" w:pos="7232"/>
          <w:tab w:val="left" w:pos="8462"/>
          <w:tab w:val="left" w:pos="8778"/>
          <w:tab w:val="left" w:pos="10041"/>
        </w:tabs>
        <w:spacing w:before="4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в</w:t>
      </w:r>
      <w:r>
        <w:rPr>
          <w:i/>
          <w:iCs/>
          <w:sz w:val="24"/>
          <w:szCs w:val="24"/>
        </w:rPr>
        <w:tab/>
        <w:t>речи</w:t>
      </w:r>
      <w:r>
        <w:rPr>
          <w:i/>
          <w:iCs/>
          <w:sz w:val="24"/>
          <w:szCs w:val="24"/>
        </w:rPr>
        <w:tab/>
        <w:t>широкий</w:t>
      </w:r>
      <w:r>
        <w:rPr>
          <w:i/>
          <w:iCs/>
          <w:sz w:val="24"/>
          <w:szCs w:val="24"/>
        </w:rPr>
        <w:tab/>
        <w:t>спектр</w:t>
      </w:r>
      <w:r>
        <w:rPr>
          <w:i/>
          <w:iCs/>
          <w:sz w:val="24"/>
          <w:szCs w:val="24"/>
        </w:rPr>
        <w:tab/>
        <w:t>глагольных</w:t>
      </w:r>
      <w:r>
        <w:rPr>
          <w:i/>
          <w:iCs/>
          <w:sz w:val="24"/>
          <w:szCs w:val="24"/>
        </w:rPr>
        <w:tab/>
        <w:t>структур</w:t>
      </w:r>
      <w:r>
        <w:rPr>
          <w:i/>
          <w:iCs/>
          <w:sz w:val="24"/>
          <w:szCs w:val="24"/>
        </w:rPr>
        <w:tab/>
        <w:t>с</w:t>
      </w:r>
      <w:r>
        <w:rPr>
          <w:i/>
          <w:iCs/>
          <w:sz w:val="24"/>
          <w:szCs w:val="24"/>
        </w:rPr>
        <w:tab/>
        <w:t>герундием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инфинитивом;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инверсию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отрицательными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наречиями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(Never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have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seen…</w:t>
      </w:r>
    </w:p>
    <w:p w:rsidR="005F6D3F" w:rsidRPr="00115FDA" w:rsidRDefault="005F6D3F">
      <w:pPr>
        <w:spacing w:before="41"/>
        <w:ind w:left="519"/>
        <w:rPr>
          <w:i/>
          <w:iCs/>
          <w:sz w:val="24"/>
          <w:szCs w:val="24"/>
          <w:lang w:val="en-US"/>
        </w:rPr>
      </w:pPr>
      <w:r w:rsidRPr="00115FDA">
        <w:rPr>
          <w:i/>
          <w:iCs/>
          <w:sz w:val="24"/>
          <w:szCs w:val="24"/>
          <w:lang w:val="en-US"/>
        </w:rPr>
        <w:t>/Barely</w:t>
      </w:r>
      <w:r w:rsidRPr="00115FDA">
        <w:rPr>
          <w:i/>
          <w:iCs/>
          <w:spacing w:val="-2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did</w:t>
      </w:r>
      <w:r w:rsidRPr="00115FDA">
        <w:rPr>
          <w:i/>
          <w:iCs/>
          <w:spacing w:val="-2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I</w:t>
      </w:r>
      <w:r w:rsidRPr="00115FDA">
        <w:rPr>
          <w:i/>
          <w:iCs/>
          <w:spacing w:val="-5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hear</w:t>
      </w:r>
      <w:r w:rsidRPr="00115FDA">
        <w:rPr>
          <w:i/>
          <w:iCs/>
          <w:spacing w:val="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what</w:t>
      </w:r>
      <w:r w:rsidRPr="00115FDA">
        <w:rPr>
          <w:i/>
          <w:iCs/>
          <w:spacing w:val="-2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he</w:t>
      </w:r>
      <w:r w:rsidRPr="00115FDA">
        <w:rPr>
          <w:i/>
          <w:iCs/>
          <w:spacing w:val="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was</w:t>
      </w:r>
      <w:r w:rsidRPr="00115FDA">
        <w:rPr>
          <w:i/>
          <w:iCs/>
          <w:spacing w:val="-3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saying…);</w:t>
      </w:r>
    </w:p>
    <w:p w:rsidR="005F6D3F" w:rsidRPr="00115FDA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6" w:firstLine="283"/>
        <w:jc w:val="left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</w:rPr>
        <w:t>употреблять</w:t>
      </w:r>
      <w:r w:rsidRPr="00115FDA">
        <w:rPr>
          <w:i/>
          <w:iCs/>
          <w:spacing w:val="42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</w:t>
      </w:r>
      <w:r w:rsidRPr="00115FDA">
        <w:rPr>
          <w:i/>
          <w:iCs/>
          <w:spacing w:val="43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речи</w:t>
      </w:r>
      <w:r w:rsidRPr="00115FDA">
        <w:rPr>
          <w:i/>
          <w:iCs/>
          <w:spacing w:val="43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страдательный</w:t>
      </w:r>
      <w:r w:rsidRPr="00115FDA">
        <w:rPr>
          <w:i/>
          <w:iCs/>
          <w:spacing w:val="38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залог</w:t>
      </w:r>
      <w:r w:rsidRPr="00115FDA">
        <w:rPr>
          <w:i/>
          <w:iCs/>
          <w:spacing w:val="45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</w:t>
      </w:r>
      <w:r w:rsidRPr="00115FDA">
        <w:rPr>
          <w:i/>
          <w:iCs/>
          <w:spacing w:val="33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Past</w:t>
      </w:r>
      <w:r w:rsidRPr="00115FDA">
        <w:rPr>
          <w:i/>
          <w:iCs/>
          <w:spacing w:val="43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Continuous</w:t>
      </w:r>
      <w:r w:rsidRPr="00115FDA">
        <w:rPr>
          <w:i/>
          <w:iCs/>
          <w:spacing w:val="40"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и</w:t>
      </w:r>
      <w:r w:rsidRPr="00115FDA">
        <w:rPr>
          <w:i/>
          <w:iCs/>
          <w:spacing w:val="42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Past</w:t>
      </w:r>
      <w:r w:rsidRPr="00115FDA">
        <w:rPr>
          <w:i/>
          <w:iCs/>
          <w:spacing w:val="42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Perfect,</w:t>
      </w:r>
      <w:r w:rsidRPr="00115FDA">
        <w:rPr>
          <w:i/>
          <w:iCs/>
          <w:spacing w:val="44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Present</w:t>
      </w:r>
      <w:r w:rsidRPr="00115FDA">
        <w:rPr>
          <w:i/>
          <w:iCs/>
          <w:spacing w:val="-57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Continuous,</w:t>
      </w:r>
      <w:r w:rsidRPr="00115FDA">
        <w:rPr>
          <w:i/>
          <w:iCs/>
          <w:spacing w:val="4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Past</w:t>
      </w:r>
      <w:r w:rsidRPr="00115FDA">
        <w:rPr>
          <w:i/>
          <w:iCs/>
          <w:spacing w:val="3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Simple,</w:t>
      </w:r>
      <w:r w:rsidRPr="00115FDA">
        <w:rPr>
          <w:i/>
          <w:iCs/>
          <w:spacing w:val="4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Present</w:t>
      </w:r>
      <w:r w:rsidRPr="00115FDA">
        <w:rPr>
          <w:i/>
          <w:iCs/>
          <w:spacing w:val="2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Perfect.</w:t>
      </w:r>
    </w:p>
    <w:p w:rsidR="005F6D3F" w:rsidRPr="00115FDA" w:rsidRDefault="005F6D3F">
      <w:pPr>
        <w:pStyle w:val="BodyText"/>
        <w:spacing w:before="10"/>
        <w:ind w:left="0" w:firstLine="0"/>
        <w:jc w:val="left"/>
        <w:rPr>
          <w:i/>
          <w:iCs/>
          <w:sz w:val="27"/>
          <w:szCs w:val="27"/>
          <w:lang w:val="en-US"/>
        </w:rPr>
      </w:pPr>
    </w:p>
    <w:p w:rsidR="005F6D3F" w:rsidRDefault="005F6D3F">
      <w:pPr>
        <w:pStyle w:val="Heading11"/>
        <w:jc w:val="left"/>
      </w:pPr>
      <w:bookmarkStart w:id="15" w:name="_bookmark9"/>
      <w:bookmarkEnd w:id="15"/>
      <w:r>
        <w:t>История</w:t>
      </w:r>
    </w:p>
    <w:p w:rsidR="005F6D3F" w:rsidRDefault="005F6D3F">
      <w:pPr>
        <w:spacing w:before="46" w:line="276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2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«История»</w:t>
      </w:r>
      <w:r>
        <w:rPr>
          <w:b/>
          <w:bCs/>
          <w:spacing w:val="2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75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рассматривать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неотъемлемую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даты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временные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периоды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всеобщей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раздела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дидактических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единиц;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длительность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явлений,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194"/>
          <w:tab w:val="left" w:pos="4125"/>
          <w:tab w:val="left" w:pos="6027"/>
          <w:tab w:val="left" w:pos="7544"/>
          <w:tab w:val="left" w:pos="8975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ab/>
        <w:t>место,</w:t>
      </w:r>
      <w:r>
        <w:rPr>
          <w:sz w:val="24"/>
          <w:szCs w:val="24"/>
        </w:rPr>
        <w:tab/>
        <w:t>обстоятельства,</w:t>
      </w:r>
      <w:r>
        <w:rPr>
          <w:sz w:val="24"/>
          <w:szCs w:val="24"/>
        </w:rPr>
        <w:tab/>
        <w:t>участников,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важнейших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событий;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культурное наследие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стран;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работать с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документами;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документы,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общую характеристику;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 информацию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источников;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иллюстративный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материал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историческими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событиями,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явлениями,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процессами, персоналиями;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статистическую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(информационную)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таблицу,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график,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диаграмму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аудиовизуальный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источник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6401"/>
        </w:tabs>
        <w:spacing w:before="40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составлять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описание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исторических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z w:val="24"/>
          <w:szCs w:val="24"/>
        </w:rPr>
        <w:tab/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памятников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иллюстраций, макетов, интернет-ресурсов;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работать 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хронологическими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таблицами,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картами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схемами;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легенду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карты;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терминологией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программой;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демонстрировать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диалог,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дискуссии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тематике;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160"/>
          <w:tab w:val="left" w:pos="3477"/>
          <w:tab w:val="left" w:pos="5273"/>
          <w:tab w:val="left" w:pos="6406"/>
          <w:tab w:val="left" w:pos="7794"/>
          <w:tab w:val="left" w:pos="8836"/>
          <w:tab w:val="left" w:pos="9383"/>
          <w:tab w:val="left" w:pos="10032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ориентироваться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дискуссионных</w:t>
      </w:r>
      <w:r>
        <w:rPr>
          <w:sz w:val="24"/>
          <w:szCs w:val="24"/>
        </w:rPr>
        <w:tab/>
        <w:t>вопросах</w:t>
      </w:r>
      <w:r>
        <w:rPr>
          <w:sz w:val="24"/>
          <w:szCs w:val="24"/>
        </w:rPr>
        <w:tab/>
        <w:t>российской</w:t>
      </w:r>
      <w:r>
        <w:rPr>
          <w:sz w:val="24"/>
          <w:szCs w:val="24"/>
        </w:rPr>
        <w:tab/>
        <w:t>истории</w:t>
      </w:r>
      <w:r>
        <w:rPr>
          <w:sz w:val="24"/>
          <w:szCs w:val="24"/>
        </w:rPr>
        <w:tab/>
        <w:t>ХХ</w:t>
      </w:r>
      <w:r>
        <w:rPr>
          <w:sz w:val="24"/>
          <w:szCs w:val="24"/>
        </w:rPr>
        <w:tab/>
        <w:t>века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науке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версиях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трактовках.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8" w:lineRule="auto"/>
        <w:ind w:right="55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демонстрировать умение сравнивать и обобщать исторические события российской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истории, 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 общие черты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 аналогии и оценивать вклад разных стран в сокровищницу мировой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 отбор необходимой информации и использовать информацию Интернета,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телевидения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руководителей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ведущих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зарубежных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трактовки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всемирной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объективную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субъективную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обусловленность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оценок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зарубежными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контрреформ,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внешнеполитических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революций;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картографические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привязки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месту 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заполнять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контурную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карту;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соотносить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личностей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ХХ 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и оценивать исторические события местного масштаба в контексте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общероссийской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ХХ 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ключевым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Новейшего времени с опорой на материалы из разных источников, знание исторических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фактов, владение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терминологией;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примеры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3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 полученные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элементами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5F6D3F" w:rsidRDefault="005F6D3F">
      <w:pPr>
        <w:pStyle w:val="BodyText"/>
        <w:spacing w:before="10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владеть системными историческими знаниями, служащими основой для 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всемирной,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региональной/локальной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предпосылки,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документов;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знаковых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важнейшими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событиями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(явлениями,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процессами);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различать в исторической информации факты и мнения, исторические описания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объяснения;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находить и правильно использовать картографические источники для реконструкции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событий, привязки 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месту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презентовать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историческую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таблиц,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схем,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графиков;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дискуссионных,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«трудных»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достижениях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историографии;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общероссийской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мировой истории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приведенные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точку зрения на основные события истории России Новейшего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критически оценивать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вклад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личностей в развитие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человечества;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4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изучать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дипломатов,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полководцев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энциклопедий,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справочников;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объяснять,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 состояли мотивы, цели и 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 на основе вещественных данных, полученных в результате исследовательских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раскопок;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объяснять,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 состояли мотивы, цели и 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периодизацией,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анализ.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структурно-функционального,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временнóго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пространственного анализа при работе с источниками, интерпретировать и сравнивать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содержащуюся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реконструкции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действительности,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аргументации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выводов, вынесения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оценочных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сопоставлять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вненаучные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прошлого,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фактическом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материале,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заведомых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искажений, фальсификации;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 событий,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 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 событий и деятельности личностей на основе представлений о достижениях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историографии;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источниковедческого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материалами (определение принадлежности и достоверности источника, обстоятельства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цели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создания,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позиций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авторов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др.),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излагать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выявленную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раскрывая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 познавательную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целенаправленно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начальные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историографические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познавательной,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поликультурном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обсуждениях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т.д.;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(концепции)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знакомиться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оценками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«трудных»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8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источниками,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документальную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тематике;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исследовать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контексте мировой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в.;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корректно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терминологию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дискуссии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т.д.;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историко-познавательной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свободной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ориентацией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заданные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параметры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pStyle w:val="Heading11"/>
        <w:spacing w:before="71"/>
        <w:jc w:val="left"/>
      </w:pPr>
      <w:r>
        <w:t>География</w:t>
      </w:r>
    </w:p>
    <w:p w:rsidR="005F6D3F" w:rsidRDefault="005F6D3F">
      <w:pPr>
        <w:spacing w:before="41" w:line="276" w:lineRule="auto"/>
        <w:ind w:left="519" w:right="560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3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3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3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«География»</w:t>
      </w:r>
      <w:r>
        <w:rPr>
          <w:b/>
          <w:bCs/>
          <w:spacing w:val="3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3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before="4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понимать значение географии как 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 проблем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 помощью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измерений,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наблюдений,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исследований;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картосхемы,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модели,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сопоставлять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 заданным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критериям;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природно-хозяйственных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выделять 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аспекты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текущих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событий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550"/>
          <w:tab w:val="left" w:pos="3871"/>
          <w:tab w:val="left" w:pos="5143"/>
          <w:tab w:val="left" w:pos="5499"/>
          <w:tab w:val="left" w:pos="6833"/>
          <w:tab w:val="left" w:pos="8221"/>
          <w:tab w:val="left" w:pos="8591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z w:val="24"/>
          <w:szCs w:val="24"/>
        </w:rPr>
        <w:tab/>
        <w:t>изменения</w:t>
      </w:r>
      <w:r>
        <w:rPr>
          <w:sz w:val="24"/>
          <w:szCs w:val="24"/>
        </w:rPr>
        <w:tab/>
        <w:t>геосистем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результате</w:t>
      </w:r>
      <w:r>
        <w:rPr>
          <w:sz w:val="24"/>
          <w:szCs w:val="24"/>
        </w:rPr>
        <w:tab/>
        <w:t>природных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антропогенных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воздействий;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определению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 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пригодности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демографическую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ситуацию,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урбанизации,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миграции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странах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регионах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состав,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размещения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регионов,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частей;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географию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0"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рассчитывать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численность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естественного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миграции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стран, регионов 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размещения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отраслей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регионов 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отраслевую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объясняющие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разделение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показатель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внутреннего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валового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продукта;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93"/>
          <w:tab w:val="left" w:pos="5129"/>
          <w:tab w:val="left" w:pos="5912"/>
          <w:tab w:val="left" w:pos="6257"/>
          <w:tab w:val="left" w:pos="7415"/>
          <w:tab w:val="left" w:pos="8010"/>
          <w:tab w:val="left" w:pos="9062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z w:val="24"/>
          <w:szCs w:val="24"/>
        </w:rPr>
        <w:tab/>
        <w:t>ресурсообеспеченность</w:t>
      </w:r>
      <w:r>
        <w:rPr>
          <w:sz w:val="24"/>
          <w:szCs w:val="24"/>
        </w:rPr>
        <w:tab/>
        <w:t>стран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регионов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>помощи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различных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стран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хозяйстве;</w:t>
      </w:r>
    </w:p>
    <w:p w:rsidR="005F6D3F" w:rsidRDefault="005F6D3F">
      <w:pPr>
        <w:spacing w:line="275" w:lineRule="exact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хозяйстве,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международных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финансово-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человечества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хозяйства.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before="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before="36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процессы,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происходящие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среде;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сравнивать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собой,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сравнения;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переводить</w:t>
      </w:r>
      <w:r>
        <w:rPr>
          <w:i/>
          <w:iCs/>
          <w:spacing w:val="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один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другой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посредством</w:t>
      </w:r>
      <w:r>
        <w:rPr>
          <w:i/>
          <w:iCs/>
          <w:spacing w:val="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чтения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графиками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99"/>
          <w:tab w:val="left" w:pos="4553"/>
          <w:tab w:val="left" w:pos="5729"/>
          <w:tab w:val="left" w:pos="7045"/>
          <w:tab w:val="left" w:pos="8342"/>
          <w:tab w:val="left" w:pos="8702"/>
        </w:tabs>
        <w:spacing w:line="280" w:lineRule="auto"/>
        <w:ind w:right="56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z w:val="24"/>
          <w:szCs w:val="24"/>
        </w:rPr>
        <w:tab/>
        <w:t>географические</w:t>
      </w:r>
      <w:r>
        <w:rPr>
          <w:i/>
          <w:iCs/>
          <w:sz w:val="24"/>
          <w:szCs w:val="24"/>
        </w:rPr>
        <w:tab/>
        <w:t>описания</w:t>
      </w:r>
      <w:r>
        <w:rPr>
          <w:i/>
          <w:iCs/>
          <w:sz w:val="24"/>
          <w:szCs w:val="24"/>
        </w:rPr>
        <w:tab/>
        <w:t>населения,</w:t>
      </w:r>
      <w:r>
        <w:rPr>
          <w:i/>
          <w:iCs/>
          <w:sz w:val="24"/>
          <w:szCs w:val="24"/>
        </w:rPr>
        <w:tab/>
        <w:t>хозяйства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экологической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обстановки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прогнозы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комплексов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важные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экологические, социально-экономические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2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научное объяснение процессам, явлениям,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закономерностям, протекающим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оболочке;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возникновения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явлений,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влияющих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компонентов природы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 географических условиях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 концепции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устойчивого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сущность интеграционных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 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изменения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  <w:tab w:val="left" w:pos="2757"/>
          <w:tab w:val="left" w:pos="5768"/>
          <w:tab w:val="left" w:pos="7439"/>
          <w:tab w:val="left" w:pos="8870"/>
        </w:tabs>
        <w:spacing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z w:val="24"/>
          <w:szCs w:val="24"/>
        </w:rPr>
        <w:tab/>
        <w:t>социально-экономические</w:t>
      </w:r>
      <w:r>
        <w:rPr>
          <w:i/>
          <w:iCs/>
          <w:sz w:val="24"/>
          <w:szCs w:val="24"/>
        </w:rPr>
        <w:tab/>
        <w:t>последствия</w:t>
      </w:r>
      <w:r>
        <w:rPr>
          <w:i/>
          <w:iCs/>
          <w:sz w:val="24"/>
          <w:szCs w:val="24"/>
        </w:rPr>
        <w:tab/>
        <w:t>изменения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современной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08"/>
          <w:tab w:val="left" w:pos="4639"/>
          <w:tab w:val="left" w:pos="5566"/>
          <w:tab w:val="left" w:pos="6949"/>
          <w:tab w:val="left" w:pos="10041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z w:val="24"/>
          <w:szCs w:val="24"/>
        </w:rPr>
        <w:tab/>
        <w:t>геополитические</w:t>
      </w:r>
      <w:r>
        <w:rPr>
          <w:i/>
          <w:iCs/>
          <w:sz w:val="24"/>
          <w:szCs w:val="24"/>
        </w:rPr>
        <w:tab/>
        <w:t>риски,</w:t>
      </w:r>
      <w:r>
        <w:rPr>
          <w:i/>
          <w:iCs/>
          <w:sz w:val="24"/>
          <w:szCs w:val="24"/>
        </w:rPr>
        <w:tab/>
        <w:t>вызванные</w:t>
      </w:r>
      <w:r>
        <w:rPr>
          <w:i/>
          <w:iCs/>
          <w:sz w:val="24"/>
          <w:szCs w:val="24"/>
        </w:rPr>
        <w:tab/>
        <w:t>социально-экономическими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геоэкологическими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процессами,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происходящими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отраслевой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 на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хозяйство;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региональную политику отдельных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 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международных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малоизученных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74"/>
          <w:tab w:val="left" w:pos="4068"/>
          <w:tab w:val="left" w:pos="5720"/>
          <w:tab w:val="left" w:pos="7832"/>
          <w:tab w:val="left" w:pos="8216"/>
        </w:tabs>
        <w:spacing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z w:val="24"/>
          <w:szCs w:val="24"/>
        </w:rPr>
        <w:tab/>
        <w:t>особенности</w:t>
      </w:r>
      <w:r>
        <w:rPr>
          <w:i/>
          <w:iCs/>
          <w:sz w:val="24"/>
          <w:szCs w:val="24"/>
        </w:rPr>
        <w:tab/>
        <w:t>современного</w:t>
      </w:r>
      <w:r>
        <w:rPr>
          <w:i/>
          <w:iCs/>
          <w:sz w:val="24"/>
          <w:szCs w:val="24"/>
        </w:rPr>
        <w:tab/>
        <w:t>геополитического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геоэкономического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 роль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международном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разделении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03"/>
          <w:tab w:val="left" w:pos="3943"/>
          <w:tab w:val="left" w:pos="5335"/>
          <w:tab w:val="left" w:pos="5797"/>
          <w:tab w:val="left" w:pos="7712"/>
          <w:tab w:val="left" w:pos="9450"/>
        </w:tabs>
        <w:spacing w:line="280" w:lineRule="auto"/>
        <w:ind w:right="564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z w:val="24"/>
          <w:szCs w:val="24"/>
        </w:rPr>
        <w:tab/>
        <w:t>принципы</w:t>
      </w:r>
      <w:r>
        <w:rPr>
          <w:i/>
          <w:iCs/>
          <w:sz w:val="24"/>
          <w:szCs w:val="24"/>
        </w:rPr>
        <w:tab/>
        <w:t>выделения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устанавливать</w:t>
      </w:r>
      <w:r>
        <w:rPr>
          <w:i/>
          <w:iCs/>
          <w:sz w:val="24"/>
          <w:szCs w:val="24"/>
        </w:rPr>
        <w:tab/>
        <w:t>соотношения</w:t>
      </w:r>
      <w:r>
        <w:rPr>
          <w:i/>
          <w:iCs/>
          <w:sz w:val="24"/>
          <w:szCs w:val="24"/>
        </w:rPr>
        <w:tab/>
      </w:r>
      <w:r>
        <w:rPr>
          <w:i/>
          <w:iCs/>
          <w:spacing w:val="-1"/>
          <w:sz w:val="24"/>
          <w:szCs w:val="24"/>
        </w:rPr>
        <w:t>между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исключительной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зоной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международной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направленной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человечества.</w:t>
      </w:r>
    </w:p>
    <w:p w:rsidR="005F6D3F" w:rsidRDefault="005F6D3F">
      <w:pPr>
        <w:pStyle w:val="BodyText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spacing w:before="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22"/>
          <w:tab w:val="left" w:pos="3333"/>
          <w:tab w:val="left" w:pos="4995"/>
          <w:tab w:val="left" w:pos="6310"/>
          <w:tab w:val="left" w:pos="8183"/>
          <w:tab w:val="left" w:pos="8894"/>
          <w:tab w:val="left" w:pos="9254"/>
        </w:tabs>
        <w:spacing w:before="36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z w:val="24"/>
          <w:szCs w:val="24"/>
        </w:rPr>
        <w:tab/>
        <w:t>роль</w:t>
      </w:r>
      <w:r>
        <w:rPr>
          <w:sz w:val="24"/>
          <w:szCs w:val="24"/>
        </w:rPr>
        <w:tab/>
        <w:t>современного</w:t>
      </w:r>
      <w:r>
        <w:rPr>
          <w:sz w:val="24"/>
          <w:szCs w:val="24"/>
        </w:rPr>
        <w:tab/>
        <w:t>комплекса</w:t>
      </w:r>
      <w:r>
        <w:rPr>
          <w:sz w:val="24"/>
          <w:szCs w:val="24"/>
        </w:rPr>
        <w:tab/>
        <w:t>географических</w:t>
      </w:r>
      <w:r>
        <w:rPr>
          <w:sz w:val="24"/>
          <w:szCs w:val="24"/>
        </w:rPr>
        <w:tab/>
        <w:t>наук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определяющие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динамику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природных,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98"/>
          <w:tab w:val="left" w:pos="3986"/>
          <w:tab w:val="left" w:pos="5873"/>
        </w:tabs>
        <w:spacing w:line="280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ab/>
        <w:t>простейшую</w:t>
      </w:r>
      <w:r>
        <w:rPr>
          <w:sz w:val="24"/>
          <w:szCs w:val="24"/>
        </w:rPr>
        <w:tab/>
        <w:t>географическую</w:t>
      </w:r>
      <w:r>
        <w:rPr>
          <w:sz w:val="24"/>
          <w:szCs w:val="24"/>
        </w:rPr>
        <w:tab/>
        <w:t>экспертизу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природных,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основываясь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динамике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процессов, протекающих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географическом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тенденции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картографических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источников 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геоинформационные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получения,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хранения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природно-хозяйственных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594"/>
          <w:tab w:val="left" w:pos="4212"/>
          <w:tab w:val="left" w:pos="5345"/>
          <w:tab w:val="left" w:pos="6934"/>
          <w:tab w:val="left" w:pos="10027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z w:val="24"/>
          <w:szCs w:val="24"/>
        </w:rPr>
        <w:tab/>
        <w:t>простейшие</w:t>
      </w:r>
      <w:r>
        <w:rPr>
          <w:sz w:val="24"/>
          <w:szCs w:val="24"/>
        </w:rPr>
        <w:tab/>
        <w:t>модели</w:t>
      </w:r>
      <w:r>
        <w:rPr>
          <w:sz w:val="24"/>
          <w:szCs w:val="24"/>
        </w:rPr>
        <w:tab/>
        <w:t>природных,</w:t>
      </w:r>
      <w:r>
        <w:rPr>
          <w:sz w:val="24"/>
          <w:szCs w:val="24"/>
        </w:rPr>
        <w:tab/>
        <w:t>социально-экономических</w:t>
      </w:r>
      <w:r>
        <w:rPr>
          <w:sz w:val="24"/>
          <w:szCs w:val="24"/>
        </w:rPr>
        <w:tab/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геоэкологических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объектов,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473"/>
          <w:tab w:val="left" w:pos="5057"/>
          <w:tab w:val="left" w:pos="8149"/>
          <w:tab w:val="left" w:pos="8673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интерпретировать</w:t>
      </w:r>
      <w:r>
        <w:rPr>
          <w:sz w:val="24"/>
          <w:szCs w:val="24"/>
        </w:rPr>
        <w:tab/>
        <w:t>природные,</w:t>
      </w:r>
      <w:r>
        <w:rPr>
          <w:sz w:val="24"/>
          <w:szCs w:val="24"/>
        </w:rPr>
        <w:tab/>
        <w:t>социально-экономические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экологические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территорий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основе картографической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геосистем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влиянием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антропогенных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факторов;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природно-территориальных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природно-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хозяйственных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факторы, влияющие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регионов;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изменений;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вклад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хозяйство;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2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30"/>
          <w:tab w:val="left" w:pos="3996"/>
          <w:tab w:val="left" w:pos="5676"/>
          <w:tab w:val="left" w:pos="7784"/>
          <w:tab w:val="left" w:pos="8178"/>
        </w:tabs>
        <w:spacing w:line="280" w:lineRule="auto"/>
        <w:ind w:right="567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z w:val="24"/>
          <w:szCs w:val="24"/>
        </w:rPr>
        <w:tab/>
        <w:t>особенности</w:t>
      </w:r>
      <w:r>
        <w:rPr>
          <w:sz w:val="24"/>
          <w:szCs w:val="24"/>
        </w:rPr>
        <w:tab/>
        <w:t>современного</w:t>
      </w:r>
      <w:r>
        <w:rPr>
          <w:sz w:val="24"/>
          <w:szCs w:val="24"/>
        </w:rPr>
        <w:tab/>
        <w:t>геополитического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геоэкономического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России, ее 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международном географическом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разделении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соотношения между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территорией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исключительной экономической зоной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давать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направленной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человечества.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 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8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 и общества, объяснять и оценивать проблемы и последствия такого взаимодействия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странах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и характеризовать взаимосвязанные природно-хозяйственные системы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иерархических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уровнях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и оценивать географические аспекты устойчивого развития территории,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региона, страны;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природно-хозяйственных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территориальных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  <w:tab w:val="left" w:pos="2968"/>
          <w:tab w:val="left" w:pos="3295"/>
          <w:tab w:val="left" w:pos="5119"/>
          <w:tab w:val="left" w:pos="7218"/>
          <w:tab w:val="left" w:pos="9095"/>
        </w:tabs>
        <w:spacing w:before="66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проектировать</w:t>
      </w:r>
      <w:r>
        <w:rPr>
          <w:i/>
          <w:iCs/>
          <w:sz w:val="24"/>
          <w:szCs w:val="24"/>
        </w:rPr>
        <w:tab/>
        <w:t>территориальные</w:t>
      </w:r>
      <w:r>
        <w:rPr>
          <w:i/>
          <w:iCs/>
          <w:sz w:val="24"/>
          <w:szCs w:val="24"/>
        </w:rPr>
        <w:tab/>
        <w:t>взаимодействия</w:t>
      </w:r>
      <w:r>
        <w:rPr>
          <w:i/>
          <w:iCs/>
          <w:sz w:val="24"/>
          <w:szCs w:val="24"/>
        </w:rPr>
        <w:tab/>
        <w:t>различных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процессов.</w:t>
      </w:r>
    </w:p>
    <w:p w:rsidR="005F6D3F" w:rsidRDefault="005F6D3F">
      <w:pPr>
        <w:pStyle w:val="Heading11"/>
        <w:spacing w:before="4"/>
        <w:ind w:left="1245"/>
        <w:jc w:val="left"/>
      </w:pPr>
      <w:bookmarkStart w:id="16" w:name="_bookmark10"/>
      <w:bookmarkEnd w:id="16"/>
      <w:r>
        <w:t>Обществознание</w:t>
      </w:r>
    </w:p>
    <w:p w:rsidR="005F6D3F" w:rsidRDefault="005F6D3F">
      <w:pPr>
        <w:spacing w:before="46" w:line="276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1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«Обществознание»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>
      <w:pPr>
        <w:spacing w:before="41"/>
        <w:ind w:left="1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Человек.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Человек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системе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общественных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отношений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черты социальной сущности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определять роль духовных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 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признакам,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иллюстрировать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соотносить поступки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принятыми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морали;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религии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выявлять роль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агентов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мышлением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 приводить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выявлять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последствия;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 формы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чувственного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рационального познания,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поясняя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абсолютную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относительную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истины;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иллюстрировать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 человека.</w:t>
      </w:r>
    </w:p>
    <w:p w:rsidR="005F6D3F" w:rsidRDefault="005F6D3F">
      <w:pPr>
        <w:pStyle w:val="Heading11"/>
        <w:spacing w:before="7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целостную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развивающуюся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(динамическую)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систему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институтов;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03"/>
          <w:tab w:val="left" w:pos="4524"/>
          <w:tab w:val="left" w:pos="6838"/>
          <w:tab w:val="left" w:pos="7333"/>
          <w:tab w:val="left" w:pos="8754"/>
        </w:tabs>
        <w:spacing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выявлять,</w:t>
      </w:r>
      <w:r>
        <w:rPr>
          <w:sz w:val="24"/>
          <w:szCs w:val="24"/>
        </w:rPr>
        <w:tab/>
        <w:t>анализировать,</w:t>
      </w:r>
      <w:r>
        <w:rPr>
          <w:sz w:val="24"/>
          <w:szCs w:val="24"/>
        </w:rPr>
        <w:tab/>
        <w:t>систематизировать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оценивать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информацию,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иллюстрирующую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многообразие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противоречивость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прогрессивных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регрессивных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изменений,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суждения,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выводы;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6017"/>
          <w:tab w:val="left" w:pos="7271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формулировать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собственные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суждения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ab/>
        <w:t>сущности,</w:t>
      </w:r>
      <w:r>
        <w:rPr>
          <w:sz w:val="24"/>
          <w:szCs w:val="24"/>
        </w:rPr>
        <w:tab/>
        <w:t>причинах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последствиях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глобализации;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иллюстрировать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проблем.</w:t>
      </w:r>
    </w:p>
    <w:p w:rsidR="005F6D3F" w:rsidRDefault="005F6D3F">
      <w:pPr>
        <w:pStyle w:val="Heading11"/>
        <w:spacing w:line="274" w:lineRule="exact"/>
        <w:jc w:val="left"/>
      </w:pPr>
      <w:r>
        <w:t>Экономика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3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сферами жизни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производства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факторные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доходы;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ценообразования,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спроса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предложения;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оценивать влияние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монополии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 формы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бизнеса;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тенденциях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рыночной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бухгалтерские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издержки;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переменных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издержек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производства;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54"/>
          <w:tab w:val="left" w:pos="4025"/>
          <w:tab w:val="left" w:pos="5335"/>
          <w:tab w:val="left" w:pos="6819"/>
          <w:tab w:val="left" w:pos="8260"/>
          <w:tab w:val="left" w:pos="9422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z w:val="24"/>
          <w:szCs w:val="24"/>
        </w:rPr>
        <w:tab/>
        <w:t>деятельность</w:t>
      </w:r>
      <w:r>
        <w:rPr>
          <w:sz w:val="24"/>
          <w:szCs w:val="24"/>
        </w:rPr>
        <w:tab/>
        <w:t>различных</w:t>
      </w:r>
      <w:r>
        <w:rPr>
          <w:sz w:val="24"/>
          <w:szCs w:val="24"/>
        </w:rPr>
        <w:tab/>
        <w:t>финансовых</w:t>
      </w:r>
      <w:r>
        <w:rPr>
          <w:sz w:val="24"/>
          <w:szCs w:val="24"/>
        </w:rPr>
        <w:tab/>
        <w:t>институтов,</w:t>
      </w:r>
      <w:r>
        <w:rPr>
          <w:sz w:val="24"/>
          <w:szCs w:val="24"/>
        </w:rPr>
        <w:tab/>
        <w:t>выделять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задачи,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 роль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Центрального банка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банковской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формы,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инфляции,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инфляции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рынке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безработицы,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виды;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занятости;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98"/>
          <w:tab w:val="left" w:pos="3789"/>
          <w:tab w:val="left" w:pos="5465"/>
          <w:tab w:val="left" w:pos="6809"/>
          <w:tab w:val="left" w:pos="8313"/>
          <w:tab w:val="left" w:pos="8654"/>
          <w:tab w:val="left" w:pos="9470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z w:val="24"/>
          <w:szCs w:val="24"/>
        </w:rPr>
        <w:tab/>
        <w:t>поведение</w:t>
      </w:r>
      <w:r>
        <w:rPr>
          <w:sz w:val="24"/>
          <w:szCs w:val="24"/>
        </w:rPr>
        <w:tab/>
        <w:t>собственника,</w:t>
      </w:r>
      <w:r>
        <w:rPr>
          <w:sz w:val="24"/>
          <w:szCs w:val="24"/>
        </w:rPr>
        <w:tab/>
        <w:t>работника,</w:t>
      </w:r>
      <w:r>
        <w:rPr>
          <w:sz w:val="24"/>
          <w:szCs w:val="24"/>
        </w:rPr>
        <w:tab/>
        <w:t>потребителя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точки</w:t>
      </w:r>
      <w:r>
        <w:rPr>
          <w:sz w:val="24"/>
          <w:szCs w:val="24"/>
        </w:rPr>
        <w:tab/>
        <w:t>зрения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рациональности,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собственное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потребительское поведение;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гражданами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регулировании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рыночной экономики;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4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экономическую жизнь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ВНП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(валовой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национальный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ВВП (валовой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внутренний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продукт);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сравнивать пути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роста.</w:t>
      </w:r>
    </w:p>
    <w:p w:rsidR="005F6D3F" w:rsidRDefault="005F6D3F">
      <w:pPr>
        <w:pStyle w:val="Heading11"/>
        <w:spacing w:before="45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стратификации;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социальную информацию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адаптированных источников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 особенности молодежи как социально-демографической группы, раскрывать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примерах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юношества;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обоснованное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суждение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факторах,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успешность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молодежи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рынка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конфликтов,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конфликтов;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примерами виды социальных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норм;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роль,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санкции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контроля;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позитивные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негативные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девиации,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отклоняющегося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возможную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конкретной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мобильности, конкретизировать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примерами;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2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этносоциальных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конфликтов,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разрешения;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характеризовать основные принципы национальной политики России на 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брака;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института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семьи;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демографическую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ситуацию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совести,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 веротерпимости;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проблемные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толерантности.</w:t>
      </w:r>
    </w:p>
    <w:p w:rsidR="005F6D3F" w:rsidRDefault="005F6D3F">
      <w:pPr>
        <w:pStyle w:val="Heading11"/>
        <w:jc w:val="left"/>
      </w:pPr>
      <w:r>
        <w:t>Политика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88"/>
          <w:tab w:val="left" w:pos="3794"/>
          <w:tab w:val="left" w:pos="5489"/>
          <w:tab w:val="left" w:pos="7127"/>
          <w:tab w:val="left" w:pos="7516"/>
          <w:tab w:val="left" w:pos="8644"/>
        </w:tabs>
        <w:spacing w:before="25"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z w:val="24"/>
          <w:szCs w:val="24"/>
        </w:rPr>
        <w:tab/>
        <w:t>субъектов</w:t>
      </w:r>
      <w:r>
        <w:rPr>
          <w:sz w:val="24"/>
          <w:szCs w:val="24"/>
        </w:rPr>
        <w:tab/>
        <w:t>политической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объекты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политического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воздействия;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 политическую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власть и другие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власти;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944"/>
          <w:tab w:val="left" w:pos="3746"/>
          <w:tab w:val="left" w:pos="4654"/>
          <w:tab w:val="left" w:pos="6301"/>
          <w:tab w:val="left" w:pos="7799"/>
          <w:tab w:val="left" w:pos="8793"/>
          <w:tab w:val="left" w:pos="9172"/>
        </w:tabs>
        <w:spacing w:before="45"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z w:val="24"/>
          <w:szCs w:val="24"/>
        </w:rPr>
        <w:tab/>
        <w:t>связи</w:t>
      </w:r>
      <w:r>
        <w:rPr>
          <w:sz w:val="24"/>
          <w:szCs w:val="24"/>
        </w:rPr>
        <w:tab/>
        <w:t>между</w:t>
      </w:r>
      <w:r>
        <w:rPr>
          <w:sz w:val="24"/>
          <w:szCs w:val="24"/>
        </w:rPr>
        <w:tab/>
        <w:t>социальными</w:t>
      </w:r>
      <w:r>
        <w:rPr>
          <w:sz w:val="24"/>
          <w:szCs w:val="24"/>
        </w:rPr>
        <w:tab/>
        <w:t>интересами,</w:t>
      </w:r>
      <w:r>
        <w:rPr>
          <w:sz w:val="24"/>
          <w:szCs w:val="24"/>
        </w:rPr>
        <w:tab/>
        <w:t>целями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методами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высказывать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аргументированные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суждения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соотношении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политике;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 роль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государство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центральный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институт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политической системы;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 режимов,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 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 режимов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типов 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общественном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развитии;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обобщать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систематизировать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сущности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(ценностях,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принципах,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признаках,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общественном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развитии) демократии;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демократическую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избирательную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мажоритарную,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пропорциональную, смешанную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избирательные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930"/>
          <w:tab w:val="left" w:pos="4409"/>
          <w:tab w:val="left" w:pos="5681"/>
          <w:tab w:val="left" w:pos="7136"/>
          <w:tab w:val="left" w:pos="7496"/>
          <w:tab w:val="left" w:pos="9134"/>
        </w:tabs>
        <w:spacing w:before="42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z w:val="24"/>
          <w:szCs w:val="24"/>
        </w:rPr>
        <w:tab/>
        <w:t>взаимосвязь</w:t>
      </w:r>
      <w:r>
        <w:rPr>
          <w:sz w:val="24"/>
          <w:szCs w:val="24"/>
        </w:rPr>
        <w:tab/>
        <w:t>правового</w:t>
      </w:r>
      <w:r>
        <w:rPr>
          <w:sz w:val="24"/>
          <w:szCs w:val="24"/>
        </w:rPr>
        <w:tab/>
        <w:t>государства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гражданского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общества,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раскрывать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ценностный смысл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лидера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конкретизировать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идеологии;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партийных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074"/>
          <w:tab w:val="left" w:pos="4303"/>
          <w:tab w:val="left" w:pos="4678"/>
          <w:tab w:val="left" w:pos="5873"/>
          <w:tab w:val="left" w:pos="8048"/>
          <w:tab w:val="left" w:pos="8428"/>
        </w:tabs>
        <w:spacing w:before="41"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z w:val="24"/>
          <w:szCs w:val="24"/>
        </w:rPr>
        <w:tab/>
        <w:t>суждение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значении</w:t>
      </w:r>
      <w:r>
        <w:rPr>
          <w:sz w:val="24"/>
          <w:szCs w:val="24"/>
        </w:rPr>
        <w:tab/>
        <w:t>многопартийности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идеологического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плюрализма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современном 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 СМИ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иллюстрировать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основные этапы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2"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участия,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высказывать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обоснованное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суждение о значении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политике.</w:t>
      </w:r>
    </w:p>
    <w:p w:rsidR="005F6D3F" w:rsidRDefault="005F6D3F">
      <w:pPr>
        <w:pStyle w:val="Heading11"/>
        <w:spacing w:before="3"/>
        <w:jc w:val="lef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отношений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выстраивать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иерархию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стадии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законотворческого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Российской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проблемами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гражданства,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правами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обязанностями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 реализацией гражданами своих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свобод;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гражданских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правоотношений;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8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прогнозируя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принимаемых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организационно-правовые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предприятий;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порядок рассмотрения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гражданских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споров;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давать обоснованные оценки правомерного и неправомерного поведения субъектов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повседневной 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находить и использовать в повседневной жизни информацию о правилах приема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заключения,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изменения 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расторжения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трудового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договора;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иллюстрировать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виды социальной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 социального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(Конституция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РФ, ГПК РФ,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АПК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РФ, УПК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международных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документов,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защиту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</w:p>
    <w:p w:rsidR="005F6D3F" w:rsidRDefault="005F6D3F">
      <w:pPr>
        <w:pStyle w:val="Heading11"/>
        <w:spacing w:before="3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>
      <w:pPr>
        <w:pStyle w:val="Heading21"/>
        <w:spacing w:before="45"/>
      </w:pPr>
      <w:r>
        <w:t>Человек. 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ценностях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нормах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принимаемых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методах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 разнообразные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 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 основные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 научного познания;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особенности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мировоззрений;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специфику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взаимовлияния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социального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природного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мировоззрения;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94"/>
          <w:tab w:val="left" w:pos="4380"/>
          <w:tab w:val="left" w:pos="5580"/>
          <w:tab w:val="left" w:pos="6152"/>
          <w:tab w:val="left" w:pos="7285"/>
          <w:tab w:val="left" w:pos="9196"/>
          <w:tab w:val="left" w:pos="10041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</w:t>
      </w:r>
      <w:r>
        <w:rPr>
          <w:i/>
          <w:iCs/>
          <w:sz w:val="24"/>
          <w:szCs w:val="24"/>
        </w:rPr>
        <w:tab/>
        <w:t>собственную</w:t>
      </w:r>
      <w:r>
        <w:rPr>
          <w:i/>
          <w:iCs/>
          <w:sz w:val="24"/>
          <w:szCs w:val="24"/>
        </w:rPr>
        <w:tab/>
        <w:t>позицию</w:t>
      </w:r>
      <w:r>
        <w:rPr>
          <w:i/>
          <w:iCs/>
          <w:sz w:val="24"/>
          <w:szCs w:val="24"/>
        </w:rPr>
        <w:tab/>
        <w:t>по</w:t>
      </w:r>
      <w:r>
        <w:rPr>
          <w:i/>
          <w:iCs/>
          <w:sz w:val="24"/>
          <w:szCs w:val="24"/>
        </w:rPr>
        <w:tab/>
        <w:t>вопросу</w:t>
      </w:r>
      <w:r>
        <w:rPr>
          <w:i/>
          <w:iCs/>
          <w:sz w:val="24"/>
          <w:szCs w:val="24"/>
        </w:rPr>
        <w:tab/>
        <w:t>познаваемости</w:t>
      </w:r>
      <w:r>
        <w:rPr>
          <w:i/>
          <w:iCs/>
          <w:sz w:val="24"/>
          <w:szCs w:val="24"/>
        </w:rPr>
        <w:tab/>
        <w:t>мира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ее.</w:t>
      </w:r>
    </w:p>
    <w:p w:rsidR="005F6D3F" w:rsidRDefault="005F6D3F">
      <w:pPr>
        <w:pStyle w:val="Heading21"/>
        <w:spacing w:before="3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причинно-следственные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состоянием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развитием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целом;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выявлять, опираясь на теоретические положения и материалы СМИ, тенденции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перспективы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общественного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систематизировать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картине общества (его структурных элементов, процессов, понятий) и представлять ее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формах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(текст,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схема,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таблица).</w:t>
      </w:r>
    </w:p>
    <w:p w:rsidR="005F6D3F" w:rsidRDefault="005F6D3F">
      <w:pPr>
        <w:pStyle w:val="Heading21"/>
      </w:pPr>
      <w:r>
        <w:t>Экономика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 рыночных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 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фондового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рыночных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 возможности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финансирования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малых и крупных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фирм;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обосновывать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бизнеса 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конкретных ситуациях;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источники финансирования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предприятий;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назначение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менеджмента;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маркетинга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работника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производителя;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трудоустройства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фазы экономического цикла;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8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высказывать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противоречивом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глобализации на различные стороны мирового хозяйства и национальных экономик; 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противоречивым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последствиям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извлекать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общемирового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 России.</w:t>
      </w:r>
    </w:p>
    <w:p w:rsidR="005F6D3F" w:rsidRDefault="005F6D3F">
      <w:pPr>
        <w:pStyle w:val="Heading21"/>
        <w:jc w:val="both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5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социального неравенства в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высказывать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суждение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факторах,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обеспечивающих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успешность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самореализации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молодежи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 ситуации, связанные с различными способами разрешения 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выражать собственное отношение к различным способам разрешения социальных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толерантно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себя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относящимся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этническим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общностям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религиозным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конфессиям;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толерантности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 и анализировать социальную информацию о тенденциях развития семьи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существенные параметры демографической ситуации в России на 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переписи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Федерации,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причины и последствия отклоняющегося поведения, объяснять с опорой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имеющиеся 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преодоления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отклоняющегося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численность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мире 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5F6D3F" w:rsidRDefault="005F6D3F">
      <w:pPr>
        <w:pStyle w:val="Heading21"/>
        <w:spacing w:before="38"/>
      </w:pPr>
      <w:r>
        <w:t>Политика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Находить,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формировании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правового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Федерации,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 основные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этапы избирательной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кампании;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 перспективе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участвовать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избирательных кампаниях;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80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отбирать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систематизировать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функциях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значении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самоуправления;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аргументированную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оценку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личных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качеств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лидеров;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 политического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 в 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4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тенденции современного политического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процесса.</w:t>
      </w:r>
    </w:p>
    <w:p w:rsidR="005F6D3F" w:rsidRDefault="005F6D3F">
      <w:pPr>
        <w:pStyle w:val="Heading21"/>
        <w:spacing w:before="46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Действовать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пределах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правовых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успешного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жизненных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перечислять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участников законотворческого процесса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судебной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защиты</w:t>
      </w:r>
      <w:r>
        <w:rPr>
          <w:i/>
          <w:iCs/>
          <w:spacing w:val="-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 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гражданина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ориентироваться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предпринимательских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правоотношениях;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коррупции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гражданина,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принимаемых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 происходящие события и поведение людей с точки зрения соответствия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 основные направления деятельности государственных органов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предотвращению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терроризма,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раскрывать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противодействии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терроризму.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jc w:val="left"/>
      </w:pPr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5F6D3F" w:rsidRDefault="005F6D3F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5F6D3F" w:rsidRDefault="005F6D3F">
      <w:pPr>
        <w:pStyle w:val="BodyText"/>
        <w:spacing w:before="5"/>
        <w:ind w:left="0" w:firstLine="0"/>
        <w:jc w:val="left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1"/>
        <w:gridCol w:w="2272"/>
        <w:gridCol w:w="5105"/>
      </w:tblGrid>
      <w:tr w:rsidR="005F6D3F">
        <w:trPr>
          <w:trHeight w:val="638"/>
        </w:trPr>
        <w:tc>
          <w:tcPr>
            <w:tcW w:w="18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377" w:type="dxa"/>
            <w:gridSpan w:val="2"/>
          </w:tcPr>
          <w:p w:rsidR="005F6D3F" w:rsidRPr="008A6600" w:rsidRDefault="005F6D3F" w:rsidP="008A6600">
            <w:pPr>
              <w:pStyle w:val="TableParagraph"/>
              <w:spacing w:line="273" w:lineRule="exact"/>
              <w:ind w:left="1283" w:right="1271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Базовый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уровень</w:t>
            </w:r>
          </w:p>
          <w:p w:rsidR="005F6D3F" w:rsidRPr="008A6600" w:rsidRDefault="005F6D3F" w:rsidP="008A6600">
            <w:pPr>
              <w:pStyle w:val="TableParagraph"/>
              <w:spacing w:before="45"/>
              <w:ind w:left="1284" w:right="1271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«Проблемно-функциональные</w:t>
            </w:r>
            <w:r w:rsidRPr="008A6600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результаты»</w:t>
            </w:r>
          </w:p>
        </w:tc>
      </w:tr>
      <w:tr w:rsidR="005F6D3F">
        <w:trPr>
          <w:trHeight w:val="633"/>
        </w:trPr>
        <w:tc>
          <w:tcPr>
            <w:tcW w:w="1811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ind w:left="392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I.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Выпускник</w:t>
            </w:r>
          </w:p>
          <w:p w:rsidR="005F6D3F" w:rsidRPr="008A6600" w:rsidRDefault="005F6D3F" w:rsidP="008A6600">
            <w:pPr>
              <w:pStyle w:val="TableParagraph"/>
              <w:spacing w:before="41"/>
              <w:ind w:left="632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научится</w:t>
            </w:r>
          </w:p>
        </w:tc>
        <w:tc>
          <w:tcPr>
            <w:tcW w:w="5105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ind w:left="49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III. Выпускник</w:t>
            </w:r>
            <w:r w:rsidRPr="008A6600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получит</w:t>
            </w:r>
            <w:r w:rsidRPr="008A6600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возможность</w:t>
            </w:r>
          </w:p>
          <w:p w:rsidR="005F6D3F" w:rsidRPr="008A6600" w:rsidRDefault="005F6D3F" w:rsidP="008A6600">
            <w:pPr>
              <w:pStyle w:val="TableParagraph"/>
              <w:spacing w:before="41"/>
              <w:ind w:left="198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научиться</w:t>
            </w:r>
          </w:p>
        </w:tc>
      </w:tr>
      <w:tr w:rsidR="005F6D3F">
        <w:trPr>
          <w:trHeight w:val="4445"/>
        </w:trPr>
        <w:tc>
          <w:tcPr>
            <w:tcW w:w="181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671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Цели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освоения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>предмета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109" w:right="1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Для использования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повседневной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возможности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успешного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продолжения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 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специальностям, 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связанным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прикладным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математики</w:t>
            </w:r>
          </w:p>
        </w:tc>
        <w:tc>
          <w:tcPr>
            <w:tcW w:w="510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109" w:right="71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развития</w:t>
            </w:r>
            <w:r w:rsidRPr="008A6600">
              <w:rPr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мышления,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использования</w:t>
            </w:r>
            <w:r w:rsidRPr="008A6600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109" w:right="15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обеспечения возможности успешного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продолжения</w:t>
            </w:r>
            <w:r w:rsidRPr="008A6600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образования</w:t>
            </w:r>
            <w:r w:rsidRPr="008A6600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специальностям,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 связанным с прикладным использованием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математики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22" w:gutter="0"/>
          <w:cols w:space="720"/>
        </w:sectPr>
      </w:pPr>
    </w:p>
    <w:p w:rsidR="005F6D3F" w:rsidRDefault="005F6D3F">
      <w:pPr>
        <w:spacing w:before="71"/>
        <w:ind w:left="519"/>
        <w:rPr>
          <w:b/>
          <w:bCs/>
          <w:sz w:val="24"/>
          <w:szCs w:val="24"/>
        </w:rPr>
      </w:pPr>
      <w:bookmarkStart w:id="17" w:name="_bookmark11"/>
      <w:bookmarkEnd w:id="17"/>
      <w:r>
        <w:rPr>
          <w:b/>
          <w:bCs/>
          <w:sz w:val="24"/>
          <w:szCs w:val="24"/>
        </w:rPr>
        <w:t>Математика: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алгебра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начала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математического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анализа,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геометрия</w:t>
      </w:r>
    </w:p>
    <w:p w:rsidR="005F6D3F" w:rsidRDefault="005F6D3F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5F6D3F" w:rsidRDefault="005F6D3F">
      <w:pPr>
        <w:pStyle w:val="BodyText"/>
        <w:spacing w:before="4" w:after="1"/>
        <w:ind w:left="0" w:firstLine="0"/>
        <w:jc w:val="left"/>
        <w:rPr>
          <w:b/>
          <w:bCs/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988"/>
      </w:tblGrid>
      <w:tr w:rsidR="005F6D3F">
        <w:trPr>
          <w:trHeight w:val="960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88" w:type="dxa"/>
            <w:gridSpan w:val="2"/>
          </w:tcPr>
          <w:p w:rsidR="005F6D3F" w:rsidRPr="008A6600" w:rsidRDefault="005F6D3F" w:rsidP="008A6600">
            <w:pPr>
              <w:pStyle w:val="TableParagraph"/>
              <w:spacing w:before="1"/>
              <w:ind w:left="675" w:right="663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Базовый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уровень</w:t>
            </w:r>
          </w:p>
          <w:p w:rsidR="005F6D3F" w:rsidRPr="008A6600" w:rsidRDefault="005F6D3F" w:rsidP="008A6600">
            <w:pPr>
              <w:pStyle w:val="TableParagraph"/>
              <w:spacing w:before="11" w:line="318" w:lineRule="exact"/>
              <w:ind w:left="676" w:right="663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«Проблемно-функциональные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результаты»</w:t>
            </w:r>
          </w:p>
        </w:tc>
        <w:tc>
          <w:tcPr>
            <w:tcW w:w="4260" w:type="dxa"/>
            <w:gridSpan w:val="2"/>
          </w:tcPr>
          <w:p w:rsidR="005F6D3F" w:rsidRPr="008A6600" w:rsidRDefault="005F6D3F" w:rsidP="008A6600">
            <w:pPr>
              <w:pStyle w:val="TableParagraph"/>
              <w:spacing w:before="1"/>
              <w:ind w:left="708" w:right="699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Углубленный уровень</w:t>
            </w:r>
          </w:p>
          <w:p w:rsidR="005F6D3F" w:rsidRPr="008A6600" w:rsidRDefault="005F6D3F" w:rsidP="008A6600">
            <w:pPr>
              <w:pStyle w:val="TableParagraph"/>
              <w:spacing w:before="11" w:line="318" w:lineRule="exact"/>
              <w:ind w:left="708" w:right="702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«Системно-теоретические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результаты»</w:t>
            </w:r>
          </w:p>
        </w:tc>
      </w:tr>
      <w:tr w:rsidR="005F6D3F">
        <w:trPr>
          <w:trHeight w:val="1290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705" w:right="442" w:hanging="24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I. Выпускник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научится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675" w:right="281" w:hanging="38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III. Выпускник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получит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565" w:right="414" w:hanging="14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pacing w:val="-1"/>
                <w:sz w:val="24"/>
                <w:szCs w:val="24"/>
              </w:rPr>
              <w:t>возможность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научиться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632" w:right="321" w:hanging="28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II. Выпускник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научится</w:t>
            </w:r>
          </w:p>
        </w:tc>
        <w:tc>
          <w:tcPr>
            <w:tcW w:w="1988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539" w:right="141" w:hanging="37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IV. Выпускник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получит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24" w:right="271" w:hanging="14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pacing w:val="-1"/>
                <w:sz w:val="24"/>
                <w:szCs w:val="24"/>
              </w:rPr>
              <w:t>возможность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научиться</w:t>
            </w:r>
          </w:p>
        </w:tc>
      </w:tr>
      <w:tr w:rsidR="005F6D3F">
        <w:trPr>
          <w:trHeight w:val="296"/>
        </w:trPr>
        <w:tc>
          <w:tcPr>
            <w:tcW w:w="1249" w:type="dxa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2416" w:type="dxa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использования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</w:p>
        </w:tc>
        <w:tc>
          <w:tcPr>
            <w:tcW w:w="2272" w:type="dxa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развития</w:t>
            </w:r>
          </w:p>
        </w:tc>
        <w:tc>
          <w:tcPr>
            <w:tcW w:w="2272" w:type="dxa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успешного</w:t>
            </w:r>
          </w:p>
        </w:tc>
        <w:tc>
          <w:tcPr>
            <w:tcW w:w="1988" w:type="dxa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обеспечения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освоения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повседневной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жизни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мышления,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продолжения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возможности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предмета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обеспечения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использования</w:t>
            </w:r>
            <w:r w:rsidRPr="008A6600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успешного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возможности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специальностям,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3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продолжения</w:t>
            </w:r>
          </w:p>
        </w:tc>
      </w:tr>
      <w:tr w:rsidR="005F6D3F">
        <w:trPr>
          <w:trHeight w:val="319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успешного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жизни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связанным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образования по</w:t>
            </w:r>
          </w:p>
        </w:tc>
      </w:tr>
      <w:tr w:rsidR="005F6D3F">
        <w:trPr>
          <w:trHeight w:val="317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продолжения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обеспечения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прикладным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специальностям,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образования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возможности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использованием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связанным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специальностям, не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успешного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математики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осуществлением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связанным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продолжения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научной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прикладным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образования по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исследовательск</w:t>
            </w:r>
          </w:p>
        </w:tc>
      </w:tr>
      <w:tr w:rsidR="005F6D3F">
        <w:trPr>
          <w:trHeight w:val="317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использованием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специальностям, не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ой</w:t>
            </w:r>
          </w:p>
        </w:tc>
      </w:tr>
      <w:tr w:rsidR="005F6D3F">
        <w:trPr>
          <w:trHeight w:val="319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математики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связанным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деятельности</w:t>
            </w:r>
            <w:r w:rsidRPr="008A6600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</w:p>
        </w:tc>
      </w:tr>
      <w:tr w:rsidR="005F6D3F">
        <w:trPr>
          <w:trHeight w:val="319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прикладным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7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области</w:t>
            </w:r>
          </w:p>
        </w:tc>
      </w:tr>
      <w:tr w:rsidR="005F6D3F">
        <w:trPr>
          <w:trHeight w:val="316"/>
        </w:trPr>
        <w:tc>
          <w:tcPr>
            <w:tcW w:w="1249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использованием</w:t>
            </w: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математики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</w:p>
        </w:tc>
      </w:tr>
      <w:tr w:rsidR="005F6D3F">
        <w:trPr>
          <w:trHeight w:val="392"/>
        </w:trPr>
        <w:tc>
          <w:tcPr>
            <w:tcW w:w="1249" w:type="dxa"/>
            <w:tcBorders>
              <w:top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математики</w:t>
            </w:r>
          </w:p>
        </w:tc>
        <w:tc>
          <w:tcPr>
            <w:tcW w:w="2272" w:type="dxa"/>
            <w:tcBorders>
              <w:top w:val="nil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5F6D3F" w:rsidRPr="008A6600" w:rsidRDefault="005F6D3F" w:rsidP="008A6600">
            <w:pPr>
              <w:pStyle w:val="TableParagraph"/>
              <w:spacing w:before="15"/>
              <w:ind w:lef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смежных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наук</w:t>
            </w:r>
          </w:p>
        </w:tc>
      </w:tr>
      <w:tr w:rsidR="005F6D3F">
        <w:trPr>
          <w:trHeight w:val="436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948" w:type="dxa"/>
            <w:gridSpan w:val="4"/>
          </w:tcPr>
          <w:p w:rsidR="005F6D3F" w:rsidRPr="008A6600" w:rsidRDefault="005F6D3F" w:rsidP="008A6600">
            <w:pPr>
              <w:pStyle w:val="TableParagraph"/>
              <w:spacing w:before="54"/>
              <w:ind w:left="3001" w:right="2988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Требования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результатам</w:t>
            </w:r>
          </w:p>
        </w:tc>
      </w:tr>
    </w:tbl>
    <w:p w:rsidR="005F6D3F" w:rsidRDefault="005F6D3F">
      <w:pPr>
        <w:jc w:val="center"/>
        <w:rPr>
          <w:sz w:val="24"/>
          <w:szCs w:val="24"/>
        </w:rPr>
        <w:sectPr w:rsidR="005F6D3F">
          <w:footerReference w:type="default" r:id="rId9"/>
          <w:pgSz w:w="11910" w:h="16840"/>
          <w:pgMar w:top="1040" w:right="0" w:bottom="280" w:left="1180" w:header="0" w:footer="0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1201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94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Элемент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ы теории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множес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тв и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матема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тическо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й логики</w:t>
            </w: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46"/>
              </w:numPr>
              <w:tabs>
                <w:tab w:val="left" w:pos="466"/>
              </w:tabs>
              <w:spacing w:line="276" w:lineRule="auto"/>
              <w:ind w:right="2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z w:val="24"/>
                <w:szCs w:val="24"/>
                <w:vertAlign w:val="superscript"/>
              </w:rPr>
              <w:t>3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конечное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подмножество,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пересечение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объединение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прямой, отрезок,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интервал;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6"/>
              </w:numPr>
              <w:tabs>
                <w:tab w:val="left" w:pos="466"/>
              </w:tabs>
              <w:spacing w:line="276" w:lineRule="auto"/>
              <w:ind w:right="3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отрицание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истинные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причина,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следствие,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частный </w:t>
            </w:r>
            <w:r w:rsidRPr="008A6600">
              <w:rPr>
                <w:sz w:val="24"/>
                <w:szCs w:val="24"/>
              </w:rPr>
              <w:t>случай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контрпример;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6"/>
              </w:numPr>
              <w:tabs>
                <w:tab w:val="left" w:pos="466"/>
              </w:tabs>
              <w:spacing w:line="273" w:lineRule="auto"/>
              <w:ind w:right="34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пересечение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объединение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двух</w:t>
            </w:r>
            <w:r w:rsidRPr="008A6600">
              <w:rPr>
                <w:spacing w:val="-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множеств,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45"/>
              </w:numPr>
              <w:tabs>
                <w:tab w:val="left" w:pos="460"/>
              </w:tabs>
              <w:spacing w:line="276" w:lineRule="auto"/>
              <w:ind w:right="15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z w:val="24"/>
                <w:szCs w:val="24"/>
                <w:vertAlign w:val="superscript"/>
              </w:rPr>
              <w:t>4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конечное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множество,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элемент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подмножество,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пересечение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объединение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прямой,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отрезок,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интервал,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полуинтервал,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промежуток 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выколотой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точкой,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графическое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5"/>
              </w:numPr>
              <w:tabs>
                <w:tab w:val="left" w:pos="460"/>
              </w:tabs>
              <w:spacing w:line="276" w:lineRule="auto"/>
              <w:ind w:right="32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утверждение,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отрицание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утверждения,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истинные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ложные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утверждения,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причина,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следствие,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44"/>
              </w:numPr>
              <w:tabs>
                <w:tab w:val="left" w:pos="464"/>
              </w:tabs>
              <w:spacing w:line="276" w:lineRule="auto"/>
              <w:ind w:right="24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Свободно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оперировать</w:t>
            </w:r>
            <w:r w:rsidRPr="008A6600">
              <w:rPr>
                <w:sz w:val="24"/>
                <w:szCs w:val="24"/>
                <w:vertAlign w:val="superscript"/>
              </w:rPr>
              <w:t>5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конечное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подмножество,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пересечение,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объединение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отрезок,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интервал,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полуинтервал,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промежуток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выколотой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графическое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4"/>
              </w:numPr>
              <w:tabs>
                <w:tab w:val="left" w:pos="464"/>
              </w:tabs>
              <w:spacing w:line="276" w:lineRule="auto"/>
              <w:ind w:right="9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задавать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перечислением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характеристиче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ским</w:t>
            </w:r>
            <w:r w:rsidRPr="008A6600">
              <w:rPr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свойством;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4"/>
              </w:numPr>
              <w:tabs>
                <w:tab w:val="left" w:pos="464"/>
              </w:tabs>
              <w:spacing w:line="273" w:lineRule="auto"/>
              <w:ind w:right="51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43"/>
              </w:numPr>
              <w:tabs>
                <w:tab w:val="left" w:pos="463"/>
              </w:tabs>
              <w:spacing w:line="276" w:lineRule="auto"/>
              <w:ind w:right="19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3"/>
              </w:numPr>
              <w:tabs>
                <w:tab w:val="left" w:pos="463"/>
              </w:tabs>
              <w:spacing w:line="276" w:lineRule="auto"/>
              <w:ind w:right="9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 понятием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определени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видами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определени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видами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3"/>
              </w:numPr>
              <w:tabs>
                <w:tab w:val="left" w:pos="463"/>
              </w:tabs>
              <w:spacing w:line="276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понимать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суть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косвенного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доказатель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ства;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3"/>
              </w:numPr>
              <w:tabs>
                <w:tab w:val="left" w:pos="463"/>
              </w:tabs>
              <w:spacing w:line="276" w:lineRule="auto"/>
              <w:ind w:right="9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счетного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несчетного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3"/>
              </w:numPr>
              <w:tabs>
                <w:tab w:val="left" w:pos="463"/>
              </w:tabs>
              <w:spacing w:line="276" w:lineRule="auto"/>
              <w:ind w:right="1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индукции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4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проведения</w:t>
            </w:r>
          </w:p>
        </w:tc>
      </w:tr>
    </w:tbl>
    <w:p w:rsidR="005F6D3F" w:rsidRDefault="005F6D3F">
      <w:pPr>
        <w:pStyle w:val="BodyText"/>
        <w:spacing w:before="5"/>
        <w:ind w:left="0" w:firstLine="0"/>
        <w:jc w:val="left"/>
        <w:rPr>
          <w:b/>
          <w:bCs/>
          <w:sz w:val="27"/>
          <w:szCs w:val="27"/>
        </w:rPr>
      </w:pPr>
      <w:r>
        <w:rPr>
          <w:noProof/>
          <w:lang w:eastAsia="ru-RU"/>
        </w:rPr>
        <w:pict>
          <v:rect id="_x0000_s1029" style="position:absolute;margin-left:120.55pt;margin-top:17.75pt;width:144.05pt;height:.7pt;z-index:-2516592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b/>
          <w:bCs/>
          <w:sz w:val="20"/>
          <w:szCs w:val="20"/>
        </w:rPr>
      </w:pPr>
    </w:p>
    <w:p w:rsidR="005F6D3F" w:rsidRDefault="005F6D3F">
      <w:pPr>
        <w:pStyle w:val="BodyText"/>
        <w:spacing w:before="5"/>
        <w:ind w:left="0" w:firstLine="0"/>
        <w:jc w:val="left"/>
        <w:rPr>
          <w:b/>
          <w:bCs/>
        </w:rPr>
      </w:pPr>
    </w:p>
    <w:p w:rsidR="005F6D3F" w:rsidRDefault="005F6D3F">
      <w:pPr>
        <w:spacing w:line="237" w:lineRule="auto"/>
        <w:ind w:left="519" w:right="899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Здесь и далее: распознавать конкретные примеры общих понятий по характерным признакам, выполнять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действия в соответствии с определением и простейшими свойствами понятий, конкретизировать примерами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общие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понятия.</w:t>
      </w:r>
    </w:p>
    <w:p w:rsidR="005F6D3F" w:rsidRDefault="005F6D3F">
      <w:pPr>
        <w:spacing w:before="2"/>
        <w:ind w:left="519" w:right="1187"/>
        <w:rPr>
          <w:sz w:val="20"/>
          <w:szCs w:val="20"/>
        </w:rPr>
      </w:pPr>
      <w:r>
        <w:rPr>
          <w:sz w:val="20"/>
          <w:szCs w:val="20"/>
          <w:vertAlign w:val="superscript"/>
        </w:rPr>
        <w:t>4</w:t>
      </w:r>
      <w:r>
        <w:rPr>
          <w:sz w:val="20"/>
          <w:szCs w:val="20"/>
        </w:rPr>
        <w:t xml:space="preserve"> Здесь и далее; знать определение понятия, уметь пояснять его смысл, уметь использовать понятие и его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свойства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при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проведении рассуждений,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решении задач.</w:t>
      </w:r>
    </w:p>
    <w:p w:rsidR="005F6D3F" w:rsidRDefault="005F6D3F">
      <w:pPr>
        <w:spacing w:before="1"/>
        <w:ind w:left="519" w:right="560"/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 Здесь и далее: знать определение понятия, знать и уметь обосновывать свойства (признаки, если они есть)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понятия, характеризовать связи с другими понятиями, представляя одно понятие как часть целостного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комплекса,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использовать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понятие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свойства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при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проведении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рассуждений,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доказательств, решении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задач.</w:t>
      </w:r>
    </w:p>
    <w:p w:rsidR="005F6D3F" w:rsidRDefault="005F6D3F">
      <w:pPr>
        <w:rPr>
          <w:sz w:val="20"/>
          <w:szCs w:val="20"/>
        </w:rPr>
        <w:sectPr w:rsidR="005F6D3F">
          <w:footerReference w:type="default" r:id="rId10"/>
          <w:pgSz w:w="11910" w:h="16840"/>
          <w:pgMar w:top="1120" w:right="0" w:bottom="1400" w:left="1180" w:header="0" w:footer="1215" w:gutter="0"/>
          <w:pgNumType w:start="44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57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4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представленных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графически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2"/>
              </w:numPr>
              <w:tabs>
                <w:tab w:val="left" w:pos="466"/>
              </w:tabs>
              <w:spacing w:line="276" w:lineRule="auto"/>
              <w:ind w:right="16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числовой прямой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заданное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условиями;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2"/>
              </w:numPr>
              <w:tabs>
                <w:tab w:val="left" w:pos="466"/>
              </w:tabs>
              <w:spacing w:line="276" w:lineRule="auto"/>
              <w:ind w:right="27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распознавать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ошибки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рассуждениях,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использованием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контрпримеров.</w:t>
            </w: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292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2"/>
              </w:numPr>
              <w:tabs>
                <w:tab w:val="left" w:pos="466"/>
              </w:tabs>
              <w:spacing w:line="276" w:lineRule="auto"/>
              <w:ind w:right="4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 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описания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явлений;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2"/>
              </w:numPr>
              <w:tabs>
                <w:tab w:val="left" w:pos="466"/>
              </w:tabs>
              <w:spacing w:line="276" w:lineRule="auto"/>
              <w:ind w:right="4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рассуждения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ситуациях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повседневной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жизни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59" w:right="13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частный случай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общего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утверждения,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контрпример;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1"/>
              </w:numPr>
              <w:tabs>
                <w:tab w:val="left" w:pos="460"/>
              </w:tabs>
              <w:spacing w:line="273" w:lineRule="auto"/>
              <w:ind w:right="12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проверять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принадлежност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элемента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множеству;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1"/>
              </w:numPr>
              <w:tabs>
                <w:tab w:val="left" w:pos="460"/>
              </w:tabs>
              <w:spacing w:line="276" w:lineRule="auto"/>
              <w:ind w:right="11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пересечение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объединение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множеств,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представленных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графически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1"/>
              </w:numPr>
              <w:tabs>
                <w:tab w:val="left" w:pos="460"/>
              </w:tabs>
              <w:spacing w:line="276" w:lineRule="auto"/>
              <w:ind w:right="12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проводить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доказательные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рассуждения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 обоснования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истинности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утверждений.</w:t>
            </w: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59" w:right="154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1"/>
              </w:numPr>
              <w:tabs>
                <w:tab w:val="left" w:pos="460"/>
              </w:tabs>
              <w:spacing w:before="5" w:line="276" w:lineRule="auto"/>
              <w:ind w:right="26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множества на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 для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описания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процессов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явлений;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1"/>
              </w:numPr>
              <w:tabs>
                <w:tab w:val="left" w:pos="460"/>
              </w:tabs>
              <w:spacing w:line="271" w:lineRule="auto"/>
              <w:ind w:right="23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проводить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доказательные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рассуждения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утверждение,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отрицание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истинные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причина,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следствие,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частный </w:t>
            </w:r>
            <w:r w:rsidRPr="008A6600">
              <w:rPr>
                <w:sz w:val="24"/>
                <w:szCs w:val="24"/>
              </w:rPr>
              <w:t>случай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контрпример;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0"/>
              </w:numPr>
              <w:tabs>
                <w:tab w:val="left" w:pos="464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проверять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принадлежность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множеству;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0"/>
              </w:numPr>
              <w:tabs>
                <w:tab w:val="left" w:pos="464"/>
              </w:tabs>
              <w:spacing w:line="276" w:lineRule="auto"/>
              <w:ind w:right="12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пересечение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объединение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множеств, в том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графически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0"/>
              </w:numPr>
              <w:tabs>
                <w:tab w:val="left" w:pos="464"/>
              </w:tabs>
              <w:spacing w:line="276" w:lineRule="auto"/>
              <w:ind w:right="2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доказательные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обоснования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истинности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утверждений.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3" w:right="150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40"/>
              </w:numPr>
              <w:tabs>
                <w:tab w:val="left" w:pos="464"/>
              </w:tabs>
              <w:spacing w:line="276" w:lineRule="auto"/>
              <w:ind w:right="34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 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координатной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2" w:right="13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рассужден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ий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доказатель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задач.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2" w:right="98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9"/>
              </w:numPr>
              <w:tabs>
                <w:tab w:val="left" w:pos="463"/>
              </w:tabs>
              <w:spacing w:line="273" w:lineRule="auto"/>
              <w:ind w:right="17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теоретико</w:t>
            </w:r>
          </w:p>
          <w:p w:rsidR="005F6D3F" w:rsidRPr="008A6600" w:rsidRDefault="005F6D3F" w:rsidP="008A6600">
            <w:pPr>
              <w:pStyle w:val="TableParagraph"/>
              <w:ind w:left="4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w w:val="99"/>
                <w:sz w:val="24"/>
                <w:szCs w:val="24"/>
              </w:rPr>
              <w:t>-</w:t>
            </w:r>
          </w:p>
          <w:p w:rsidR="005F6D3F" w:rsidRPr="008A6600" w:rsidRDefault="005F6D3F" w:rsidP="008A6600">
            <w:pPr>
              <w:pStyle w:val="TableParagraph"/>
              <w:spacing w:before="37" w:line="276" w:lineRule="auto"/>
              <w:ind w:left="462" w:right="10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множестве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нный</w:t>
            </w:r>
            <w:r w:rsidRPr="008A6600">
              <w:rPr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язык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язык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логики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описания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процессов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явлений,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4464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59" w:right="28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ситуациях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 задач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31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плоскости для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описания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явлений;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8"/>
              </w:numPr>
              <w:tabs>
                <w:tab w:val="left" w:pos="464"/>
              </w:tabs>
              <w:spacing w:line="276" w:lineRule="auto"/>
              <w:ind w:right="28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доказательные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рассуждения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ситуациях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повседневной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жизни,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других</w:t>
            </w:r>
          </w:p>
          <w:p w:rsidR="005F6D3F" w:rsidRPr="008A6600" w:rsidRDefault="005F6D3F" w:rsidP="008A6600">
            <w:pPr>
              <w:pStyle w:val="TableParagraph"/>
              <w:spacing w:line="268" w:lineRule="exact"/>
              <w:ind w:left="46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предметов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F6D3F">
        <w:trPr>
          <w:trHeight w:val="9607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126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Числа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выражен</w:t>
            </w:r>
            <w:r w:rsidRPr="008A6600">
              <w:rPr>
                <w:b/>
                <w:bCs/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ия</w:t>
            </w: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37"/>
              </w:numPr>
              <w:tabs>
                <w:tab w:val="left" w:pos="466"/>
              </w:tabs>
              <w:spacing w:line="276" w:lineRule="auto"/>
              <w:ind w:right="11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 целое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 делимость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обыкновенная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десятичная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приближённое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 числа,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часть,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доля,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отношение,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процент,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повышение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понижение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заданное число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процентов,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масштаб;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7"/>
              </w:numPr>
              <w:tabs>
                <w:tab w:val="left" w:pos="466"/>
              </w:tabs>
              <w:spacing w:line="276" w:lineRule="auto"/>
              <w:ind w:right="1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кая окружность,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градусная мера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угла,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угла, заданного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36"/>
              </w:numPr>
              <w:tabs>
                <w:tab w:val="left" w:pos="460"/>
              </w:tabs>
              <w:spacing w:line="276" w:lineRule="auto"/>
              <w:ind w:right="21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целое число,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делимость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чисел,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обыкновенная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дробь,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десятичная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дробь,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рациональное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приближённое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значение числа,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часть,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доля,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отношение,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процент,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повышение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понижение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заданное число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процентов,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масштаб;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6"/>
              </w:numPr>
              <w:tabs>
                <w:tab w:val="left" w:pos="460"/>
              </w:tabs>
              <w:spacing w:line="273" w:lineRule="auto"/>
              <w:ind w:right="11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приводить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примеры чисел с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делимости;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6"/>
              </w:numPr>
              <w:tabs>
                <w:tab w:val="left" w:pos="460"/>
              </w:tabs>
              <w:spacing w:line="273" w:lineRule="auto"/>
              <w:ind w:right="10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</w:t>
            </w:r>
            <w:r w:rsidRPr="008A6600">
              <w:rPr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числа,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35"/>
              </w:numPr>
              <w:tabs>
                <w:tab w:val="left" w:pos="464"/>
              </w:tabs>
              <w:spacing w:line="276" w:lineRule="auto"/>
              <w:ind w:right="1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Свободно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оперировать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натуральное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натуральных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целых чисел,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обыкновенная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десятичная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смешанное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иррациональное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 корень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n,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действительное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действительных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34"/>
              </w:numPr>
              <w:tabs>
                <w:tab w:val="left" w:pos="463"/>
              </w:tabs>
              <w:spacing w:line="276" w:lineRule="auto"/>
              <w:ind w:right="19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4"/>
              </w:numPr>
              <w:tabs>
                <w:tab w:val="left" w:pos="463"/>
              </w:tabs>
              <w:spacing w:line="276" w:lineRule="auto"/>
              <w:ind w:right="9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оперироват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ами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4"/>
              </w:numPr>
              <w:tabs>
                <w:tab w:val="left" w:pos="463"/>
              </w:tabs>
              <w:spacing w:line="276" w:lineRule="auto"/>
              <w:ind w:right="9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понимать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причины</w:t>
            </w:r>
            <w:r w:rsidRPr="008A6600">
              <w:rPr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идеи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расширения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4"/>
              </w:numPr>
              <w:tabs>
                <w:tab w:val="left" w:pos="463"/>
              </w:tabs>
              <w:spacing w:line="276" w:lineRule="auto"/>
              <w:ind w:right="15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делимости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стандартн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4"/>
              </w:numPr>
              <w:tabs>
                <w:tab w:val="left" w:pos="463"/>
              </w:tabs>
              <w:spacing w:line="288" w:lineRule="exact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</w:p>
        </w:tc>
      </w:tr>
    </w:tbl>
    <w:p w:rsidR="005F6D3F" w:rsidRDefault="005F6D3F">
      <w:pPr>
        <w:spacing w:line="288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72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5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точкой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кой окружности,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синус, косинус,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тангенс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котангенс углов,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имеющих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произвольную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величину;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3"/>
              </w:numPr>
              <w:tabs>
                <w:tab w:val="left" w:pos="466"/>
              </w:tabs>
              <w:spacing w:line="276" w:lineRule="auto"/>
              <w:ind w:right="25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арифметические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целыми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рациональными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3"/>
              </w:numPr>
              <w:tabs>
                <w:tab w:val="left" w:pos="466"/>
              </w:tabs>
              <w:spacing w:line="276" w:lineRule="auto"/>
              <w:ind w:right="3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содержащих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либо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корни 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либо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3"/>
              </w:numPr>
              <w:tabs>
                <w:tab w:val="left" w:pos="466"/>
              </w:tabs>
              <w:spacing w:line="273" w:lineRule="auto"/>
              <w:ind w:right="47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сравнивать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между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собой;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3"/>
              </w:numPr>
              <w:tabs>
                <w:tab w:val="left" w:pos="466"/>
              </w:tabs>
              <w:spacing w:line="276" w:lineRule="auto"/>
              <w:ind w:right="14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оценивать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сравнивать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 целых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корней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натуральной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 из чисел,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случаях;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3"/>
              </w:numPr>
              <w:tabs>
                <w:tab w:val="left" w:pos="466"/>
              </w:tabs>
              <w:spacing w:line="268" w:lineRule="auto"/>
              <w:ind w:right="76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изображать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точками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59" w:right="14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окружность,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радианная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градусная мера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угла, величина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угла, заданного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окружности,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синус,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косинус,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тангенс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котангенс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углов, имеющих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произвольную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величину, числа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2"/>
              </w:numPr>
              <w:tabs>
                <w:tab w:val="left" w:pos="460"/>
              </w:tabs>
              <w:spacing w:line="276" w:lineRule="auto"/>
              <w:ind w:right="11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арифметически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 действия,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сочетая</w:t>
            </w:r>
            <w:r w:rsidRPr="008A6600"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устные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письменные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приемы,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применяя 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необходимости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вычислительны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устройства;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2"/>
              </w:numPr>
              <w:tabs>
                <w:tab w:val="left" w:pos="460"/>
              </w:tabs>
              <w:spacing w:line="276" w:lineRule="auto"/>
              <w:ind w:right="1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 корня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натуральной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степени,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степени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рациональным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показателем,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используя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необходимости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вычислительны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устройства;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2"/>
              </w:numPr>
              <w:tabs>
                <w:tab w:val="left" w:pos="460"/>
              </w:tabs>
              <w:spacing w:line="273" w:lineRule="auto"/>
              <w:ind w:right="31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пользоваться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оценкой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прикидкой</w:t>
            </w:r>
            <w:r w:rsidRPr="008A6600"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практических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11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геометрическая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интерпретация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натуральных,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целых,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действительных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</w:tabs>
              <w:spacing w:line="276" w:lineRule="auto"/>
              <w:ind w:right="20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понимать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объяснять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разницу между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позиционной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непозиционной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записи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</w:tabs>
              <w:spacing w:line="276" w:lineRule="auto"/>
              <w:ind w:right="17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переводить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 из одной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системы записи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(системы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счисления)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другую;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</w:tabs>
              <w:spacing w:line="276" w:lineRule="auto"/>
              <w:ind w:right="21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доказывать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признаки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делимости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суммы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произведения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выполнении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вычислений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решении</w:t>
            </w:r>
            <w:r w:rsidRPr="008A6600">
              <w:rPr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</w:tabs>
              <w:spacing w:line="276" w:lineRule="auto"/>
              <w:ind w:right="1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округление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рациональных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иррациональны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 чисел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заданной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точностью;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</w:tabs>
              <w:spacing w:line="273" w:lineRule="auto"/>
              <w:ind w:right="14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сравнивать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действительные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 разными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способами;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1"/>
              </w:numPr>
              <w:tabs>
                <w:tab w:val="left" w:pos="464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упорядочивать</w:t>
            </w:r>
          </w:p>
          <w:p w:rsidR="005F6D3F" w:rsidRPr="008A6600" w:rsidRDefault="005F6D3F" w:rsidP="008A6600">
            <w:pPr>
              <w:pStyle w:val="TableParagraph"/>
              <w:spacing w:line="316" w:lineRule="exact"/>
              <w:ind w:left="463" w:right="42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числа,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записанные</w:t>
            </w:r>
            <w:r w:rsidRPr="008A6600">
              <w:rPr>
                <w:spacing w:val="-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2" w:right="9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базовые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ния 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комплексны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 чисел;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0"/>
              </w:numPr>
              <w:tabs>
                <w:tab w:val="left" w:pos="463"/>
              </w:tabs>
              <w:spacing w:line="276" w:lineRule="auto"/>
              <w:ind w:right="12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тождеств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енные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преобразов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трических,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ческих,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степенных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выражений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w w:val="99"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0"/>
              </w:numPr>
              <w:tabs>
                <w:tab w:val="left" w:pos="463"/>
              </w:tabs>
              <w:spacing w:before="33" w:line="273" w:lineRule="auto"/>
              <w:ind w:right="2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формулой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бинома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Ньютона;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0"/>
              </w:numPr>
              <w:tabs>
                <w:tab w:val="left" w:pos="463"/>
              </w:tabs>
              <w:spacing w:before="8" w:line="276" w:lineRule="auto"/>
              <w:ind w:right="13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теорему 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линейном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НОД;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0"/>
              </w:numPr>
              <w:tabs>
                <w:tab w:val="left" w:pos="463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Китайскую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теорему об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остатках;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30"/>
              </w:numPr>
              <w:tabs>
                <w:tab w:val="left" w:pos="463"/>
              </w:tabs>
              <w:spacing w:line="276" w:lineRule="auto"/>
              <w:ind w:right="1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Малую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теорему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72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4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числовой прямой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line="276" w:lineRule="auto"/>
              <w:ind w:right="13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изображать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точками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числовой прямой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корни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натуральной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 из чисел,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логарифмы чисел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случаях;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line="276" w:lineRule="auto"/>
              <w:ind w:right="2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целых и дробно-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буквенных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line="276" w:lineRule="auto"/>
              <w:ind w:right="37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выражать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случаях 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равенства одну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переменную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через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line="276" w:lineRule="auto"/>
              <w:ind w:right="21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вычислять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простых </w:t>
            </w:r>
            <w:r w:rsidRPr="008A6600">
              <w:rPr>
                <w:sz w:val="24"/>
                <w:szCs w:val="24"/>
              </w:rPr>
              <w:t>случаях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буквенных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осуществляя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необходимые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подстановки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line="276" w:lineRule="auto"/>
              <w:ind w:right="40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изображать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схематически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угол, величина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которого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выражена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градусах;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129"/>
              </w:numPr>
              <w:tabs>
                <w:tab w:val="left" w:pos="466"/>
              </w:tabs>
              <w:spacing w:line="290" w:lineRule="exact"/>
              <w:ind w:hanging="35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оценивать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знаки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5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расчетах;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before="42" w:line="276" w:lineRule="auto"/>
              <w:ind w:right="1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проводить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известным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формулам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правилам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преобразования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буквенных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выражений,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включающих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степени, корни,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логарифмы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еские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line="276" w:lineRule="auto"/>
              <w:ind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числовых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буквенных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выражений,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осуществляя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необходимые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подстановки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преобразования;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line="276" w:lineRule="auto"/>
              <w:ind w:right="34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изображать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схематически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угол, величина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которого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выражена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градусах или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радианах;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line="276" w:lineRule="auto"/>
              <w:ind w:right="1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табличные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еских функций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8"/>
              </w:numPr>
              <w:tabs>
                <w:tab w:val="left" w:pos="460"/>
              </w:tabs>
              <w:spacing w:line="276" w:lineRule="auto"/>
              <w:ind w:right="3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перевод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величины угла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радианной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меры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градусную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обратно.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виде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обыкновенной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десятичной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дроби,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записанные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арифметическог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 квадратного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корня, корней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 больше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</w:tabs>
              <w:spacing w:line="276" w:lineRule="auto"/>
              <w:ind w:right="12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НОД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НОК разными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способами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использовать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</w:tabs>
              <w:spacing w:line="276" w:lineRule="auto"/>
              <w:ind w:right="14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вычисления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содержащих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действительные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корни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натуральных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степеней;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</w:tabs>
              <w:spacing w:line="276" w:lineRule="auto"/>
              <w:ind w:right="13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стандартные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тождественные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ских,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их, степенных,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иррациональны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выражений.</w:t>
            </w: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3" w:right="150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7"/>
              </w:numPr>
              <w:tabs>
                <w:tab w:val="left" w:pos="464"/>
              </w:tabs>
              <w:spacing w:line="273" w:lineRule="auto"/>
              <w:ind w:right="50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объяснять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Ферма;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6"/>
              </w:numPr>
              <w:tabs>
                <w:tab w:val="left" w:pos="463"/>
              </w:tabs>
              <w:spacing w:before="42" w:line="276" w:lineRule="auto"/>
              <w:ind w:right="1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запись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позиционно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 системе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счисления;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6"/>
              </w:numPr>
              <w:tabs>
                <w:tab w:val="left" w:pos="463"/>
              </w:tabs>
              <w:spacing w:line="276" w:lineRule="auto"/>
              <w:ind w:right="17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теоретико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2" w:right="19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-числовые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сумма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делителей,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Эйлера;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6"/>
              </w:numPr>
              <w:tabs>
                <w:tab w:val="left" w:pos="463"/>
              </w:tabs>
              <w:spacing w:line="276" w:lineRule="auto"/>
              <w:ind w:right="1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цепные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дроби;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126"/>
              </w:numPr>
              <w:tabs>
                <w:tab w:val="left" w:pos="468"/>
              </w:tabs>
              <w:spacing w:line="276" w:lineRule="auto"/>
              <w:ind w:left="467" w:right="98" w:hanging="360"/>
              <w:rPr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многочлены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действите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льными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целыми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коэффицие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нтами</w:t>
            </w:r>
            <w:r w:rsidRPr="008A6600">
              <w:rPr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6"/>
              </w:numPr>
              <w:tabs>
                <w:tab w:val="left" w:pos="463"/>
              </w:tabs>
              <w:spacing w:line="276" w:lineRule="auto"/>
              <w:ind w:right="11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приводимы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неприводим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многочлен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38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19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 xml:space="preserve">синуса, </w:t>
            </w:r>
            <w:r w:rsidRPr="008A6600">
              <w:rPr>
                <w:sz w:val="24"/>
                <w:szCs w:val="24"/>
              </w:rPr>
              <w:t>косинуса,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тангенса,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котангенса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конкретных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углов.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1" w:line="276" w:lineRule="auto"/>
              <w:ind w:left="465" w:right="292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before="4" w:line="276" w:lineRule="auto"/>
              <w:ind w:right="27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вычисления 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line="276" w:lineRule="auto"/>
              <w:ind w:right="20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расчеты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необходимости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справочных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материалов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вычислительных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устройств;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line="276" w:lineRule="auto"/>
              <w:ind w:right="3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соотносить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величины,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характеристики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объектов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окружающего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мира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конкретными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5"/>
              </w:numPr>
              <w:tabs>
                <w:tab w:val="left" w:pos="466"/>
              </w:tabs>
              <w:spacing w:line="276" w:lineRule="auto"/>
              <w:ind w:right="3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округления,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приближения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прикидки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практических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задач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before="4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59" w:right="154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4"/>
              </w:numPr>
              <w:tabs>
                <w:tab w:val="left" w:pos="460"/>
              </w:tabs>
              <w:spacing w:before="5" w:line="276" w:lineRule="auto"/>
              <w:ind w:right="1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действия 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данными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практического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характера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различных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областей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используя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необходимости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справочные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материалы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вычислительны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устройства;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4"/>
              </w:numPr>
              <w:tabs>
                <w:tab w:val="left" w:pos="460"/>
              </w:tabs>
              <w:spacing w:line="276" w:lineRule="auto"/>
              <w:ind w:right="19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оценивать,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сравнивать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практических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конкретные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характеристик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объектов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окружающего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мира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10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сравнение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вычислений 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приближенных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используя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разные способы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3"/>
              </w:numPr>
              <w:tabs>
                <w:tab w:val="left" w:pos="464"/>
              </w:tabs>
              <w:spacing w:line="276" w:lineRule="auto"/>
              <w:ind w:right="13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записывать,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сравнивать,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округлять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использованием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разных систем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измерения;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3"/>
              </w:numPr>
              <w:tabs>
                <w:tab w:val="left" w:pos="464"/>
              </w:tabs>
              <w:spacing w:line="276" w:lineRule="auto"/>
              <w:ind w:right="15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составлять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оценивать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способами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выражения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 и задач 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других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2" w:right="17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2"/>
              </w:numPr>
              <w:tabs>
                <w:tab w:val="left" w:pos="463"/>
              </w:tabs>
              <w:spacing w:line="276" w:lineRule="auto"/>
              <w:ind w:right="1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Основную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алгебры;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2"/>
              </w:numPr>
              <w:tabs>
                <w:tab w:val="left" w:pos="463"/>
              </w:tabs>
              <w:spacing w:line="276" w:lineRule="auto"/>
              <w:ind w:right="10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 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комплексно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переменной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как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геометриче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преобразов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ания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637"/>
        </w:trPr>
        <w:tc>
          <w:tcPr>
            <w:tcW w:w="124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повседневной</w:t>
            </w:r>
          </w:p>
          <w:p w:rsidR="005F6D3F" w:rsidRPr="008A6600" w:rsidRDefault="005F6D3F" w:rsidP="008A6600">
            <w:pPr>
              <w:pStyle w:val="TableParagraph"/>
              <w:spacing w:before="41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жизни</w:t>
            </w:r>
          </w:p>
        </w:tc>
        <w:tc>
          <w:tcPr>
            <w:tcW w:w="227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17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3419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8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Уравнени</w:t>
            </w:r>
            <w:r w:rsidRPr="008A6600">
              <w:rPr>
                <w:b/>
                <w:bCs/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я</w:t>
            </w:r>
            <w:r w:rsidRPr="008A6600">
              <w:rPr>
                <w:b/>
                <w:bCs/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неравенс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тва</w:t>
            </w: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21"/>
              </w:numPr>
              <w:tabs>
                <w:tab w:val="left" w:pos="466"/>
              </w:tabs>
              <w:spacing w:line="276" w:lineRule="auto"/>
              <w:ind w:right="12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 линейные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квадратные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1"/>
              </w:numPr>
              <w:tabs>
                <w:tab w:val="left" w:pos="466"/>
              </w:tabs>
              <w:spacing w:line="273" w:lineRule="auto"/>
              <w:ind w:right="11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 вида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position w:val="2"/>
                <w:sz w:val="24"/>
                <w:szCs w:val="24"/>
              </w:rPr>
              <w:t>log</w:t>
            </w:r>
            <w:r w:rsidRPr="008A6600">
              <w:rPr>
                <w:spacing w:val="-2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16"/>
                <w:szCs w:val="16"/>
              </w:rPr>
              <w:t>a</w:t>
            </w:r>
            <w:r w:rsidRPr="008A6600">
              <w:rPr>
                <w:i/>
                <w:iCs/>
                <w:spacing w:val="21"/>
                <w:sz w:val="16"/>
                <w:szCs w:val="16"/>
              </w:rPr>
              <w:t xml:space="preserve"> </w:t>
            </w:r>
            <w:r w:rsidRPr="008A6600">
              <w:rPr>
                <w:position w:val="2"/>
                <w:sz w:val="24"/>
                <w:szCs w:val="24"/>
              </w:rPr>
              <w:t>(</w:t>
            </w:r>
            <w:r w:rsidRPr="008A6600">
              <w:rPr>
                <w:i/>
                <w:iCs/>
                <w:position w:val="2"/>
                <w:sz w:val="24"/>
                <w:szCs w:val="24"/>
              </w:rPr>
              <w:t>bx</w:t>
            </w:r>
            <w:r w:rsidRPr="008A6600">
              <w:rPr>
                <w:i/>
                <w:iCs/>
                <w:spacing w:val="-2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position w:val="2"/>
                <w:sz w:val="24"/>
                <w:szCs w:val="24"/>
              </w:rPr>
              <w:t>+</w:t>
            </w:r>
            <w:r w:rsidRPr="008A6600">
              <w:rPr>
                <w:spacing w:val="-1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position w:val="2"/>
                <w:sz w:val="24"/>
                <w:szCs w:val="24"/>
              </w:rPr>
              <w:t>c</w:t>
            </w:r>
            <w:r w:rsidRPr="008A6600">
              <w:rPr>
                <w:position w:val="2"/>
                <w:sz w:val="24"/>
                <w:szCs w:val="24"/>
              </w:rPr>
              <w:t>) =</w:t>
            </w:r>
            <w:r w:rsidRPr="008A6600">
              <w:rPr>
                <w:spacing w:val="-2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position w:val="2"/>
                <w:sz w:val="24"/>
                <w:szCs w:val="24"/>
              </w:rPr>
              <w:t>d</w:t>
            </w:r>
            <w:r w:rsidRPr="008A6600">
              <w:rPr>
                <w:i/>
                <w:iCs/>
                <w:spacing w:val="-6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position w:val="2"/>
                <w:sz w:val="24"/>
                <w:szCs w:val="24"/>
              </w:rPr>
              <w:t>и</w:t>
            </w:r>
            <w:r w:rsidRPr="008A6600">
              <w:rPr>
                <w:spacing w:val="-57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 вида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position w:val="2"/>
                <w:sz w:val="24"/>
                <w:szCs w:val="24"/>
              </w:rPr>
              <w:t>log</w:t>
            </w:r>
            <w:r w:rsidRPr="008A6600">
              <w:rPr>
                <w:spacing w:val="1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16"/>
                <w:szCs w:val="16"/>
              </w:rPr>
              <w:t>a</w:t>
            </w:r>
            <w:r w:rsidRPr="008A6600">
              <w:rPr>
                <w:i/>
                <w:iCs/>
                <w:spacing w:val="24"/>
                <w:sz w:val="16"/>
                <w:szCs w:val="16"/>
              </w:rPr>
              <w:t xml:space="preserve"> </w:t>
            </w:r>
            <w:r w:rsidRPr="008A6600">
              <w:rPr>
                <w:i/>
                <w:iCs/>
                <w:position w:val="2"/>
                <w:sz w:val="24"/>
                <w:szCs w:val="24"/>
              </w:rPr>
              <w:t xml:space="preserve">x </w:t>
            </w:r>
            <w:r w:rsidRPr="008A6600">
              <w:rPr>
                <w:position w:val="2"/>
                <w:sz w:val="24"/>
                <w:szCs w:val="24"/>
              </w:rPr>
              <w:t>&lt;</w:t>
            </w:r>
            <w:r w:rsidRPr="008A6600">
              <w:rPr>
                <w:spacing w:val="1"/>
                <w:position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position w:val="2"/>
                <w:sz w:val="24"/>
                <w:szCs w:val="24"/>
              </w:rPr>
              <w:t>d</w:t>
            </w:r>
            <w:r w:rsidRPr="008A6600">
              <w:rPr>
                <w:position w:val="2"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1"/>
              </w:numPr>
              <w:tabs>
                <w:tab w:val="left" w:pos="466"/>
                <w:tab w:val="left" w:pos="1281"/>
              </w:tabs>
              <w:spacing w:line="276" w:lineRule="auto"/>
              <w:ind w:right="16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a</w:t>
            </w:r>
            <w:r w:rsidRPr="008A6600">
              <w:rPr>
                <w:i/>
                <w:iCs/>
                <w:sz w:val="24"/>
                <w:szCs w:val="24"/>
                <w:vertAlign w:val="superscript"/>
              </w:rPr>
              <w:t>bx+c</w:t>
            </w:r>
            <w:r w:rsidRPr="008A6600">
              <w:rPr>
                <w:i/>
                <w:iCs/>
                <w:sz w:val="24"/>
                <w:szCs w:val="24"/>
              </w:rPr>
              <w:t>=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d</w:t>
            </w:r>
            <w:r w:rsidRPr="008A6600">
              <w:rPr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(где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d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можно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представить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виде степени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основанием </w:t>
            </w:r>
            <w:r w:rsidRPr="008A6600">
              <w:rPr>
                <w:i/>
                <w:iCs/>
                <w:sz w:val="24"/>
                <w:szCs w:val="24"/>
              </w:rPr>
              <w:t>a</w:t>
            </w:r>
            <w:r w:rsidRPr="008A6600">
              <w:rPr>
                <w:sz w:val="24"/>
                <w:szCs w:val="24"/>
              </w:rPr>
              <w:t>)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w w:val="95"/>
                <w:sz w:val="24"/>
                <w:szCs w:val="24"/>
              </w:rPr>
              <w:t>a</w:t>
            </w:r>
            <w:r w:rsidRPr="008A6600">
              <w:rPr>
                <w:i/>
                <w:iCs/>
                <w:w w:val="95"/>
                <w:sz w:val="24"/>
                <w:szCs w:val="24"/>
                <w:vertAlign w:val="superscript"/>
              </w:rPr>
              <w:t>x</w:t>
            </w:r>
            <w:r w:rsidRPr="008A6600">
              <w:rPr>
                <w:i/>
                <w:iCs/>
                <w:spacing w:val="-8"/>
                <w:w w:val="9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w w:val="95"/>
                <w:sz w:val="24"/>
                <w:szCs w:val="24"/>
              </w:rPr>
              <w:t>&lt;</w:t>
            </w:r>
            <w:r w:rsidRPr="008A6600">
              <w:rPr>
                <w:i/>
                <w:iCs/>
                <w:spacing w:val="18"/>
                <w:w w:val="9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w w:val="95"/>
                <w:sz w:val="24"/>
                <w:szCs w:val="24"/>
              </w:rPr>
              <w:t>d</w:t>
            </w:r>
            <w:r w:rsidRPr="008A6600">
              <w:rPr>
                <w:i/>
                <w:iCs/>
                <w:w w:val="95"/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>(где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d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можно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представить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виде степени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основанием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a</w:t>
            </w:r>
            <w:r w:rsidRPr="008A6600">
              <w:rPr>
                <w:sz w:val="24"/>
                <w:szCs w:val="24"/>
              </w:rPr>
              <w:t>);.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1"/>
              </w:numPr>
              <w:tabs>
                <w:tab w:val="left" w:pos="466"/>
              </w:tabs>
              <w:spacing w:line="276" w:lineRule="auto"/>
              <w:ind w:right="10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несколько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примеров корней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кого уравнения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вида: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sin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x</w:t>
            </w:r>
            <w:r w:rsidRPr="008A6600">
              <w:rPr>
                <w:i/>
                <w:iCs/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=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a,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cos </w:t>
            </w:r>
            <w:r w:rsidRPr="008A6600">
              <w:rPr>
                <w:i/>
                <w:iCs/>
                <w:sz w:val="24"/>
                <w:szCs w:val="24"/>
              </w:rPr>
              <w:t xml:space="preserve">x </w:t>
            </w:r>
            <w:r w:rsidRPr="008A6600">
              <w:rPr>
                <w:sz w:val="24"/>
                <w:szCs w:val="24"/>
              </w:rPr>
              <w:t xml:space="preserve">= </w:t>
            </w:r>
            <w:r w:rsidRPr="008A6600">
              <w:rPr>
                <w:i/>
                <w:iCs/>
                <w:sz w:val="24"/>
                <w:szCs w:val="24"/>
              </w:rPr>
              <w:t>a,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tg </w:t>
            </w:r>
            <w:r w:rsidRPr="008A6600">
              <w:rPr>
                <w:i/>
                <w:iCs/>
                <w:sz w:val="24"/>
                <w:szCs w:val="24"/>
              </w:rPr>
              <w:t xml:space="preserve">x </w:t>
            </w:r>
            <w:r w:rsidRPr="008A6600">
              <w:rPr>
                <w:sz w:val="24"/>
                <w:szCs w:val="24"/>
              </w:rPr>
              <w:t xml:space="preserve">= </w:t>
            </w:r>
            <w:r w:rsidRPr="008A6600">
              <w:rPr>
                <w:i/>
                <w:iCs/>
                <w:sz w:val="24"/>
                <w:szCs w:val="24"/>
              </w:rPr>
              <w:t>a,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ctg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x</w:t>
            </w:r>
            <w:r w:rsidRPr="008A6600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=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 xml:space="preserve">a, </w:t>
            </w:r>
            <w:r w:rsidRPr="008A6600">
              <w:rPr>
                <w:sz w:val="24"/>
                <w:szCs w:val="24"/>
              </w:rPr>
              <w:t>где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a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табличное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соответствующей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функции.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</w:tabs>
              <w:spacing w:line="276" w:lineRule="auto"/>
              <w:ind w:right="11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рациональные,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показательные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логарифмически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 уравнения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иррациональные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 системы;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</w:tabs>
              <w:spacing w:line="276" w:lineRule="auto"/>
              <w:ind w:right="39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приведение 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виду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59" w:right="12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«произведение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равно</w:t>
            </w:r>
            <w:r w:rsidRPr="008A6600">
              <w:rPr>
                <w:i/>
                <w:iCs/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нулю»</w:t>
            </w:r>
            <w:r w:rsidRPr="008A6600">
              <w:rPr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или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59" w:right="15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«частное равно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нулю»,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замена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переменных;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</w:tabs>
              <w:spacing w:line="276" w:lineRule="auto"/>
              <w:ind w:right="20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интервалов для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</w:tabs>
              <w:spacing w:line="276" w:lineRule="auto"/>
              <w:ind w:right="18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графический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 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приближенного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20"/>
              </w:numPr>
              <w:tabs>
                <w:tab w:val="left" w:pos="460"/>
              </w:tabs>
              <w:spacing w:line="271" w:lineRule="auto"/>
              <w:ind w:right="145"/>
              <w:jc w:val="both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изображать на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еской</w:t>
            </w:r>
          </w:p>
          <w:p w:rsidR="005F6D3F" w:rsidRPr="008A6600" w:rsidRDefault="005F6D3F" w:rsidP="008A6600">
            <w:pPr>
              <w:pStyle w:val="TableParagraph"/>
              <w:ind w:left="45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окружности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</w:tabs>
              <w:spacing w:line="276" w:lineRule="auto"/>
              <w:ind w:right="16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Свободно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оперировать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равносильные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являющееся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следствием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равносильные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 множестве,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равносильные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</w:tabs>
              <w:spacing w:line="276" w:lineRule="auto"/>
              <w:ind w:right="11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виды уравнений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 систем, в том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некоторые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 3-й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4-й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степеней,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дробно-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рациональные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иррациональны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9"/>
              </w:numPr>
              <w:tabs>
                <w:tab w:val="left" w:pos="464"/>
              </w:tabs>
              <w:spacing w:line="276" w:lineRule="auto"/>
              <w:ind w:right="1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овладеть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типами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показательных,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иррациональны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стандартными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18"/>
              </w:numPr>
              <w:tabs>
                <w:tab w:val="left" w:pos="463"/>
              </w:tabs>
              <w:spacing w:line="276" w:lineRule="auto"/>
              <w:ind w:right="19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8"/>
              </w:numPr>
              <w:tabs>
                <w:tab w:val="left" w:pos="463"/>
              </w:tabs>
              <w:spacing w:line="276" w:lineRule="auto"/>
              <w:ind w:right="10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определять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тип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выбирать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показатель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,</w:t>
            </w:r>
          </w:p>
          <w:p w:rsidR="005F6D3F" w:rsidRPr="008A6600" w:rsidRDefault="005F6D3F" w:rsidP="008A6600">
            <w:pPr>
              <w:pStyle w:val="TableParagraph"/>
              <w:spacing w:before="26" w:line="276" w:lineRule="auto"/>
              <w:ind w:left="462" w:right="8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иррационал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4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,</w:t>
            </w:r>
          </w:p>
          <w:p w:rsidR="005F6D3F" w:rsidRPr="008A6600" w:rsidRDefault="005F6D3F" w:rsidP="008A6600">
            <w:pPr>
              <w:pStyle w:val="TableParagraph"/>
              <w:spacing w:before="46" w:line="276" w:lineRule="auto"/>
              <w:ind w:left="462" w:right="8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тригономе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трических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2" w:right="46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,</w:t>
            </w:r>
            <w:r w:rsidRPr="008A6600">
              <w:rPr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систем;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8"/>
              </w:numPr>
              <w:tabs>
                <w:tab w:val="left" w:pos="463"/>
              </w:tabs>
              <w:spacing w:line="273" w:lineRule="auto"/>
              <w:ind w:right="2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системы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линейных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8"/>
              </w:numPr>
              <w:tabs>
                <w:tab w:val="left" w:pos="463"/>
              </w:tabs>
              <w:spacing w:before="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2" w:right="8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основные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типы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параметра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ми;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57"/>
        </w:trPr>
        <w:tc>
          <w:tcPr>
            <w:tcW w:w="124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92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7"/>
              </w:numPr>
              <w:tabs>
                <w:tab w:val="left" w:pos="466"/>
              </w:tabs>
              <w:spacing w:line="276" w:lineRule="auto"/>
              <w:ind w:right="41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составлять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 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59" w:right="12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множество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еских уравнений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6"/>
              </w:numPr>
              <w:tabs>
                <w:tab w:val="left" w:pos="460"/>
              </w:tabs>
              <w:spacing w:line="276" w:lineRule="auto"/>
              <w:ind w:right="10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отбор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корней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соответствии с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дополнительны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ми условиями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ограничениями.</w:t>
            </w:r>
          </w:p>
          <w:p w:rsidR="005F6D3F" w:rsidRPr="008A6600" w:rsidRDefault="005F6D3F" w:rsidP="008A6600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59" w:right="154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6"/>
              </w:numPr>
              <w:tabs>
                <w:tab w:val="left" w:pos="460"/>
              </w:tabs>
              <w:spacing w:line="276" w:lineRule="auto"/>
              <w:ind w:right="38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составлять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системы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6"/>
              </w:numPr>
              <w:tabs>
                <w:tab w:val="left" w:pos="460"/>
              </w:tabs>
              <w:spacing w:line="276" w:lineRule="auto"/>
              <w:ind w:right="10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неравенства для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построения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исследования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математически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 моделей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ситуаций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прикладных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6"/>
              </w:numPr>
              <w:tabs>
                <w:tab w:val="left" w:pos="460"/>
              </w:tabs>
              <w:spacing w:line="291" w:lineRule="exact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38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методами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решений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</w:tabs>
              <w:spacing w:line="273" w:lineRule="auto"/>
              <w:ind w:right="27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теорему</w:t>
            </w:r>
            <w:r w:rsidRPr="008A6600">
              <w:rPr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Безу</w:t>
            </w:r>
            <w:r w:rsidRPr="008A6600">
              <w:rPr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</w:tabs>
              <w:spacing w:line="276" w:lineRule="auto"/>
              <w:ind w:right="30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теорему </w:t>
            </w:r>
            <w:r w:rsidRPr="008A6600">
              <w:rPr>
                <w:sz w:val="24"/>
                <w:szCs w:val="24"/>
              </w:rPr>
              <w:t>Виета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некоторых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выше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второй;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</w:tabs>
              <w:spacing w:line="276" w:lineRule="auto"/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понимать смысл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 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равносильных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неравносильных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 уравнений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доказывать;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</w:tabs>
              <w:spacing w:line="29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4" w:line="276" w:lineRule="auto"/>
              <w:ind w:left="463" w:right="14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методами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 и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выбирать метод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обосновывать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выбор;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</w:tabs>
              <w:spacing w:before="2" w:line="276" w:lineRule="auto"/>
              <w:ind w:right="1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интервалов 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неравенств,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дробно-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рациональных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включающих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line="268" w:lineRule="exact"/>
              <w:ind w:left="46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себя</w:t>
            </w:r>
          </w:p>
        </w:tc>
        <w:tc>
          <w:tcPr>
            <w:tcW w:w="1796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14"/>
              </w:numPr>
              <w:tabs>
                <w:tab w:val="left" w:pos="463"/>
              </w:tabs>
              <w:spacing w:line="276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Коши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—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Буняковско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го,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Бернулли;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4"/>
              </w:numPr>
              <w:tabs>
                <w:tab w:val="left" w:pos="463"/>
              </w:tabs>
              <w:spacing w:line="276" w:lineRule="auto"/>
              <w:ind w:right="13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ах между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средними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степенным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72"/>
        </w:trPr>
        <w:tc>
          <w:tcPr>
            <w:tcW w:w="124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59" w:right="14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интерпретиров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ать полученный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неравенства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или системы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оценивать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правдоподобие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контексте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ситуации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прикладной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3" w:right="186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иррациональны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 выражения;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</w:tabs>
              <w:spacing w:line="276" w:lineRule="auto"/>
              <w:ind w:right="1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алгебраические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 системы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параметрами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алгебраическим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графическим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методами;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</w:tabs>
              <w:spacing w:line="28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2" w:line="276" w:lineRule="auto"/>
              <w:ind w:left="463" w:right="2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доказательства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</w:tabs>
              <w:spacing w:line="273" w:lineRule="auto"/>
              <w:ind w:right="33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целых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</w:tabs>
              <w:spacing w:before="5" w:line="276" w:lineRule="auto"/>
              <w:ind w:right="13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изображать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множества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задаваемые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уравнениями,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системами;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</w:tabs>
              <w:spacing w:line="276" w:lineRule="auto"/>
              <w:ind w:right="16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свободно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тождественные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</w:t>
            </w: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1" w:line="276" w:lineRule="auto"/>
              <w:ind w:left="463" w:right="150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3"/>
              </w:numPr>
              <w:tabs>
                <w:tab w:val="left" w:pos="464"/>
              </w:tabs>
              <w:spacing w:before="5" w:line="273" w:lineRule="auto"/>
              <w:ind w:right="1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составлять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неравенства,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</w:p>
          <w:p w:rsidR="005F6D3F" w:rsidRPr="008A6600" w:rsidRDefault="005F6D3F" w:rsidP="008A6600">
            <w:pPr>
              <w:pStyle w:val="TableParagraph"/>
              <w:spacing w:before="5"/>
              <w:ind w:left="46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системы при</w:t>
            </w:r>
          </w:p>
        </w:tc>
        <w:tc>
          <w:tcPr>
            <w:tcW w:w="17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9"/>
        <w:gridCol w:w="2416"/>
        <w:gridCol w:w="2272"/>
        <w:gridCol w:w="2272"/>
        <w:gridCol w:w="1796"/>
      </w:tblGrid>
      <w:tr w:rsidR="005F6D3F">
        <w:trPr>
          <w:trHeight w:val="14038"/>
        </w:trPr>
        <w:tc>
          <w:tcPr>
            <w:tcW w:w="124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2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3" w:right="1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решении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других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</w:tabs>
              <w:spacing w:line="276" w:lineRule="auto"/>
              <w:ind w:righ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оценку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правдоподобия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получаемых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различных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 и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других учебных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</w:tabs>
              <w:spacing w:line="276" w:lineRule="auto"/>
              <w:ind w:right="3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составлять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уравнения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неравенства 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параметрами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 других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</w:tabs>
              <w:spacing w:line="276" w:lineRule="auto"/>
              <w:ind w:right="10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неравенство или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 систему,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описывающие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ситуацию или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прикладную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задачу,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интерпретирова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ть полученные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2"/>
              </w:numPr>
              <w:tabs>
                <w:tab w:val="left" w:pos="526"/>
              </w:tabs>
              <w:spacing w:line="276" w:lineRule="auto"/>
              <w:ind w:right="372"/>
              <w:rPr>
                <w:sz w:val="24"/>
                <w:szCs w:val="24"/>
              </w:rPr>
            </w:pPr>
            <w:r>
              <w:tab/>
            </w:r>
            <w:r w:rsidRPr="008A6600">
              <w:rPr>
                <w:spacing w:val="-1"/>
                <w:sz w:val="24"/>
                <w:szCs w:val="24"/>
              </w:rPr>
              <w:t>использовать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средства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отдельных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классов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46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уравнений и</w:t>
            </w:r>
          </w:p>
        </w:tc>
        <w:tc>
          <w:tcPr>
            <w:tcW w:w="17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316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неравенств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F6D3F">
        <w:trPr>
          <w:trHeight w:val="13688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2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Функции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11"/>
              </w:numPr>
              <w:tabs>
                <w:tab w:val="left" w:pos="466"/>
              </w:tabs>
              <w:spacing w:line="276" w:lineRule="auto"/>
              <w:ind w:right="11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аргумент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 область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определения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 график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 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нули 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знакопостоянства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2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возрастание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убывание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наибольшее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наименьшее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периодическая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функция,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1"/>
              </w:numPr>
              <w:tabs>
                <w:tab w:val="left" w:pos="466"/>
              </w:tabs>
              <w:spacing w:line="276" w:lineRule="auto"/>
              <w:ind w:right="1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прямая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обратная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пропорционально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линейная,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квадратичная,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показательная</w:t>
            </w:r>
          </w:p>
          <w:p w:rsidR="005F6D3F" w:rsidRPr="008A6600" w:rsidRDefault="005F6D3F" w:rsidP="008A6600">
            <w:pPr>
              <w:pStyle w:val="TableParagraph"/>
              <w:spacing w:line="272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функции,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10"/>
              </w:numPr>
              <w:tabs>
                <w:tab w:val="left" w:pos="462"/>
              </w:tabs>
              <w:spacing w:line="276" w:lineRule="auto"/>
              <w:ind w:right="19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зависимость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аргумент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область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определения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зависимости,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нули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знакопостоянс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тва,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возрастание на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промежутке,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убывание 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промежутке,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наибольшее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наименьшее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числовом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промежутке,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периодическая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период, четная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нечетная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10"/>
              </w:numPr>
              <w:tabs>
                <w:tab w:val="left" w:pos="462"/>
              </w:tabs>
              <w:spacing w:line="276" w:lineRule="auto"/>
              <w:ind w:right="46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прямая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обратная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пропорциональн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spacing w:line="28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5" w:line="276" w:lineRule="auto"/>
              <w:ind w:left="465" w:right="15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аргумент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область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определения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множество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 нули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знакопостоянст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ва, возрастание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 числовом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убывание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наибольшее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наименьшее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периодическая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период, четная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нечетная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функции;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эти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9"/>
              </w:numPr>
              <w:tabs>
                <w:tab w:val="left" w:pos="466"/>
              </w:tabs>
              <w:spacing w:before="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11" w:line="316" w:lineRule="exact"/>
              <w:ind w:left="465" w:right="74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степенная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108"/>
              </w:numPr>
              <w:tabs>
                <w:tab w:val="left" w:pos="467"/>
              </w:tabs>
              <w:spacing w:line="276" w:lineRule="auto"/>
              <w:ind w:right="19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8"/>
              </w:numPr>
              <w:tabs>
                <w:tab w:val="left" w:pos="467"/>
              </w:tabs>
              <w:spacing w:line="276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асимптот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108"/>
              </w:numPr>
              <w:tabs>
                <w:tab w:val="left" w:pos="472"/>
              </w:tabs>
              <w:spacing w:line="276" w:lineRule="auto"/>
              <w:ind w:left="471" w:right="145" w:hanging="36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простейши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дифференц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первого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второго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порядков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38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5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кие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</w:tabs>
              <w:spacing w:line="276" w:lineRule="auto"/>
              <w:ind w:right="10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распознавать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элементарных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функций: прямой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обратной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пропорционально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линейной,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квадратичной,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ких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</w:tabs>
              <w:spacing w:line="276" w:lineRule="auto"/>
              <w:ind w:right="10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соотносить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элементарных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функций: прямой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обратной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пропорционально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линейной,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квадратичной,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ких функций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формулами,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которыми они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заданы;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</w:tabs>
              <w:spacing w:line="276" w:lineRule="auto"/>
              <w:ind w:right="15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приближённо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заданных</w:t>
            </w:r>
            <w:r w:rsidRPr="008A6600">
              <w:rPr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7"/>
              </w:numPr>
              <w:tabs>
                <w:tab w:val="left" w:pos="466"/>
              </w:tabs>
              <w:spacing w:line="276" w:lineRule="auto"/>
              <w:ind w:right="11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определять 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графику свойства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 (нули,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знакопостоянства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,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</w:p>
          <w:p w:rsidR="005F6D3F" w:rsidRPr="008A6600" w:rsidRDefault="005F6D3F" w:rsidP="008A6600">
            <w:pPr>
              <w:pStyle w:val="TableParagraph"/>
              <w:spacing w:before="26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монотонности,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9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ость, линейная,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квадратичная,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логарифмическа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показательная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тригонометрич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еские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6"/>
              </w:numPr>
              <w:tabs>
                <w:tab w:val="left" w:pos="462"/>
              </w:tabs>
              <w:spacing w:line="276" w:lineRule="auto"/>
              <w:ind w:right="2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определять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аргумента при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различных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способах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6"/>
              </w:numPr>
              <w:tabs>
                <w:tab w:val="left" w:pos="462"/>
              </w:tabs>
              <w:spacing w:line="273" w:lineRule="auto"/>
              <w:ind w:right="74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строить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изученных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6"/>
              </w:numPr>
              <w:tabs>
                <w:tab w:val="left" w:pos="462"/>
              </w:tabs>
              <w:spacing w:line="276" w:lineRule="auto"/>
              <w:ind w:right="35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описывать по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графику и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случаях 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формуле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поведение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наибольшие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наименьшие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6"/>
              </w:numPr>
              <w:tabs>
                <w:tab w:val="left" w:pos="462"/>
              </w:tabs>
              <w:spacing w:line="276" w:lineRule="auto"/>
              <w:ind w:right="15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строить эскиз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удовлетворяющ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приведенному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набору условий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(промежутки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возрастания/уб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функция;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 и уметь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степенной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решении</w:t>
            </w:r>
            <w:r w:rsidRPr="008A6600">
              <w:rPr>
                <w:spacing w:val="-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5"/>
              </w:numPr>
              <w:tabs>
                <w:tab w:val="left" w:pos="466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29" w:line="276" w:lineRule="auto"/>
              <w:ind w:left="465"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экспонента;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показательной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5"/>
              </w:numPr>
              <w:tabs>
                <w:tab w:val="left" w:pos="466"/>
              </w:tabs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0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логарифмическа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функция;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 и 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логарифмическ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ой функции 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5"/>
              </w:numPr>
              <w:tabs>
                <w:tab w:val="left" w:pos="466"/>
              </w:tabs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ские функции;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тригонометриче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ских функций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5"/>
              </w:numPr>
              <w:tabs>
                <w:tab w:val="left" w:pos="466"/>
              </w:tabs>
              <w:spacing w:before="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57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5" w:right="25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наибольшие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наименьшие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</w:tabs>
              <w:spacing w:line="276" w:lineRule="auto"/>
              <w:ind w:right="1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строить эскиз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удовлетворяюще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й приведенному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набору условий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возрастания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/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заданной точке,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экстремумов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т.д.).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sz w:val="25"/>
                <w:szCs w:val="25"/>
              </w:rPr>
            </w:pPr>
          </w:p>
          <w:p w:rsidR="005F6D3F" w:rsidRPr="008A6600" w:rsidRDefault="005F6D3F" w:rsidP="008A6600">
            <w:pPr>
              <w:pStyle w:val="TableParagraph"/>
              <w:spacing w:before="1" w:line="276" w:lineRule="auto"/>
              <w:ind w:left="465" w:right="29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</w:tabs>
              <w:spacing w:before="4" w:line="276" w:lineRule="auto"/>
              <w:ind w:right="11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определять 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(наибольшие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наименьшие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возрастания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знакопостоянства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4"/>
              </w:numPr>
              <w:tabs>
                <w:tab w:val="left" w:pos="466"/>
              </w:tabs>
              <w:spacing w:line="276" w:lineRule="auto"/>
              <w:ind w:right="1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интерпретироват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контексте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конкретной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ситуации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ывания,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заданной точке,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экстремумов,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асимптоты,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нули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т.д.);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103"/>
              </w:numPr>
              <w:tabs>
                <w:tab w:val="left" w:pos="462"/>
              </w:tabs>
              <w:ind w:hanging="35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</w:p>
          <w:p w:rsidR="005F6D3F" w:rsidRPr="008A6600" w:rsidRDefault="005F6D3F" w:rsidP="008A6600">
            <w:pPr>
              <w:pStyle w:val="TableParagraph"/>
              <w:spacing w:before="29" w:line="276" w:lineRule="auto"/>
              <w:ind w:left="461" w:right="4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уравнения,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системы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используя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 и 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графиков.</w:t>
            </w: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1" w:right="15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3"/>
              </w:numPr>
              <w:tabs>
                <w:tab w:val="left" w:pos="462"/>
              </w:tabs>
              <w:spacing w:before="4" w:line="276" w:lineRule="auto"/>
              <w:ind w:right="21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определять 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графикам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 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прикладных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 свойства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процессов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зависимостей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(наибольшие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наименьшие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возрастания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убывания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промежутки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знакопостоянс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тва,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асимптоты,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обратная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функция;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это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понятие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решении</w:t>
            </w:r>
            <w:r w:rsidRPr="008A6600">
              <w:rPr>
                <w:spacing w:val="-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четность,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периодичность,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ограниченность;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line="276" w:lineRule="auto"/>
              <w:ind w:right="1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преобразования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21" w:line="276" w:lineRule="auto"/>
              <w:ind w:left="465" w:right="12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последовательн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арифметическая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прогрессия;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before="3" w:line="276" w:lineRule="auto"/>
              <w:ind w:right="15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признаки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арифметическо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й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прогрессий.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47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2"/>
              </w:numPr>
              <w:tabs>
                <w:tab w:val="left" w:pos="466"/>
              </w:tabs>
              <w:spacing w:line="273" w:lineRule="auto"/>
              <w:ind w:right="339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 xml:space="preserve">определять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графикам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 решения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1148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период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т.п.);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1"/>
              </w:numPr>
              <w:tabs>
                <w:tab w:val="left" w:pos="462"/>
              </w:tabs>
              <w:spacing w:before="42" w:line="276" w:lineRule="auto"/>
              <w:ind w:right="17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pacing w:val="-1"/>
                <w:sz w:val="24"/>
                <w:szCs w:val="24"/>
              </w:rPr>
              <w:t>интерпретиров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ать свойства 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контексте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конкретной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практической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ситуации;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1"/>
              </w:numPr>
              <w:tabs>
                <w:tab w:val="left" w:pos="462"/>
              </w:tabs>
              <w:spacing w:before="1" w:line="276" w:lineRule="auto"/>
              <w:ind w:right="11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определять 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графикам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характеристик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 периодических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процессов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биологии,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экономике,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музыке,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радиосвязи и др.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(амплитуда,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период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т.п.)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4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прикладных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 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(наибольшие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наименьшие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возрастания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знакопостоянст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ва, асимптоты,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точки перегиба,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</w:tabs>
              <w:spacing w:line="276" w:lineRule="auto"/>
              <w:ind w:right="15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интерпретирова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контексте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конкретной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ситуации;.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100"/>
              </w:numPr>
              <w:tabs>
                <w:tab w:val="left" w:pos="466"/>
              </w:tabs>
              <w:spacing w:line="276" w:lineRule="auto"/>
              <w:ind w:right="18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определять 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характеристики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биологии,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экономике,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музыке,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радиосвязи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др.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(амплитуда,</w:t>
            </w:r>
          </w:p>
          <w:p w:rsidR="005F6D3F" w:rsidRPr="008A6600" w:rsidRDefault="005F6D3F" w:rsidP="008A6600">
            <w:pPr>
              <w:pStyle w:val="TableParagraph"/>
              <w:spacing w:line="272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период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F6D3F">
        <w:trPr>
          <w:trHeight w:val="2890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126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Элемент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матема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тическог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анализа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99"/>
              </w:numPr>
              <w:tabs>
                <w:tab w:val="left" w:pos="466"/>
              </w:tabs>
              <w:spacing w:line="276" w:lineRule="auto"/>
              <w:ind w:right="17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 в точке,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касательная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производная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98"/>
              </w:numPr>
              <w:tabs>
                <w:tab w:val="left" w:pos="462"/>
              </w:tabs>
              <w:spacing w:line="276" w:lineRule="auto"/>
              <w:ind w:right="32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точке,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касательная</w:t>
            </w:r>
            <w:r w:rsidRPr="008A6600">
              <w:rPr>
                <w:i/>
                <w:iCs/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производная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97"/>
              </w:numPr>
              <w:tabs>
                <w:tab w:val="left" w:pos="466"/>
              </w:tabs>
              <w:spacing w:line="28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5" w:line="276" w:lineRule="auto"/>
              <w:ind w:left="465" w:right="1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бесконечно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убывающая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геометрическая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прогрессия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96"/>
              </w:numPr>
              <w:tabs>
                <w:tab w:val="left" w:pos="467"/>
              </w:tabs>
              <w:spacing w:line="276" w:lineRule="auto"/>
              <w:ind w:right="19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6"/>
              </w:numPr>
              <w:tabs>
                <w:tab w:val="left" w:pos="467"/>
              </w:tabs>
              <w:spacing w:line="273" w:lineRule="auto"/>
              <w:ind w:right="14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стандартн</w:t>
            </w:r>
          </w:p>
          <w:p w:rsidR="005F6D3F" w:rsidRPr="008A6600" w:rsidRDefault="005F6D3F" w:rsidP="008A6600">
            <w:pPr>
              <w:pStyle w:val="TableParagraph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ым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91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</w:tabs>
              <w:spacing w:before="42" w:line="276" w:lineRule="auto"/>
              <w:ind w:right="22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определять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 в точке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 изображению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касательной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графику,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проведенной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этой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</w:tabs>
              <w:spacing w:line="276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связи между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монотонности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экстремума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функции, с одной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стороны,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промежутками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знакопостоянства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нулями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производной этой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другой.</w:t>
            </w: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before="1" w:line="276" w:lineRule="auto"/>
              <w:ind w:left="465" w:right="29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5"/>
              </w:numPr>
              <w:tabs>
                <w:tab w:val="left" w:pos="466"/>
              </w:tabs>
              <w:spacing w:line="276" w:lineRule="auto"/>
              <w:ind w:right="56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пользуясь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графиками,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сравнивать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скорости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возрастания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(роста,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повышения,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увеличения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 или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скорости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убывания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(падения,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4"/>
              </w:numPr>
              <w:tabs>
                <w:tab w:val="left" w:pos="462"/>
              </w:tabs>
              <w:spacing w:before="42" w:line="276" w:lineRule="auto"/>
              <w:ind w:right="10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вычислять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производную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одночлена,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многочлена,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квадратного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корня,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производную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суммы</w:t>
            </w:r>
            <w:r w:rsidRPr="008A6600">
              <w:rPr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4"/>
              </w:numPr>
              <w:tabs>
                <w:tab w:val="left" w:pos="462"/>
              </w:tabs>
              <w:spacing w:line="276" w:lineRule="auto"/>
              <w:ind w:right="29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вычислять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элементарных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комбинаций,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используя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справочные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материалы;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4"/>
              </w:numPr>
              <w:tabs>
                <w:tab w:val="left" w:pos="462"/>
              </w:tabs>
              <w:spacing w:line="276" w:lineRule="auto"/>
              <w:ind w:right="12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исследовать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случаях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монотонность,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наибольшие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наименьшие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строить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многочленов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рациональных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использованием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аппарата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математическо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анализа.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1" w:right="15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94"/>
              </w:numPr>
              <w:tabs>
                <w:tab w:val="left" w:pos="462"/>
              </w:tabs>
              <w:spacing w:line="294" w:lineRule="exact"/>
              <w:ind w:hanging="35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before="42" w:line="273" w:lineRule="auto"/>
              <w:ind w:right="2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 для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 задач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теорию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пределов;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before="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5" w:line="276" w:lineRule="auto"/>
              <w:ind w:left="465"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бесконечно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большие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бесконечно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малые числовые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последовательн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ости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сравнивать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бесконечно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большие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бесконечно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малые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последовательн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before="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48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line="276" w:lineRule="auto"/>
              <w:ind w:right="33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вычислять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производные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элементарных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функций и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комбинаций;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line="273" w:lineRule="auto"/>
              <w:ind w:right="15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исследовать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монотонность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экстремумы;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before="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строить</w:t>
            </w:r>
          </w:p>
          <w:p w:rsidR="005F6D3F" w:rsidRPr="008A6600" w:rsidRDefault="005F6D3F" w:rsidP="008A6600">
            <w:pPr>
              <w:pStyle w:val="TableParagraph"/>
              <w:spacing w:before="35" w:line="276" w:lineRule="auto"/>
              <w:ind w:left="465" w:right="15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решению задач,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параметром;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spacing w:before="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9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аппаратом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анализа для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производны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 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одной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переменной</w:t>
            </w:r>
          </w:p>
          <w:p w:rsidR="005F6D3F" w:rsidRPr="008A6600" w:rsidRDefault="005F6D3F" w:rsidP="008A6600">
            <w:pPr>
              <w:pStyle w:val="TableParagraph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w w:val="99"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2"/>
              </w:numPr>
              <w:tabs>
                <w:tab w:val="left" w:pos="467"/>
              </w:tabs>
              <w:spacing w:before="34" w:line="276" w:lineRule="auto"/>
              <w:ind w:right="9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свободно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аппарат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анализа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исследован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ия функций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построения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графиков, 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том числе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исследован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ия 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выпуклость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w w:val="99"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2"/>
              </w:numPr>
              <w:tabs>
                <w:tab w:val="left" w:pos="467"/>
              </w:tabs>
              <w:spacing w:before="43" w:line="276" w:lineRule="auto"/>
              <w:ind w:right="9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 понятием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первообраз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2"/>
              </w:numPr>
              <w:tabs>
                <w:tab w:val="left" w:pos="467"/>
              </w:tabs>
              <w:spacing w:line="276" w:lineRule="auto"/>
              <w:ind w:right="1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сведениями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интеграле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Ньютона–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Лейбница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57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40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снижения,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уменьшения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 величин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</w:tabs>
              <w:spacing w:line="276" w:lineRule="auto"/>
              <w:ind w:right="32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соотносить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зависимостей 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 описаниями,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включающими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характеристики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скорости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(быстрый рост,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плавное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понижение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1"/>
              </w:numPr>
              <w:tabs>
                <w:tab w:val="left" w:pos="466"/>
              </w:tabs>
              <w:spacing w:line="276" w:lineRule="auto"/>
              <w:ind w:right="25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 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прикладных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определяя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скорость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процесса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18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прикладные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биологии,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физики, химии,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экономики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связанные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исследованием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характеристик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реальных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процессов,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нахождением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наибольших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наименьших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значений,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скорости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ускорения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т.п.;</w:t>
            </w:r>
          </w:p>
          <w:p w:rsidR="005F6D3F" w:rsidRPr="008A6600" w:rsidRDefault="005F6D3F" w:rsidP="008A6600">
            <w:pPr>
              <w:pStyle w:val="TableParagraph"/>
              <w:ind w:left="105"/>
              <w:rPr>
                <w:rFonts w:ascii="Symbol" w:hAnsi="Symbol" w:cs="Symbol"/>
                <w:sz w:val="24"/>
                <w:szCs w:val="24"/>
              </w:rPr>
            </w:pPr>
            <w:r w:rsidRPr="008A6600">
              <w:rPr>
                <w:rFonts w:ascii="Symbol" w:hAnsi="Symbol" w:cs="Symbol"/>
                <w:sz w:val="24"/>
                <w:szCs w:val="24"/>
              </w:rPr>
              <w:t></w:t>
            </w:r>
          </w:p>
          <w:p w:rsidR="005F6D3F" w:rsidRPr="008A6600" w:rsidRDefault="005F6D3F" w:rsidP="008A6600">
            <w:pPr>
              <w:pStyle w:val="TableParagraph"/>
              <w:spacing w:before="34" w:line="276" w:lineRule="auto"/>
              <w:ind w:left="461" w:right="151"/>
              <w:jc w:val="both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интерпретиров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ать полученные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результаты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30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касательная 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его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0" w:line="276" w:lineRule="auto"/>
              <w:ind w:left="465" w:right="27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первообразная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функция,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определенный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интеграл;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</w:tabs>
              <w:spacing w:line="276" w:lineRule="auto"/>
              <w:ind w:right="2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Ньютона–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Лейбница и 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следствия 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задач.</w:t>
            </w:r>
          </w:p>
          <w:p w:rsidR="005F6D3F" w:rsidRPr="008A6600" w:rsidRDefault="005F6D3F" w:rsidP="008A6600">
            <w:pPr>
              <w:pStyle w:val="TableParagraph"/>
              <w:spacing w:before="4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47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учебных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90"/>
              </w:numPr>
              <w:tabs>
                <w:tab w:val="left" w:pos="466"/>
              </w:tabs>
              <w:spacing w:line="276" w:lineRule="auto"/>
              <w:ind w:right="20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прикладные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биологии,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физики, химии,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экономики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связанные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исследованием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характеристик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процессов;</w:t>
            </w:r>
          </w:p>
          <w:p w:rsidR="005F6D3F" w:rsidRPr="008A6600" w:rsidRDefault="005F6D3F" w:rsidP="008A6600">
            <w:pPr>
              <w:pStyle w:val="TableParagraph"/>
              <w:spacing w:before="2"/>
              <w:rPr>
                <w:rFonts w:ascii="Symbol" w:hAnsi="Symbol" w:cs="Symbol"/>
                <w:sz w:val="24"/>
                <w:szCs w:val="24"/>
              </w:rPr>
            </w:pPr>
            <w:r w:rsidRPr="008A6600">
              <w:rPr>
                <w:rFonts w:ascii="Symbol" w:hAnsi="Symbol" w:cs="Symbol"/>
                <w:sz w:val="24"/>
                <w:szCs w:val="24"/>
              </w:rPr>
              <w:t>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3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интерпретирова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ть полученные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результаты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spacing w:line="276" w:lineRule="auto"/>
              <w:ind w:right="9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стандартн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ситуациях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производны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высших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порядков;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spacing w:line="276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непрерывн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spacing w:line="276" w:lineRule="auto"/>
              <w:ind w:right="12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Вейерштра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сса;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spacing w:line="276" w:lineRule="auto"/>
              <w:ind w:right="1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приближен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(методы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уравнений,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определенн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интеграла)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w w:val="99"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spacing w:before="23" w:line="273" w:lineRule="auto"/>
              <w:ind w:right="16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приложени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</w:p>
        </w:tc>
      </w:tr>
    </w:tbl>
    <w:p w:rsidR="005F6D3F" w:rsidRDefault="005F6D3F">
      <w:pPr>
        <w:spacing w:line="273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7004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0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производно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определенн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интеграла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 решению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естествозн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8"/>
              </w:numPr>
              <w:tabs>
                <w:tab w:val="left" w:pos="467"/>
              </w:tabs>
              <w:spacing w:line="276" w:lineRule="auto"/>
              <w:ind w:right="9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вторая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производна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выпуклость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исследоват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функцию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выпуклость</w:t>
            </w:r>
          </w:p>
        </w:tc>
      </w:tr>
      <w:tr w:rsidR="005F6D3F">
        <w:trPr>
          <w:trHeight w:val="7033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Статис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тика и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теория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вероятно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стей,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логика и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комбина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торика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</w:tabs>
              <w:spacing w:line="276" w:lineRule="auto"/>
              <w:ind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описательными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характеристикам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набора: среднее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арифметическое,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медиана,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наибольшее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наименьшее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значения;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7"/>
              </w:numPr>
              <w:tabs>
                <w:tab w:val="left" w:pos="466"/>
              </w:tabs>
              <w:spacing w:line="276" w:lineRule="auto"/>
              <w:ind w:right="13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частота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события,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выбор, опыты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равновозможным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элементарными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86"/>
              </w:numPr>
              <w:tabs>
                <w:tab w:val="left" w:pos="467"/>
              </w:tabs>
              <w:spacing w:line="276" w:lineRule="auto"/>
              <w:ind w:right="14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 дискретных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непрерывных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распределениях,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независимости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6"/>
              </w:numPr>
              <w:tabs>
                <w:tab w:val="left" w:pos="467"/>
              </w:tabs>
              <w:spacing w:line="276" w:lineRule="auto"/>
              <w:ind w:right="11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математическо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 ожидании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дисперсии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86"/>
              </w:numPr>
              <w:tabs>
                <w:tab w:val="left" w:pos="467"/>
              </w:tabs>
              <w:spacing w:line="289" w:lineRule="exact"/>
              <w:ind w:hanging="36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</w:p>
          <w:p w:rsidR="005F6D3F" w:rsidRPr="008A6600" w:rsidRDefault="005F6D3F" w:rsidP="008A6600">
            <w:pPr>
              <w:pStyle w:val="TableParagraph"/>
              <w:spacing w:line="316" w:lineRule="exact"/>
              <w:ind w:left="466" w:right="25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 нормальном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85"/>
              </w:numPr>
              <w:tabs>
                <w:tab w:val="left" w:pos="466"/>
              </w:tabs>
              <w:spacing w:line="276" w:lineRule="auto"/>
              <w:ind w:right="1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описательными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характеристика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числового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набора,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генеральная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совокупность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выборкой 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5"/>
              </w:numPr>
              <w:tabs>
                <w:tab w:val="left" w:pos="466"/>
              </w:tabs>
              <w:spacing w:line="276" w:lineRule="auto"/>
              <w:ind w:right="12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частота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события, сумма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произведение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вероятностей,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событий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основе</w:t>
            </w:r>
            <w:r w:rsidRPr="008A6600">
              <w:rPr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подсчета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84"/>
              </w:numPr>
              <w:tabs>
                <w:tab w:val="left" w:pos="467"/>
              </w:tabs>
              <w:spacing w:line="276" w:lineRule="auto"/>
              <w:ind w:right="19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4"/>
              </w:numPr>
              <w:tabs>
                <w:tab w:val="left" w:pos="467"/>
              </w:tabs>
              <w:spacing w:line="276" w:lineRule="auto"/>
              <w:ind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центрально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предельной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4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выборочно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коэффицие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нте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корреляции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линейной</w:t>
            </w:r>
          </w:p>
          <w:p w:rsidR="005F6D3F" w:rsidRPr="008A6600" w:rsidRDefault="005F6D3F" w:rsidP="008A6600">
            <w:pPr>
              <w:pStyle w:val="TableParagraph"/>
              <w:spacing w:line="273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регрессии;</w:t>
            </w:r>
          </w:p>
        </w:tc>
      </w:tr>
    </w:tbl>
    <w:p w:rsidR="005F6D3F" w:rsidRDefault="005F6D3F">
      <w:pPr>
        <w:spacing w:line="273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72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событиями;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</w:tabs>
              <w:spacing w:before="42" w:line="276" w:lineRule="auto"/>
              <w:ind w:right="26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вычислять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событий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основе подсчета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исходов.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29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</w:tabs>
              <w:spacing w:line="276" w:lineRule="auto"/>
              <w:ind w:right="21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оценивать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сравнивать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простых </w:t>
            </w:r>
            <w:r w:rsidRPr="008A6600">
              <w:rPr>
                <w:sz w:val="24"/>
                <w:szCs w:val="24"/>
              </w:rPr>
              <w:t>случаях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событий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реальной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3"/>
              </w:numPr>
              <w:tabs>
                <w:tab w:val="left" w:pos="466"/>
              </w:tabs>
              <w:spacing w:line="276" w:lineRule="auto"/>
              <w:ind w:right="10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читать,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сопоставлять,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сравнивать,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интерпретироват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случаях реальные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данные,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представленные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виде таблиц,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диаграмм,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графиков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1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распределении</w:t>
            </w:r>
            <w:r w:rsidRPr="008A6600"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примерах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нормально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распределенных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</w:tabs>
              <w:spacing w:line="276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понимать суть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закона больших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выборочного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измерения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вероятностей;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</w:tabs>
              <w:spacing w:line="276" w:lineRule="auto"/>
              <w:ind w:right="21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 условной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вероятности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полной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вероятности,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их 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-1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</w:tabs>
              <w:spacing w:line="276" w:lineRule="auto"/>
              <w:ind w:right="12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важных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частных видах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распределений</w:t>
            </w:r>
            <w:r w:rsidRPr="008A6600"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</w:tabs>
              <w:spacing w:line="276" w:lineRule="auto"/>
              <w:ind w:right="27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представление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 корреляции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случайных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величин, 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линейной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регрессии.</w:t>
            </w: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sz w:val="25"/>
                <w:szCs w:val="25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1" w:right="15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2"/>
              </w:numPr>
              <w:tabs>
                <w:tab w:val="left" w:pos="462"/>
              </w:tabs>
              <w:spacing w:line="273" w:lineRule="auto"/>
              <w:ind w:right="28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вычислять или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оценивать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вероятности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событий в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числа исходов;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before="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8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основными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комбинаторики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before="4" w:line="276" w:lineRule="auto"/>
              <w:ind w:right="2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 основах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вероятностей;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line="276" w:lineRule="auto"/>
              <w:ind w:right="10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дискретных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непрерывных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величинах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распределениях,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независимости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line="276" w:lineRule="auto"/>
              <w:ind w:right="10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ожидании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дисперсии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совместных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распределениях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1"/>
              </w:numPr>
              <w:tabs>
                <w:tab w:val="left" w:pos="466"/>
              </w:tabs>
              <w:spacing w:line="276" w:lineRule="auto"/>
              <w:ind w:right="15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понимать суть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закона больших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выборочного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измерения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вероятностей;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</w:tabs>
              <w:spacing w:line="276" w:lineRule="auto"/>
              <w:ind w:right="11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статистич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гипотезах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проверке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статистич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гипотезы,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статистик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 критерия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уровне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значимост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связи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эмпирическ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теоретиче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распределе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</w:tabs>
              <w:spacing w:line="276" w:lineRule="auto"/>
              <w:ind w:right="13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кодировани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и, двоичной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записи,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двоичном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дереве;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</w:tabs>
              <w:spacing w:line="276" w:lineRule="auto"/>
              <w:ind w:right="16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(граф,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вершина,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ребро,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степень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вершины,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путь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38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86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реальной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9"/>
              </w:numPr>
              <w:tabs>
                <w:tab w:val="left" w:pos="462"/>
              </w:tabs>
              <w:spacing w:line="276" w:lineRule="auto"/>
              <w:ind w:right="2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выбирать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подходящие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 обработки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данных;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9"/>
              </w:numPr>
              <w:tabs>
                <w:tab w:val="left" w:pos="462"/>
              </w:tabs>
              <w:spacing w:line="276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несложные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закона больших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социологии,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страховании,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здравоохранени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и, обеспечении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безопасности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населения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чрезвычайных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ситуациях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spacing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нормальном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распределении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примерах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нормально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распределенных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spacing w:line="273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корреляции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величин.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47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spacing w:before="4" w:line="276" w:lineRule="auto"/>
              <w:ind w:right="27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вычислять или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оценивать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вероятности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событий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выбирать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подходящего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представления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обработки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данных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графе)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деревьях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</w:tabs>
              <w:spacing w:line="276" w:lineRule="auto"/>
              <w:ind w:right="8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связность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компонент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связности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</w:tabs>
              <w:spacing w:line="276" w:lineRule="auto"/>
              <w:ind w:right="9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осуществля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ть пути по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ребрам,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обходы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ребер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вершин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эйлеровом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гамильтон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пути,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</w:p>
          <w:p w:rsidR="005F6D3F" w:rsidRPr="008A6600" w:rsidRDefault="005F6D3F" w:rsidP="008A6600">
            <w:pPr>
              <w:pStyle w:val="TableParagraph"/>
              <w:spacing w:line="273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</w:p>
        </w:tc>
      </w:tr>
    </w:tbl>
    <w:p w:rsidR="005F6D3F" w:rsidRDefault="005F6D3F">
      <w:pPr>
        <w:spacing w:line="273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9578"/>
        </w:trPr>
        <w:tc>
          <w:tcPr>
            <w:tcW w:w="123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4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pacing w:val="-1"/>
                <w:sz w:val="24"/>
                <w:szCs w:val="24"/>
              </w:rPr>
              <w:t>трудности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нахождени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гамильтон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пути;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</w:tabs>
              <w:spacing w:line="276" w:lineRule="auto"/>
              <w:ind w:right="17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конечные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счетные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множеств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</w:tabs>
              <w:spacing w:line="276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метод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индукции;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</w:tabs>
              <w:spacing w:line="276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принцип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Дирихле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задач</w:t>
            </w:r>
          </w:p>
        </w:tc>
      </w:tr>
      <w:tr w:rsidR="005F6D3F">
        <w:trPr>
          <w:trHeight w:val="4493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203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Текстов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ые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</w:tabs>
              <w:spacing w:line="273" w:lineRule="auto"/>
              <w:ind w:right="15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текстовые задачи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разных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типов;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</w:tabs>
              <w:spacing w:line="276" w:lineRule="auto"/>
              <w:ind w:right="23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анализировать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условие 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необходимости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математическую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модель;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5"/>
              </w:numPr>
              <w:tabs>
                <w:tab w:val="left" w:pos="466"/>
              </w:tabs>
              <w:spacing w:line="28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понимать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spacing w:before="36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74"/>
              </w:numPr>
              <w:tabs>
                <w:tab w:val="left" w:pos="462"/>
              </w:tabs>
              <w:spacing w:line="276" w:lineRule="auto"/>
              <w:ind w:right="15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 задачи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разных типов, в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повышенной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трудности;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4"/>
              </w:numPr>
              <w:tabs>
                <w:tab w:val="left" w:pos="462"/>
              </w:tabs>
              <w:spacing w:line="276" w:lineRule="auto"/>
              <w:ind w:right="20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выбирать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оптимальный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</w:t>
            </w:r>
            <w:r w:rsidRPr="008A6600">
              <w:rPr>
                <w:i/>
                <w:iCs/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рассматривая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различные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методы;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74"/>
              </w:numPr>
              <w:tabs>
                <w:tab w:val="left" w:pos="462"/>
              </w:tabs>
              <w:spacing w:line="289" w:lineRule="exact"/>
              <w:ind w:hanging="35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строить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модель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</w:tabs>
              <w:spacing w:line="273" w:lineRule="auto"/>
              <w:ind w:right="26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 разные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повышенной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трудности;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</w:tabs>
              <w:spacing w:line="276" w:lineRule="auto"/>
              <w:ind w:right="17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анализировать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условие задачи,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выбирать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оптимальный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 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рассматривая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различные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3"/>
              </w:numPr>
              <w:tabs>
                <w:tab w:val="left" w:pos="466"/>
              </w:tabs>
              <w:spacing w:line="28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модель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72"/>
              </w:numPr>
              <w:tabs>
                <w:tab w:val="left" w:pos="467"/>
              </w:tabs>
              <w:spacing w:line="276" w:lineRule="auto"/>
              <w:ind w:right="19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57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решения задачи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информацию,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представленную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 виде текстовой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символьной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записи, схем,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таблиц,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диаграмм,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рисунков;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line="273" w:lineRule="auto"/>
              <w:ind w:right="1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действовать 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алгоритму,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содержащемуся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before="1" w:line="273" w:lineRule="auto"/>
              <w:ind w:right="17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рассуждения 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before="7" w:line="276" w:lineRule="auto"/>
              <w:ind w:right="13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работать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избыточными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условиями,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выбирая из всей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данные,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необходимые</w:t>
            </w:r>
            <w:r w:rsidRPr="008A6600">
              <w:rPr>
                <w:spacing w:val="-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line="276" w:lineRule="auto"/>
              <w:ind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осуществлять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перебор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возможных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выбирая из них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оптимальное 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критериям,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сформулированн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ым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1"/>
              </w:numPr>
              <w:tabs>
                <w:tab w:val="left" w:pos="466"/>
              </w:tabs>
              <w:spacing w:line="276" w:lineRule="auto"/>
              <w:ind w:right="1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анализировать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интерпретироват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ь полученные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контексте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условия 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выбирать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решения,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10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решения задачи,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проводить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доказательные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рассуждения;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</w:tabs>
              <w:spacing w:line="276" w:lineRule="auto"/>
              <w:ind w:right="14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 задачи,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требующие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перебора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вариантов,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проверки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условий, выбора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оптимального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</w:tabs>
              <w:spacing w:line="276" w:lineRule="auto"/>
              <w:ind w:right="1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анализировать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интерпретиров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контексте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условия задачи,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выбирать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противоречащи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контексту;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</w:tabs>
              <w:spacing w:line="276" w:lineRule="auto"/>
              <w:ind w:right="17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переводить при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 задачи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информацию из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одной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формы</w:t>
            </w:r>
            <w:r w:rsidRPr="008A6600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другую,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используя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необходимости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схемы,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таблицы,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графики,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диаграммы;</w:t>
            </w:r>
          </w:p>
          <w:p w:rsidR="005F6D3F" w:rsidRPr="008A6600" w:rsidRDefault="005F6D3F" w:rsidP="008A6600">
            <w:pPr>
              <w:pStyle w:val="TableParagraph"/>
              <w:spacing w:before="9"/>
              <w:ind w:left="0"/>
              <w:rPr>
                <w:sz w:val="25"/>
                <w:szCs w:val="25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1" w:right="15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70"/>
              </w:numPr>
              <w:tabs>
                <w:tab w:val="left" w:pos="462"/>
              </w:tabs>
              <w:spacing w:before="5"/>
              <w:ind w:hanging="35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</w:p>
          <w:p w:rsidR="005F6D3F" w:rsidRPr="008A6600" w:rsidRDefault="005F6D3F" w:rsidP="008A6600">
            <w:pPr>
              <w:pStyle w:val="TableParagraph"/>
              <w:spacing w:before="35" w:line="276" w:lineRule="auto"/>
              <w:ind w:left="461" w:right="16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практические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 и задачи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решения задачи,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доказательные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76" w:lineRule="auto"/>
              <w:ind w:right="26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 задачи,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требующие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перебора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вариантов,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проверки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выбора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оптимального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76" w:lineRule="auto"/>
              <w:ind w:right="11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анализировать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интерпретирова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ть полученные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контексте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условия 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выбирать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решения, 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противоречащи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 контексту;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переводить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 задачи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информацию 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одной формы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записи</w:t>
            </w:r>
            <w:r w:rsidRPr="008A6600">
              <w:rPr>
                <w:spacing w:val="1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другую,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используя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необходимости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схемы, таблицы,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диаграммы.</w:t>
            </w: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47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9"/>
              </w:numPr>
              <w:tabs>
                <w:tab w:val="left" w:pos="466"/>
              </w:tabs>
              <w:spacing w:before="1" w:line="273" w:lineRule="auto"/>
              <w:ind w:right="1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38"/>
        </w:trPr>
        <w:tc>
          <w:tcPr>
            <w:tcW w:w="123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противоречащие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контексту;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</w:tabs>
              <w:spacing w:line="276" w:lineRule="auto"/>
              <w:ind w:right="13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 задачи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расчет стоимости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покупок, услуг,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поездок 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</w:tabs>
              <w:spacing w:line="276" w:lineRule="auto"/>
              <w:ind w:right="20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связанные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долевым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участием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владении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фирмой,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предприятием,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недвижимостью;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</w:tabs>
              <w:spacing w:line="276" w:lineRule="auto"/>
              <w:ind w:right="16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 задачи 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проценты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(системы скидок,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комиссии)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сложных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процентов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различных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схемах вкладов,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кредитов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ипотек;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8"/>
              </w:numPr>
              <w:tabs>
                <w:tab w:val="left" w:pos="466"/>
              </w:tabs>
              <w:spacing w:line="276" w:lineRule="auto"/>
              <w:ind w:right="2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требующие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отрицательных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чисел: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температуры, 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положения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временнóй оси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(до нашей эры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после),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движение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денежных</w:t>
            </w:r>
          </w:p>
        </w:tc>
        <w:tc>
          <w:tcPr>
            <w:tcW w:w="227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70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 других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</w:t>
            </w:r>
          </w:p>
        </w:tc>
        <w:tc>
          <w:tcPr>
            <w:tcW w:w="179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9876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0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средств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(приход/расход),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 определение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глубины/высоты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</w:tabs>
              <w:spacing w:line="276" w:lineRule="auto"/>
              <w:ind w:right="3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масштаба 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нахождения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расстояний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длин на картах,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местности,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помещений,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выкройках, при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компьютере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т.п.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29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7"/>
              </w:numPr>
              <w:tabs>
                <w:tab w:val="left" w:pos="466"/>
              </w:tabs>
              <w:spacing w:line="276" w:lineRule="auto"/>
              <w:ind w:right="35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возникающие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ситуациях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повседневной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жизни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F6D3F">
        <w:trPr>
          <w:trHeight w:val="4162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149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Геометр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ия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spacing w:line="276" w:lineRule="auto"/>
              <w:ind w:right="13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точка, прямая,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плоскость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параллельность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перпендикулярно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сть прямых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плоскостей;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spacing w:line="29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распознавать</w:t>
            </w:r>
          </w:p>
          <w:p w:rsidR="005F6D3F" w:rsidRPr="008A6600" w:rsidRDefault="005F6D3F" w:rsidP="008A6600">
            <w:pPr>
              <w:pStyle w:val="TableParagraph"/>
              <w:spacing w:line="316" w:lineRule="exact"/>
              <w:ind w:left="465" w:right="2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основные виды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65"/>
              </w:numPr>
              <w:tabs>
                <w:tab w:val="left" w:pos="462"/>
              </w:tabs>
              <w:spacing w:line="276" w:lineRule="auto"/>
              <w:ind w:right="15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точка, прямая,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пространстве,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параллельность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перпендикулярн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ость прямых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плоскостей;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5"/>
              </w:numPr>
              <w:tabs>
                <w:tab w:val="left" w:pos="462"/>
              </w:tabs>
              <w:spacing w:line="293" w:lineRule="exact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</w:p>
          <w:p w:rsidR="005F6D3F" w:rsidRPr="008A6600" w:rsidRDefault="005F6D3F" w:rsidP="008A6600">
            <w:pPr>
              <w:pStyle w:val="TableParagraph"/>
              <w:spacing w:line="316" w:lineRule="exact"/>
              <w:ind w:left="461" w:right="13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решения 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геометрические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line="28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1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геометрическим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проведении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рассуждений;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spacing w:before="3" w:line="273" w:lineRule="auto"/>
              <w:ind w:right="15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самостоятельно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формулировать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геометрических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фигур,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аксиомати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</w:tabs>
              <w:spacing w:line="276" w:lineRule="auto"/>
              <w:ind w:right="10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геометриче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ские места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точек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пространс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тве и</w:t>
            </w:r>
          </w:p>
        </w:tc>
      </w:tr>
    </w:tbl>
    <w:p w:rsidR="005F6D3F" w:rsidRDefault="005F6D3F">
      <w:pPr>
        <w:spacing w:line="270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72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2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(призма,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пирамида,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прямоугольный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параллелепипед,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куб);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spacing w:line="276" w:lineRule="auto"/>
              <w:ind w:right="1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изображать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изучаемые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фигуры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руки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 применением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чертежных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инструментов;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spacing w:line="276" w:lineRule="auto"/>
              <w:ind w:right="158"/>
              <w:rPr>
                <w:i/>
                <w:i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делать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(выносные)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плоские чертежи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рисунков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объемных</w:t>
            </w:r>
            <w:r w:rsidRPr="008A6600">
              <w:rPr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фигур: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 сверху,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сбоку,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снизу</w:t>
            </w:r>
            <w:r w:rsidRPr="008A6600">
              <w:rPr>
                <w:i/>
                <w:iCs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spacing w:line="276" w:lineRule="auto"/>
              <w:ind w:right="11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извлекать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информацию 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пространственны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 геометрических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фигурах,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представленную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 чертежах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рисунках;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spacing w:line="276" w:lineRule="auto"/>
              <w:ind w:right="2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Пифагора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вычислении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стереометрическ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spacing w:line="276" w:lineRule="auto"/>
              <w:ind w:right="15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 объемы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поверхностей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 применением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spacing w:line="28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распознавать</w:t>
            </w:r>
          </w:p>
          <w:p w:rsidR="005F6D3F" w:rsidRPr="008A6600" w:rsidRDefault="005F6D3F" w:rsidP="008A6600">
            <w:pPr>
              <w:pStyle w:val="TableParagraph"/>
              <w:spacing w:before="19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основные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виды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24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факты,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если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условия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заданы в явной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</w:tabs>
              <w:spacing w:line="276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нахождение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геометрических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величин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образцам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или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алгоритмам;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</w:tabs>
              <w:spacing w:line="276" w:lineRule="auto"/>
              <w:ind w:right="16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делать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(выносные)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чертежи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рисунков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фигур, в том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числе рисовать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вид сверху,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сбоку, строить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сечения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многогранников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w w:val="99"/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</w:tabs>
              <w:spacing w:before="29" w:line="276" w:lineRule="auto"/>
              <w:ind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извлекать,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интерпретиров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ать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преобразовыва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ть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информацию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геометрических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фигурах,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представленную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чертежах;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</w:tabs>
              <w:spacing w:line="276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геометрические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факты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 задач,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том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предполагающи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 несколько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шагов</w:t>
            </w:r>
            <w:r w:rsidRPr="008A6600">
              <w:rPr>
                <w:i/>
                <w:i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1"/>
              </w:numPr>
              <w:tabs>
                <w:tab w:val="left" w:pos="462"/>
              </w:tabs>
              <w:spacing w:line="268" w:lineRule="auto"/>
              <w:ind w:right="6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описывать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взаимное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0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выдвигать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гипотезы 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признаках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обосновывать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или опровергать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обобщать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или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конкретизирова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ть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классах фигур,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проводить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несложных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случаях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классификацию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различным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основаниям;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spacing w:line="276" w:lineRule="auto"/>
              <w:ind w:right="10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исследовать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чертежи,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включая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комбинации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извлекать,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интерпретирова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ть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преобразовыват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ь информацию,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представленную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 чертежах;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60"/>
              </w:numPr>
              <w:tabs>
                <w:tab w:val="left" w:pos="466"/>
              </w:tabs>
              <w:spacing w:line="276" w:lineRule="auto"/>
              <w:ind w:right="16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геометрическог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 содержания,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 числе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ситуациях,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когда алгоритм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следует явно 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выполнять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их 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</w:tabs>
              <w:spacing w:line="276" w:lineRule="auto"/>
              <w:ind w:right="11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плоских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двугранных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трехгранно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косинусов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синусов для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трехгранно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</w:tabs>
              <w:spacing w:line="276" w:lineRule="auto"/>
              <w:ind w:right="16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перпендику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лярное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сечение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призмы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его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</w:tabs>
              <w:spacing w:line="276" w:lineRule="auto"/>
              <w:ind w:right="12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двойственн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правильных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иков;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9"/>
              </w:numPr>
              <w:tabs>
                <w:tab w:val="left" w:pos="467"/>
              </w:tabs>
              <w:spacing w:line="273" w:lineRule="auto"/>
              <w:ind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центрально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</w:p>
        </w:tc>
      </w:tr>
    </w:tbl>
    <w:p w:rsidR="005F6D3F" w:rsidRDefault="005F6D3F">
      <w:pPr>
        <w:spacing w:line="273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72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5" w:right="1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вращения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(конус, цилиндр,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сфера 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шар);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</w:tabs>
              <w:spacing w:line="276" w:lineRule="auto"/>
              <w:ind w:right="15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 объемы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поверхностей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тел вращения 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применением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формул.</w:t>
            </w:r>
          </w:p>
          <w:p w:rsidR="005F6D3F" w:rsidRPr="008A6600" w:rsidRDefault="005F6D3F" w:rsidP="008A6600">
            <w:pPr>
              <w:pStyle w:val="TableParagraph"/>
              <w:spacing w:before="5"/>
              <w:ind w:left="0"/>
              <w:rPr>
                <w:sz w:val="25"/>
                <w:szCs w:val="25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29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</w:tabs>
              <w:spacing w:before="5" w:line="276" w:lineRule="auto"/>
              <w:ind w:right="2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соотносить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абстрактные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понятия и факты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реальными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жизненными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объектами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ситуациями;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</w:tabs>
              <w:spacing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пространственны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 геометрических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 типовых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содержания;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</w:tabs>
              <w:spacing w:line="276" w:lineRule="auto"/>
              <w:ind w:right="13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соотносить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поверхностей тел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одинаковой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различного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размера;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8"/>
              </w:numPr>
              <w:tabs>
                <w:tab w:val="left" w:pos="466"/>
              </w:tabs>
              <w:spacing w:line="273" w:lineRule="auto"/>
              <w:ind w:right="28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соотносить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объемы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сосудов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одинаковой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формы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22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расположение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прямых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плоскостей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пространстве;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</w:tabs>
              <w:spacing w:line="273" w:lineRule="auto"/>
              <w:ind w:right="12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формулировать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признаки</w:t>
            </w:r>
            <w:r w:rsidRPr="008A6600">
              <w:rPr>
                <w:i/>
                <w:iCs/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фигур;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</w:tabs>
              <w:spacing w:line="273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доказывать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геометрические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утверждения;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</w:tabs>
              <w:spacing w:before="2" w:line="276" w:lineRule="auto"/>
              <w:ind w:right="14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стандартной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классификацией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пространствен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ных фигур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(пирамиды,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призмы,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параллелепипед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ы);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</w:tabs>
              <w:spacing w:line="276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объемы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площади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поверхностей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геометрических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применением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формул;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</w:tabs>
              <w:spacing w:line="273" w:lineRule="auto"/>
              <w:ind w:right="25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вычислять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расстояния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углы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пространстве.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sz w:val="27"/>
                <w:szCs w:val="27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left="461" w:right="151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7"/>
              </w:numPr>
              <w:tabs>
                <w:tab w:val="left" w:pos="462"/>
              </w:tabs>
              <w:spacing w:before="5" w:line="276" w:lineRule="auto"/>
              <w:ind w:right="14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геометрических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фигур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 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практического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характера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других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7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необходимые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дополнительны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 построения,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исследовать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возможность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 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76" w:lineRule="auto"/>
              <w:ind w:right="17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формулировать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доказывать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90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3" w:line="276" w:lineRule="auto"/>
              <w:ind w:left="465" w:right="1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стереометрии: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призма,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параллелепипед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60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, пирамида,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тетраэдр;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76" w:lineRule="auto"/>
              <w:ind w:right="1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 аксиомах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стереометрии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следствиях 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них и 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76" w:lineRule="auto"/>
              <w:ind w:righ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строить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сечения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различных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методов, в 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следов;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71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скрещивающих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9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параллельн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проектиров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построени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 сечений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иков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проекций;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</w:tabs>
              <w:spacing w:line="276" w:lineRule="auto"/>
              <w:ind w:right="12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развертке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ика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кратчайше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пути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поверхност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ика;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конических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сечениях;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касающихс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сферах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комбинаци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вращения 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5"/>
              </w:numPr>
              <w:tabs>
                <w:tab w:val="left" w:pos="467"/>
              </w:tabs>
              <w:spacing w:line="273" w:lineRule="auto"/>
              <w:ind w:right="18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 при</w:t>
            </w:r>
          </w:p>
        </w:tc>
      </w:tr>
    </w:tbl>
    <w:p w:rsidR="005F6D3F" w:rsidRDefault="005F6D3F">
      <w:pPr>
        <w:spacing w:line="273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57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772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различного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размера;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spacing w:line="276" w:lineRule="auto"/>
              <w:ind w:right="1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оценивать форму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правильного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после спилов,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срезов и т.п.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(определять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количество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вершин,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ребер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граней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полученных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многогранников)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81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pacing w:val="-1"/>
                <w:sz w:val="24"/>
                <w:szCs w:val="24"/>
              </w:rPr>
              <w:t>областей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знаний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ся прямых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находить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угол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расстояние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между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line="276" w:lineRule="auto"/>
              <w:ind w:right="16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теоремы 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параллельности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прямых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плоскостей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line="276" w:lineRule="auto"/>
              <w:ind w:right="1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параллельное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проектирование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изображения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line="276" w:lineRule="auto"/>
              <w:ind w:right="11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перпендикулярн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ости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прямой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плоскости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line="28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25" w:line="276" w:lineRule="auto"/>
              <w:ind w:left="465" w:right="1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ортогональное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проектирование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наклонные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 проекции,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теорему о трех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перпендикуляра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 при 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3"/>
              </w:numPr>
              <w:tabs>
                <w:tab w:val="left" w:pos="466"/>
              </w:tabs>
              <w:spacing w:before="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65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расстояние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между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ind w:left="46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фигурами в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10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формулу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расстояния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 точки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spacing w:line="276" w:lineRule="auto"/>
              <w:ind w:right="13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владеть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способами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уравнениям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spacing w:line="276" w:lineRule="auto"/>
              <w:ind w:right="11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доказатель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стве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векторный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координат;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2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аксиомах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формулы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прямоуголь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параллелеп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ипеда,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призмы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пирамиды,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тетраэдра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38"/>
        </w:trPr>
        <w:tc>
          <w:tcPr>
            <w:tcW w:w="123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8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пространстве,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перпендикуляр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двух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скрещивающих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ся прямых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28" w:line="276" w:lineRule="auto"/>
              <w:ind w:left="465"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 угол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между прямой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плоскостью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</w:tabs>
              <w:spacing w:before="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двугранный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угол, угол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между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плоскостями,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перпендикулярн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ые плоскости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</w:tabs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призма,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параллелепипед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параллелепипед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1"/>
              </w:numPr>
              <w:tabs>
                <w:tab w:val="left" w:pos="466"/>
              </w:tabs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5" w:line="278" w:lineRule="auto"/>
              <w:ind w:left="465" w:right="1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прямоугольный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параллелепипед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его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6" w:right="42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line="276" w:lineRule="auto"/>
              <w:ind w:right="14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теоремы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отношения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 объемов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line="276" w:lineRule="auto"/>
              <w:ind w:right="12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интеграл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для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поверхност ей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вращения,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вычисления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площади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сферическо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пояса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шарового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слоя;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</w:tabs>
              <w:spacing w:line="276" w:lineRule="auto"/>
              <w:ind w:right="10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движениях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пространс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тве: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параллельн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переносе,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симметрии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относител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ьно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центрально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симметрии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ind w:left="4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,</w:t>
            </w:r>
            <w:r w:rsidRPr="008A6600">
              <w:rPr>
                <w:i/>
                <w:i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повороте</w:t>
            </w:r>
          </w:p>
        </w:tc>
      </w:tr>
    </w:tbl>
    <w:p w:rsidR="005F6D3F" w:rsidRDefault="005F6D3F">
      <w:pPr>
        <w:spacing w:line="269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57"/>
        </w:trPr>
        <w:tc>
          <w:tcPr>
            <w:tcW w:w="123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43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 решении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27" w:line="276" w:lineRule="auto"/>
              <w:ind w:left="465" w:right="13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пирамида, виды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пирамид,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элементы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правильной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пирамиды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spacing w:before="2"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теореме Эйлера,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правильных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многогранниках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spacing w:before="4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left="465"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поверхностей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1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тела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вращения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(цилиндр,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конус,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шар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сфера),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сечения</w:t>
            </w:r>
            <w:r w:rsidRPr="008A6600">
              <w:rPr>
                <w:spacing w:val="-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spacing w:before="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50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касательные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прямые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6" w:right="8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относител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ьно прямой,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винтовой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симметрии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6" w:right="16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</w:tabs>
              <w:spacing w:line="276" w:lineRule="auto"/>
              <w:ind w:right="11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площади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ортогональ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проекции;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</w:tabs>
              <w:spacing w:line="276" w:lineRule="auto"/>
              <w:ind w:right="11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трехгранно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ом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свойства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многогранн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ого</w:t>
            </w:r>
            <w:r w:rsidRPr="008A6600">
              <w:rPr>
                <w:i/>
                <w:iCs/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угла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</w:tabs>
              <w:spacing w:line="276" w:lineRule="auto"/>
              <w:ind w:right="13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представле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ния 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преобразов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подобия,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гомотетии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4072"/>
        </w:trPr>
        <w:tc>
          <w:tcPr>
            <w:tcW w:w="123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5" w:right="41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 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 решении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представления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вписанных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описанных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сферах и 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8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23" w:line="276" w:lineRule="auto"/>
              <w:ind w:left="465"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объем, объемы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тел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вращения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применять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before="3"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развертке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цилиндра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конуса,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поверхности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цилиндра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конуса,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площади сферы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применять 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76" w:lineRule="auto"/>
              <w:ind w:righ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комбинации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многогранников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тел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вращения;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90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</w:p>
        </w:tc>
        <w:tc>
          <w:tcPr>
            <w:tcW w:w="1795" w:type="dxa"/>
          </w:tcPr>
          <w:p w:rsidR="005F6D3F" w:rsidRPr="008A6600" w:rsidRDefault="005F6D3F" w:rsidP="00FF7706">
            <w:pPr>
              <w:pStyle w:val="TableParagraph"/>
              <w:numPr>
                <w:ilvl w:val="0"/>
                <w:numId w:val="46"/>
              </w:numPr>
              <w:tabs>
                <w:tab w:val="left" w:pos="529"/>
              </w:tabs>
              <w:spacing w:line="276" w:lineRule="auto"/>
              <w:ind w:right="154" w:hanging="356"/>
              <w:rPr>
                <w:i/>
                <w:iCs/>
                <w:sz w:val="24"/>
                <w:szCs w:val="24"/>
              </w:rPr>
            </w:pPr>
            <w:r>
              <w:tab/>
            </w: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методами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стереомет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рии;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46"/>
              </w:numPr>
              <w:tabs>
                <w:tab w:val="left" w:pos="467"/>
              </w:tabs>
              <w:spacing w:line="276" w:lineRule="auto"/>
              <w:ind w:right="185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уметь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применять формулы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0495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подобии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отношение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объемов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площадей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поверхностей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подобных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фигур.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5" w:right="147" w:hanging="3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повседневной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жизни</w:t>
            </w:r>
            <w:r w:rsidRPr="008A6600">
              <w:rPr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изучении других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предметов: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</w:tabs>
              <w:spacing w:line="276" w:lineRule="auto"/>
              <w:ind w:right="12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составлять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использованием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свойств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геометрических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фигур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модели 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решения задач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практического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 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смежных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дисциплин,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исследовать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полученные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модели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интерпретирова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ть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F6D3F">
        <w:trPr>
          <w:trHeight w:val="3542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Векторы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координа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ты в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простра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нстве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</w:tabs>
              <w:spacing w:line="276" w:lineRule="auto"/>
              <w:ind w:right="31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Оперировать 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базовом уровне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декартовы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координаты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</w:tabs>
              <w:spacing w:line="276" w:lineRule="auto"/>
              <w:ind w:right="1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находить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вершин куба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прямоугольного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параллелепипеда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43"/>
              </w:numPr>
              <w:tabs>
                <w:tab w:val="left" w:pos="462"/>
              </w:tabs>
              <w:spacing w:line="276" w:lineRule="auto"/>
              <w:ind w:right="22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Оперировать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понятиями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декартовы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координаты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пространстве,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вектор, модуль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равенство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вектора,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угол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line="28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Владеть</w:t>
            </w:r>
          </w:p>
          <w:p w:rsidR="005F6D3F" w:rsidRPr="008A6600" w:rsidRDefault="005F6D3F" w:rsidP="008A6600">
            <w:pPr>
              <w:pStyle w:val="TableParagraph"/>
              <w:spacing w:before="40" w:line="276" w:lineRule="auto"/>
              <w:ind w:left="465" w:right="4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понятиями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векторы и 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line="273" w:lineRule="auto"/>
              <w:ind w:right="40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операции над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векторами;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before="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</w:p>
          <w:p w:rsidR="005F6D3F" w:rsidRPr="008A6600" w:rsidRDefault="005F6D3F" w:rsidP="008A6600">
            <w:pPr>
              <w:pStyle w:val="TableParagraph"/>
              <w:spacing w:before="12" w:line="316" w:lineRule="exact"/>
              <w:ind w:left="465" w:right="3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скалярное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произведение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</w:tabs>
              <w:spacing w:line="276" w:lineRule="auto"/>
              <w:ind w:right="19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</w:tabs>
              <w:spacing w:line="276" w:lineRule="auto"/>
              <w:ind w:right="100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объем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параллелеп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ипеда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тетраэдра,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заданных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11162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1" w:right="36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между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векторами,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скалярное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произведение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коллинеарные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векторы;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0"/>
              </w:numPr>
              <w:tabs>
                <w:tab w:val="left" w:pos="462"/>
              </w:tabs>
              <w:spacing w:line="276" w:lineRule="auto"/>
              <w:ind w:right="109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расстояние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между двумя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точками, сумму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векторов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произведение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вектора на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число,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угол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между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векторами,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скалярное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произведение,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раскладывать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 по двум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неколлинеарным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векторам;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0"/>
              </w:numPr>
              <w:tabs>
                <w:tab w:val="left" w:pos="462"/>
              </w:tabs>
              <w:spacing w:line="276" w:lineRule="auto"/>
              <w:ind w:right="45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задавать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уравнением 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декартовой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системе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40"/>
              </w:numPr>
              <w:tabs>
                <w:tab w:val="left" w:pos="462"/>
              </w:tabs>
              <w:spacing w:line="289" w:lineRule="exact"/>
              <w:ind w:hanging="35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решать</w:t>
            </w:r>
          </w:p>
          <w:p w:rsidR="005F6D3F" w:rsidRPr="008A6600" w:rsidRDefault="005F6D3F" w:rsidP="008A6600">
            <w:pPr>
              <w:pStyle w:val="TableParagraph"/>
              <w:spacing w:before="2" w:line="316" w:lineRule="exact"/>
              <w:ind w:left="461" w:right="51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pacing w:val="-1"/>
                <w:sz w:val="24"/>
                <w:szCs w:val="24"/>
              </w:rPr>
              <w:t>простейшие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введением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векторного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базиса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векторов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решении</w:t>
            </w:r>
            <w:r w:rsidRPr="008A6600">
              <w:rPr>
                <w:spacing w:val="-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line="276" w:lineRule="auto"/>
              <w:ind w:right="15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плоскости,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формулу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расстояния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между точками,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уравнение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сферы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векторы и метод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координат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пространстве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6" w:right="18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pacing w:val="-1"/>
                <w:sz w:val="24"/>
                <w:szCs w:val="24"/>
              </w:rPr>
              <w:t>координат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ами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своих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вершин;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</w:tabs>
              <w:spacing w:line="276" w:lineRule="auto"/>
              <w:ind w:right="21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задавать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прямую 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пространс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тве;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</w:tabs>
              <w:spacing w:line="276" w:lineRule="auto"/>
              <w:ind w:right="11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расстояние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от точки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до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плоскости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системе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координат;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</w:tabs>
              <w:spacing w:line="276" w:lineRule="auto"/>
              <w:ind w:right="116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находить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расстояние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между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скрещиваю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щимися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прямыми,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заданными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системе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координат</w:t>
            </w:r>
          </w:p>
        </w:tc>
      </w:tr>
      <w:tr w:rsidR="005F6D3F">
        <w:trPr>
          <w:trHeight w:val="2894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right="122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История</w:t>
            </w:r>
            <w:r w:rsidRPr="008A6600">
              <w:rPr>
                <w:b/>
                <w:bCs/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матема</w:t>
            </w:r>
            <w:r w:rsidRPr="008A6600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тики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line="276" w:lineRule="auto"/>
              <w:ind w:right="3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Описывать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отдельные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выдающиеся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результаты,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полученные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ходе развития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математики как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науки;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line="294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знать примеры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6"/>
              </w:numPr>
              <w:tabs>
                <w:tab w:val="left" w:pos="462"/>
              </w:tabs>
              <w:spacing w:line="276" w:lineRule="auto"/>
              <w:ind w:right="17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Представлять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вклад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выдающихся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математиков в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развитие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математики 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иных научных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областей;</w:t>
            </w:r>
          </w:p>
          <w:p w:rsidR="005F6D3F" w:rsidRPr="008A6600" w:rsidRDefault="005F6D3F" w:rsidP="00FF7706">
            <w:pPr>
              <w:pStyle w:val="TableParagraph"/>
              <w:numPr>
                <w:ilvl w:val="0"/>
                <w:numId w:val="36"/>
              </w:numPr>
              <w:tabs>
                <w:tab w:val="left" w:pos="462"/>
              </w:tabs>
              <w:spacing w:line="294" w:lineRule="exact"/>
              <w:ind w:hanging="35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понимать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роль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</w:tabs>
              <w:spacing w:line="276" w:lineRule="auto"/>
              <w:ind w:right="11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Иметь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представление 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вкладе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выдающихся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математиков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развитие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науки;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</w:tabs>
              <w:spacing w:line="271" w:lineRule="auto"/>
              <w:ind w:right="28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понимать роль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математики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развитии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111" w:right="322"/>
              <w:jc w:val="both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Достижение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результатов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</w:t>
            </w:r>
          </w:p>
        </w:tc>
      </w:tr>
    </w:tbl>
    <w:p w:rsidR="005F6D3F" w:rsidRDefault="005F6D3F">
      <w:pPr>
        <w:spacing w:line="278" w:lineRule="auto"/>
        <w:jc w:val="both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2875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математических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открытий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авторов в связи 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отечественной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всемирной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историей;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</w:tabs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понимать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роль</w:t>
            </w:r>
          </w:p>
          <w:p w:rsidR="005F6D3F" w:rsidRPr="008A6600" w:rsidRDefault="005F6D3F" w:rsidP="008A6600">
            <w:pPr>
              <w:pStyle w:val="TableParagraph"/>
              <w:spacing w:before="1" w:line="316" w:lineRule="exact"/>
              <w:ind w:left="465" w:right="22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математики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развитии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России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8" w:lineRule="auto"/>
              <w:ind w:left="461" w:right="26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математики в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развитии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России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России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F6D3F">
        <w:trPr>
          <w:trHeight w:val="11196"/>
        </w:trPr>
        <w:tc>
          <w:tcPr>
            <w:tcW w:w="1239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201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Методы</w:t>
            </w:r>
            <w:r w:rsidRPr="008A6600">
              <w:rPr>
                <w:b/>
                <w:bCs/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матема</w:t>
            </w:r>
            <w:r w:rsidRPr="008A6600">
              <w:rPr>
                <w:b/>
                <w:bCs/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i/>
                <w:iCs/>
                <w:sz w:val="24"/>
                <w:szCs w:val="24"/>
              </w:rPr>
              <w:t>тики</w:t>
            </w:r>
          </w:p>
        </w:tc>
        <w:tc>
          <w:tcPr>
            <w:tcW w:w="241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</w:tabs>
              <w:spacing w:line="276" w:lineRule="auto"/>
              <w:ind w:right="27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известные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методы при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стандартных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математических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замечать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закономерности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окружающей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действительности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</w:tabs>
              <w:spacing w:before="31" w:line="276" w:lineRule="auto"/>
              <w:ind w:right="17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примеры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закономерностей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 природе, в 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характеризующи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 красоту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совершенство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окружающего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мира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произведений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искусства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2"/>
              </w:numPr>
              <w:tabs>
                <w:tab w:val="left" w:pos="462"/>
              </w:tabs>
              <w:spacing w:line="273" w:lineRule="auto"/>
              <w:ind w:right="113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Использовать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доказательства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left="461" w:right="108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,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проводить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доказательство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выполнять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опровержение;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2"/>
              </w:numPr>
              <w:tabs>
                <w:tab w:val="left" w:pos="462"/>
              </w:tabs>
              <w:spacing w:line="276" w:lineRule="auto"/>
              <w:ind w:right="12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методы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решения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математически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2"/>
              </w:numPr>
              <w:tabs>
                <w:tab w:val="left" w:pos="462"/>
              </w:tabs>
              <w:spacing w:line="276" w:lineRule="auto"/>
              <w:ind w:right="107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на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основе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математически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закономерносте</w:t>
            </w:r>
            <w:r w:rsidRPr="008A6600">
              <w:rPr>
                <w:i/>
                <w:i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в</w:t>
            </w:r>
            <w:r w:rsidRPr="008A6600">
              <w:rPr>
                <w:i/>
                <w:i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природе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характеризова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красоту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совершенство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окружающего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мира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произведений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искусства;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2"/>
              </w:numPr>
              <w:tabs>
                <w:tab w:val="left" w:pos="462"/>
              </w:tabs>
              <w:spacing w:line="276" w:lineRule="auto"/>
              <w:ind w:right="122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простейшие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программные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средства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электронно-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коммуникацион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ные системы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решении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pacing w:val="-1"/>
                <w:sz w:val="24"/>
                <w:szCs w:val="24"/>
              </w:rPr>
              <w:t>математически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line="276" w:lineRule="auto"/>
              <w:ind w:right="2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доказательства,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проводить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доказательство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выполнять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опровержение;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line="276" w:lineRule="auto"/>
              <w:ind w:right="10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методы решения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математических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line="276" w:lineRule="auto"/>
              <w:ind w:right="14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 основе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математических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закономерносте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й в природе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характеризовать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красоту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совершенство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окружающего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мира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произведений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искусства;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line="276" w:lineRule="auto"/>
              <w:ind w:right="15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применять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простейшие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средства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электронно-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коммуникацион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ные системы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 решении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математических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задач;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line="28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пользоваться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</w:tabs>
              <w:spacing w:line="273" w:lineRule="auto"/>
              <w:ind w:right="194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Достижен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результат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ов</w:t>
            </w:r>
            <w:r w:rsidRPr="008A6600">
              <w:rPr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раздела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II;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</w:tabs>
              <w:spacing w:line="276" w:lineRule="auto"/>
              <w:ind w:right="145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применять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математи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ческие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знания к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исследован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ию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окружающ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его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мира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(моделиров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ание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физических</w:t>
            </w:r>
            <w:r w:rsidRPr="008A6600">
              <w:rPr>
                <w:i/>
                <w:i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процессов,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задачи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экономики)</w:t>
            </w:r>
          </w:p>
        </w:tc>
      </w:tr>
    </w:tbl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39"/>
        <w:gridCol w:w="2415"/>
        <w:gridCol w:w="2271"/>
        <w:gridCol w:w="2271"/>
        <w:gridCol w:w="1795"/>
      </w:tblGrid>
      <w:tr w:rsidR="005F6D3F">
        <w:trPr>
          <w:trHeight w:val="2539"/>
        </w:trPr>
        <w:tc>
          <w:tcPr>
            <w:tcW w:w="123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41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461"/>
              <w:rPr>
                <w:i/>
                <w:iCs/>
                <w:sz w:val="24"/>
                <w:szCs w:val="24"/>
              </w:rPr>
            </w:pPr>
            <w:r w:rsidRPr="008A6600">
              <w:rPr>
                <w:i/>
                <w:iCs/>
                <w:sz w:val="24"/>
                <w:szCs w:val="24"/>
              </w:rPr>
              <w:t>х</w:t>
            </w:r>
            <w:r w:rsidRPr="008A6600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i/>
                <w:iCs/>
                <w:sz w:val="24"/>
                <w:szCs w:val="24"/>
              </w:rPr>
              <w:t>задач</w:t>
            </w:r>
          </w:p>
        </w:tc>
        <w:tc>
          <w:tcPr>
            <w:tcW w:w="227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465" w:right="14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прикладными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программами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программами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символьных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вычислений</w:t>
            </w:r>
            <w:r w:rsidRPr="008A6600">
              <w:rPr>
                <w:spacing w:val="-13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для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исследования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2"/>
                <w:sz w:val="24"/>
                <w:szCs w:val="24"/>
              </w:rPr>
              <w:t>математических</w:t>
            </w:r>
          </w:p>
          <w:p w:rsidR="005F6D3F" w:rsidRPr="008A6600" w:rsidRDefault="005F6D3F" w:rsidP="008A6600">
            <w:pPr>
              <w:pStyle w:val="TableParagraph"/>
              <w:ind w:left="46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объектов</w:t>
            </w:r>
          </w:p>
        </w:tc>
        <w:tc>
          <w:tcPr>
            <w:tcW w:w="179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p w:rsidR="005F6D3F" w:rsidRDefault="005F6D3F">
      <w:pPr>
        <w:pStyle w:val="Heading11"/>
        <w:spacing w:before="71"/>
        <w:jc w:val="left"/>
      </w:pPr>
      <w:bookmarkStart w:id="18" w:name="_bookmark12"/>
      <w:bookmarkEnd w:id="18"/>
      <w:r>
        <w:t>Информатика</w:t>
      </w:r>
    </w:p>
    <w:p w:rsidR="005F6D3F" w:rsidRDefault="005F6D3F">
      <w:pPr>
        <w:pStyle w:val="BodyText"/>
        <w:spacing w:before="1"/>
        <w:ind w:left="0" w:firstLine="0"/>
        <w:jc w:val="left"/>
        <w:rPr>
          <w:b/>
          <w:bCs/>
          <w:sz w:val="31"/>
          <w:szCs w:val="31"/>
        </w:rPr>
      </w:pPr>
    </w:p>
    <w:p w:rsidR="005F6D3F" w:rsidRDefault="005F6D3F">
      <w:pPr>
        <w:spacing w:line="280" w:lineRule="auto"/>
        <w:ind w:left="519" w:right="570" w:firstLine="7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 результате изучения учебного предмета «Информатика» на уровне среднего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69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 информационный объем графических и звуковых данных при 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дискретизации;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строить логическое выражение по заданной таблице истинности; решать 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оптимальный путь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взвешенном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узнавать изученные алгоритмы обработки чисел и числовых последовательностей; 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 написанные на выбранном для изучения универсальном алгоритмическом 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уровня;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пошагово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вручную)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исполнителями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анализа числовых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текстовых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создавать на алгоритмическом языке программы для решения типовых задач базового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выбранной специализации;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(время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используемой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памяти);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компьютерно-математические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виде, готовить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публикации;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аргументировать выбор программного обеспечения и технических средств ИКТ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классификации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355"/>
        <w:rPr>
          <w:sz w:val="24"/>
          <w:szCs w:val="24"/>
        </w:rPr>
      </w:pPr>
      <w:r>
        <w:rPr>
          <w:sz w:val="24"/>
          <w:szCs w:val="24"/>
        </w:rPr>
        <w:t>использовать электронные таблицы для выполнения учебных заданий из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использовать табличные (реляционные) базы данных, в частности составлять запросы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базах данных (в том числе вычисляемые запросы), выполнять сортировку и поиск записей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БД;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создавать структурированные текстовые документы и демонстрационные материалы 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возможностей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антивирусные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стабильной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ИКТ;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санитарно-гигиенические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действующих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СанПиН.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footerReference w:type="default" r:id="rId11"/>
          <w:pgSz w:w="11910" w:h="16840"/>
          <w:pgMar w:top="1040" w:right="0" w:bottom="280" w:left="1180" w:header="0" w:footer="0" w:gutter="0"/>
          <w:cols w:space="720"/>
        </w:sectPr>
      </w:pPr>
    </w:p>
    <w:p w:rsidR="005F6D3F" w:rsidRDefault="005F6D3F">
      <w:pPr>
        <w:pStyle w:val="Heading11"/>
        <w:spacing w:before="7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эквивалентные преобразования логических выражений, используя законы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алгебры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логики, 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составлении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запросов;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переводить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двоичной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восьмеричную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шестнадцатеричную и обратно; сравнивать, складывать и вычитать числа, записанные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двоичной, восьмеричной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шестнадцатеричной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счисления;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знания о графах, деревьях и списках при описании реальных объектов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строить неравномерные коды, допускающие однозначное декодирование сообщений,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 условие Фано; использовать знания о кодах, которые позволяют обнаруживать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передаче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данных, 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помехоустойчивых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дискретизации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постановках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сортировки; их роли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включая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тестирование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отладку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управляющие конструкции последовательного программирования и библиотеки прикладных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разрабатывать и использовать компьютерно-математические модели; 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числовые параметры моделируемых объектов и процессов; интерпретировать результаты,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получаемые в ходе моделирования реальных процессов; анализировать готовые модели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реальному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объекту или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 базы данных и справочные системы при решении задач, возникающих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 учебной 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вне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ее;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учебные многотабличные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классифицировать программное обеспечение в соответствии с кругом выполняемых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 основные принципы устройства современного компьютера и мобильных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компьютерами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мобильными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 общие принципы разработки и функционирования интернет- приложений;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веб-страницы;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надежного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функционирования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 ИКТ;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критически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Интернет.</w:t>
      </w:r>
    </w:p>
    <w:p w:rsidR="005F6D3F" w:rsidRDefault="005F6D3F">
      <w:pPr>
        <w:pStyle w:val="Heading11"/>
        <w:spacing w:before="46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кодировать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декодировать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неравномерные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однозначное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декодирование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Фано;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меньшую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среднюю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допускающего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диагностику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ошибок;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отрицания,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импликации,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эквиваленции;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эквивалентные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алгебры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конъюнкции,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 Моргана,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импликации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дизъюнкцией);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строить таблицу истинности заданного логического выражения; строить логическое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выражение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дизъюнктивной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нормальной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таблице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истинности;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footerReference w:type="default" r:id="rId12"/>
          <w:pgSz w:w="11910" w:h="16840"/>
          <w:pgMar w:top="1040" w:right="0" w:bottom="1400" w:left="1180" w:header="0" w:footer="1215" w:gutter="0"/>
          <w:pgNumType w:start="78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9" w:firstLine="0"/>
      </w:pP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логических операций, если известна истинность входящих в него элементарных</w:t>
      </w:r>
      <w:r>
        <w:rPr>
          <w:spacing w:val="1"/>
        </w:rPr>
        <w:t xml:space="preserve"> </w:t>
      </w:r>
      <w:r>
        <w:t>высказываний; исследовать область 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 переменные;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уравнения;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стратегию игры;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записывать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основанием;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 при решении задач свойства позиционной записи числа, в частности признак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делимости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 счисления;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записывать действительные числа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экспоненциальной форме; применять знания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компьютера;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матриц); решать алгоритмические задачи, связанные с анализом графов, в частности задачу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вершинами;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формализовать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«алгоритм»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Тьюринга;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асимптотическая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сложность изучаемых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курсе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например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 при заданном множестве исходных значений и при каких исходных значениях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указанных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создавать,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анализом элементарных 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приближенных вычислений),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записью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счисления,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делимостью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линейной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обработкой последовательностей и массивов чисел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 сортировки),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строк,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рекурсивные алгоритмы;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(метод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полиномиальных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переборных)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ациклическом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графе,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подсчет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путей;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алгоритмов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составлении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алгоритмов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базовые операции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понятия, конструкции и структуры данных последовательного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программирования, а также правила записи этих конструкций и структур в выбранном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 подпрограммы для обработки символьных строк; выполнять обработку 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хранящихся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массивов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различной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размерности;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тип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цикла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6" w:firstLine="0"/>
      </w:pPr>
      <w:r>
        <w:t>решаемой подзадачи; составлять циклы с использованием заранее определенного инварианта</w:t>
      </w:r>
      <w:r>
        <w:rPr>
          <w:spacing w:val="-57"/>
        </w:rPr>
        <w:t xml:space="preserve"> </w:t>
      </w:r>
      <w:r>
        <w:t>цикла;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двоичными</w:t>
      </w:r>
      <w:r>
        <w:rPr>
          <w:spacing w:val="1"/>
        </w:rPr>
        <w:t xml:space="preserve"> </w:t>
      </w:r>
      <w:r>
        <w:t>файлами;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объеме; реализовывать решения подзадач в виде подпрограмм, связывать подпрограммы в</w:t>
      </w:r>
      <w:r>
        <w:rPr>
          <w:spacing w:val="1"/>
        </w:rPr>
        <w:t xml:space="preserve"> </w:t>
      </w:r>
      <w:r>
        <w:t>единую программу; использовать модульный принцип построения программ; использовать</w:t>
      </w:r>
      <w:r>
        <w:rPr>
          <w:spacing w:val="1"/>
        </w:rPr>
        <w:t xml:space="preserve"> </w:t>
      </w:r>
      <w:r>
        <w:t>библиотеки</w:t>
      </w:r>
      <w:r>
        <w:rPr>
          <w:spacing w:val="3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подпрограмм;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/>
        <w:ind w:left="1225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поиска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сортировки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выполнять объектно-ориентированный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анализ задачи: выделять объекты, 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объектно-ориентированный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решения задач средней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выбранном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языке программирования;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выполнять отладку и тестирование программ в выбранной среде программирования;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многокомпонентные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инсталлировать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деинсталлировать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 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специализации;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инструкции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отчеты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выполненным проектным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работам;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разрабатывать и использовать компьютерно-математические модели; 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статистическую обработку данных с помощью компьютера; интерпретировать 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моделируемых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объектов 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стационарных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конфигурацию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решаемыми задачами;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операционных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назначение системного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иерархических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файлов;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использовать шаблоны 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описания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группы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файлов;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(постановка задачи, выбор методов исследования, подготовка исходных данных, 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отчета);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небольшие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проекты;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(электронные)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упорядочивание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(сортировку)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элементов;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построение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графиков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диаграмм;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(реляционных)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удовлетворяющих определенному условию; описывать базы данных и средства доступа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ним;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наполнять разработанную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базу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6" w:firstLine="283"/>
        <w:rPr>
          <w:sz w:val="24"/>
          <w:szCs w:val="24"/>
        </w:rPr>
      </w:pPr>
      <w:bookmarkStart w:id="19" w:name="_bookmark13"/>
      <w:bookmarkEnd w:id="19"/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(настраивать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TCP/IP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маску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сети);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доменных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имен;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IP-адресации узлов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(сайты,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блоги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способы и средства обеспечения надежного функционирования средств ИКТ; соблюдать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 этики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авторские права);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проектировать собственное автоматизированное место; следовать основам безопасной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экономичной работы с компьютерами и мобильными устройствами; соблюдать санитарно-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действующих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СанПиН.</w:t>
      </w:r>
    </w:p>
    <w:p w:rsidR="005F6D3F" w:rsidRDefault="005F6D3F">
      <w:pPr>
        <w:pStyle w:val="Heading11"/>
        <w:spacing w:before="6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исправляющие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передаче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пропускную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помехозащищенность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канала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искажение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 при передаче по каналам связи, а также использовать алгоритмы сжатия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(алгоритм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LZW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деревья,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списки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окружающего мира; использовать префиксные деревья и другие виды деревьев при 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 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«разделяй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властвуй»;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алгоритмов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одной</w:t>
      </w:r>
      <w:r>
        <w:rPr>
          <w:i/>
          <w:iCs/>
          <w:spacing w:val="3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которые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имеют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сложность; использовать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переборного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934"/>
          <w:tab w:val="left" w:pos="4111"/>
          <w:tab w:val="left" w:pos="5989"/>
          <w:tab w:val="left" w:pos="7420"/>
          <w:tab w:val="left" w:pos="7847"/>
          <w:tab w:val="left" w:pos="9258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понятие</w:t>
      </w:r>
      <w:r>
        <w:rPr>
          <w:i/>
          <w:iCs/>
          <w:sz w:val="24"/>
          <w:szCs w:val="24"/>
        </w:rPr>
        <w:tab/>
        <w:t>универсального</w:t>
      </w:r>
      <w:r>
        <w:rPr>
          <w:i/>
          <w:iCs/>
          <w:sz w:val="24"/>
          <w:szCs w:val="24"/>
        </w:rPr>
        <w:tab/>
        <w:t>алгоритма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приводить</w:t>
      </w:r>
      <w:r>
        <w:rPr>
          <w:i/>
          <w:iCs/>
          <w:sz w:val="24"/>
          <w:szCs w:val="24"/>
        </w:rPr>
        <w:tab/>
        <w:t>примеры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алгоритмически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неразрешимых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872"/>
          <w:tab w:val="left" w:pos="3871"/>
          <w:tab w:val="left" w:pos="4591"/>
          <w:tab w:val="left" w:pos="6848"/>
          <w:tab w:val="left" w:pos="8284"/>
          <w:tab w:val="left" w:pos="10041"/>
        </w:tabs>
        <w:spacing w:line="276" w:lineRule="auto"/>
        <w:ind w:right="560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z w:val="24"/>
          <w:szCs w:val="24"/>
        </w:rPr>
        <w:tab/>
        <w:t>второй</w:t>
      </w:r>
      <w:r>
        <w:rPr>
          <w:i/>
          <w:iCs/>
          <w:sz w:val="24"/>
          <w:szCs w:val="24"/>
        </w:rPr>
        <w:tab/>
        <w:t>язык</w:t>
      </w:r>
      <w:r>
        <w:rPr>
          <w:i/>
          <w:iCs/>
          <w:sz w:val="24"/>
          <w:szCs w:val="24"/>
        </w:rPr>
        <w:tab/>
        <w:t>программирования;</w:t>
      </w:r>
      <w:r>
        <w:rPr>
          <w:i/>
          <w:iCs/>
          <w:sz w:val="24"/>
          <w:szCs w:val="24"/>
        </w:rPr>
        <w:tab/>
        <w:t>сравнивать</w:t>
      </w:r>
      <w:r>
        <w:rPr>
          <w:i/>
          <w:iCs/>
          <w:sz w:val="24"/>
          <w:szCs w:val="24"/>
        </w:rPr>
        <w:tab/>
        <w:t>преимущества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недостатки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 программы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 или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проектных задач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средней сложности;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3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информационно-коммуникационные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выбранным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профилем;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35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осознанно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подходить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ИКТ-средств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 учебы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 ее,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 своих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несложных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случаях)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верификацию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(проверку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надежности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согласованности)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исходных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валидацию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(проверку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достоверности)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компьютерных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пакеты программ и сервисы обработки и представления данных, в том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хранения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больших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создавать многотабличные базы данных; работе с базами данных и справочными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системами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веб-интерфейса.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spacing w:before="71"/>
        <w:ind w:left="1240"/>
        <w:jc w:val="left"/>
      </w:pPr>
      <w:r>
        <w:t>Физика</w:t>
      </w:r>
    </w:p>
    <w:p w:rsidR="005F6D3F" w:rsidRDefault="005F6D3F">
      <w:pPr>
        <w:spacing w:before="41" w:line="276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2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2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2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2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«Физика»</w:t>
      </w:r>
      <w:r>
        <w:rPr>
          <w:b/>
          <w:bCs/>
          <w:spacing w:val="3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2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2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2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before="4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демонстрировать на примерах роль и место 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формировании 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людей;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естественно-научных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описания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объяснения;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критически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научном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познании;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измеряемой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погрешность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заданным формулам;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проводить исследования зависимостей между физическими величинами: 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 и определять на основе 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 параметров,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величинами,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вывод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погрешности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измерений;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демонстрировать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ними;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границ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применимости;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модели, физические величины и законы, выстраивать логически верную цепочку объяснения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(доказательства) предложенного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задаче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(явления);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решать расчетные задачи с явно заданной физической моделью: на основе 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 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законы,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учитывать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проектных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обращении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приборами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техническими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устройствами,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сохранения</w:t>
      </w:r>
      <w:r>
        <w:rPr>
          <w:spacing w:val="1"/>
        </w:rPr>
        <w:t xml:space="preserve"> </w:t>
      </w:r>
      <w:r>
        <w:t>здоровья и соблюдения</w:t>
      </w:r>
      <w:r>
        <w:rPr>
          <w:spacing w:val="1"/>
        </w:rPr>
        <w:t xml:space="preserve"> </w:t>
      </w:r>
      <w:r>
        <w:t>норм экологического</w:t>
      </w:r>
      <w:r>
        <w:rPr>
          <w:spacing w:val="1"/>
        </w:rPr>
        <w:t xml:space="preserve"> </w:t>
      </w:r>
      <w:r>
        <w:t>поведения в 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повседневной жизни.</w:t>
      </w:r>
    </w:p>
    <w:p w:rsidR="005F6D3F" w:rsidRDefault="005F6D3F">
      <w:pPr>
        <w:pStyle w:val="Heading11"/>
        <w:spacing w:before="4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целостность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ряду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владеть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протекания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теоретических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выводов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основополагающими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пространство,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(вещество,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поле),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 планировать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8" w:line="276" w:lineRule="auto"/>
        <w:ind w:right="56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стоящие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человечеством: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энергетические,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сырьевые, экологические,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физики 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практико-ориентированные качественные и расчетные физические задачи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выбором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несколько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связывающих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известные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 величины,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контексте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межпредметных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характеристики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приборов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 условия применения физических моделей при решении физических задач,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имеющихся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 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методов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оценки.</w:t>
      </w:r>
    </w:p>
    <w:p w:rsidR="005F6D3F" w:rsidRDefault="005F6D3F">
      <w:pPr>
        <w:pStyle w:val="Heading1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0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людей;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взаимосвязь между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физикой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характеризовать системную связь между основополагающими научными понятиями: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пространство, время,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(вещество,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поле),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движение,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сила,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энергия;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применимости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ряду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теорий;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теоретических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выводов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выдвинутых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гипотез, рассчитывать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абсолютную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относительную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погрешности;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самостоятельно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эксперименты;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8" w:line="276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решать практико-ориентированные качественные и расчетные физические задачи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избыточной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выдвигать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человечеством: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энергетические,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сырьевые,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устройств;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знаний,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оценки.</w:t>
      </w:r>
    </w:p>
    <w:p w:rsidR="005F6D3F" w:rsidRDefault="005F6D3F">
      <w:pPr>
        <w:pStyle w:val="Heading1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1" w:line="280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проверять экспериментальными средствами выдвинутые гипотезы, формулируя цель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основе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 основополагающих физических закономерностей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 определять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достоверность;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основополагающими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понятиями: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пространство,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(вещество,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поле),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сила,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 экспериментальные, качественные и количественные задачи олимпиадного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уровня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связывающие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границы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применимости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всеобщий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фундаментальных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ограниченность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возникающие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усовершенствовать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приборы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поставленной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 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моделирования,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 числе простейшие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эксперимента.</w:t>
      </w:r>
    </w:p>
    <w:p w:rsidR="005F6D3F" w:rsidRDefault="005F6D3F">
      <w:pPr>
        <w:pStyle w:val="Heading11"/>
        <w:ind w:left="865"/>
        <w:jc w:val="left"/>
      </w:pPr>
      <w:bookmarkStart w:id="20" w:name="_TOC_250001"/>
      <w:bookmarkEnd w:id="20"/>
      <w:r>
        <w:t>Астрономия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3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изучения астрономии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ученик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должен: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89"/>
        </w:tabs>
        <w:spacing w:before="137"/>
        <w:ind w:left="1288" w:hanging="486"/>
        <w:jc w:val="left"/>
        <w:rPr>
          <w:sz w:val="24"/>
          <w:szCs w:val="24"/>
        </w:rPr>
      </w:pPr>
      <w:r>
        <w:rPr>
          <w:sz w:val="24"/>
          <w:szCs w:val="24"/>
        </w:rPr>
        <w:t>Знать/понимать: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37" w:line="36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− смысл понятий: геоцентрическая и гелиоцентрическая система, видимая звездная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созвездие,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астероид,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метеор,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метеорит,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метеорит,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спутник,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Солнечная система,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всемирное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поясное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внесолнечная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(экзопланета)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спектральная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параллакс,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реликтовое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излучение,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Большой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взрыв,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черная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дыра;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362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парсек,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астрономическая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величина;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3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закона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Хаббла;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37"/>
        <w:ind w:left="1225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космического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пространства;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36"/>
        <w:ind w:left="1225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гипотезы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происхождения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Солнечной системы;</w:t>
      </w:r>
    </w:p>
    <w:p w:rsidR="005F6D3F" w:rsidRDefault="005F6D3F">
      <w:pPr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строение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Солнца,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солнечной атмосферы;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37" w:line="362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− размеры Галактики, положение и период обращения Солнца относительно центра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Уметь: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37" w:line="360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астрономии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цивилизации,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 исследований в астрономии, различных диапазонов электромагнитных излучений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астрономической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спектрального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Землю;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360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− описывать и объяснять различия календарей,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 наступления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лунных затмений, фазы Луны, суточные движения светил, причины возникновения приливов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отливов;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телескопа,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физико-химических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 звезд с использованием диаграммы «цвет-светимость», физические причины,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красное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смещение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Доплера;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360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− характеризовать особенности методов познания астрономии, основные элементы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 планет Солнечной системы, методы определения расстояний и линейных размеров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небесных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тел,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эволюции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звезд различной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массы;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360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− находить на небе основные созвездия Северного полушария, в том числе Большую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Медведицу, Малую Медведицу, Волопас, Лебедь, Кассиопею, Орион; самые яркие звезды,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числе Полярную звезда,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Арктур,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Вегу,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Капеллу,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Сириус,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Бетельгейзе;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362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−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Солнца,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Луны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звезд на любую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дату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сток для данного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населённого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пункта;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36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362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− для понимания взаимосвязи астрономии и с другими науками, в основе 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лежат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астрономии,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отделение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лженаук;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36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− для оценивания информации, содержащейся в сообщения СМИ, Интернете, научно-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популярных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статьях.</w:t>
      </w:r>
    </w:p>
    <w:p w:rsidR="005F6D3F" w:rsidRDefault="005F6D3F">
      <w:pPr>
        <w:pStyle w:val="Heading11"/>
        <w:ind w:left="519"/>
        <w:jc w:val="left"/>
      </w:pPr>
      <w:r>
        <w:t>Химия</w:t>
      </w:r>
    </w:p>
    <w:p w:rsidR="005F6D3F" w:rsidRDefault="005F6D3F">
      <w:pPr>
        <w:spacing w:before="33" w:line="280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4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3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3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«Химия»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3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3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69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химического строения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А.М.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Бутлерова;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 w:line="276" w:lineRule="auto"/>
        <w:ind w:right="551" w:firstLine="283"/>
        <w:rPr>
          <w:sz w:val="24"/>
          <w:szCs w:val="24"/>
        </w:rPr>
      </w:pPr>
      <w:r>
        <w:rPr>
          <w:sz w:val="24"/>
          <w:szCs w:val="24"/>
        </w:rPr>
        <w:t>понимать физический смысл Периодического закона Д.И. Менделеева и на его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атомов;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строении;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номенклатуры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 веществ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строению;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3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молекулярные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классу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вещества;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применения;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типах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молекулах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реагентов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реакционной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способности;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практической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приводить примеры 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переработки нефти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природного газа, высокомолекулярных соединений (полиэтилена, синтетического каучука,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ацетатного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волокна);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глицерина,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уксусной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косметических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гидролиза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солей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3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окислительно-восстановительных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приводить примеры химических реакций, раскрывающих общие химические 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металлов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неметаллов;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углеводорода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сгорания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состав;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горючими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токсичными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бытовой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химии;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идентификаторам,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формулам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химическую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содержащуюся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собственной позиции;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человечеством: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энергетических,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сырьевых,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5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иллюстрировать на примерах становление и эволюцию органической химии как науки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этапах 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 природу и способы образования химической связи: ковалентной (полярной,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неполярной),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ионной,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металлической,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водородной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активности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генетическую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обоснования принципиальной возможности получения органических соединений заданного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 взаимосвязи между фактами и теорией, причиной и следствием 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анализе проблемных ситуаций и обосновании принимаемых решений на основе химических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знаний.</w:t>
      </w:r>
    </w:p>
    <w:p w:rsidR="005F6D3F" w:rsidRDefault="005F6D3F">
      <w:pPr>
        <w:pStyle w:val="Heading1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1" w:line="278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науками;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иллюстрировать на примерах становление и эволюцию органической химии как науки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 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 строением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положением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периодической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системе;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анализировать состав, строение и свойства веществ, применяя положения 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А.М. Бутлерова,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строения атома, 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связи, электролитической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диссоциации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 и оснований;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 причинно-следственные связи между свойствами вещества и его составом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номенклатуры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 веществ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составу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строению;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составлять молекулярные и структурные формулы неорганических и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 как носителей информации о строении вещества, его свойствах и принадлежности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классу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соединений;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объяснять природу и способы образования химической связи: ковалентной (полярной,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неполярной),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ионной,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металлической,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водородной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активности 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кристаллической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решетки;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характеризовать закономерности в изменении химических свойств простых веществ,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водородных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соединений,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оксидов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гидроксидов;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4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объяснения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области применения;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реагентов;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устанавливать генетическую связь между классами неорганических и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соединений заданного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состава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подбирать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реагенты,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реализовать лабораторные и промышленные способы получения важнейших неорганических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 характер среды в результате гидролиза неорганических и 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гидролиза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обменных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окислительно-восстановительных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обосновывать практическое использование неорганических и органических веществ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быту;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химический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эксперимент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распознаванию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получению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неорганических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органических веществ, относящихся к различным классам соединений, в соответствии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проводить расчеты на основе химических формул и уравнений реакций: 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сгорания;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(массы)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смеси; 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(объема, количества вещества)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реакции,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одно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из веществ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избытке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примеси);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 w:firstLine="0"/>
      </w:pP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теплового эффекта реакции; расчеты объемных отношений газов при химических реакциях;</w:t>
      </w:r>
      <w:r>
        <w:rPr>
          <w:spacing w:val="1"/>
        </w:rPr>
        <w:t xml:space="preserve"> </w:t>
      </w:r>
      <w:r>
        <w:t>расчеты</w:t>
      </w:r>
      <w:r>
        <w:rPr>
          <w:spacing w:val="14"/>
        </w:rPr>
        <w:t xml:space="preserve"> </w:t>
      </w:r>
      <w:r>
        <w:t>массы</w:t>
      </w:r>
      <w:r>
        <w:rPr>
          <w:spacing w:val="15"/>
        </w:rPr>
        <w:t xml:space="preserve"> </w:t>
      </w:r>
      <w:r>
        <w:t>(объема,</w:t>
      </w:r>
      <w:r>
        <w:rPr>
          <w:spacing w:val="16"/>
        </w:rPr>
        <w:t xml:space="preserve"> </w:t>
      </w:r>
      <w:r>
        <w:t>количества</w:t>
      </w:r>
      <w:r>
        <w:rPr>
          <w:spacing w:val="9"/>
        </w:rPr>
        <w:t xml:space="preserve"> </w:t>
      </w:r>
      <w:r>
        <w:t>вещества)</w:t>
      </w:r>
      <w:r>
        <w:rPr>
          <w:spacing w:val="6"/>
        </w:rPr>
        <w:t xml:space="preserve"> </w:t>
      </w:r>
      <w:r>
        <w:t>продукта</w:t>
      </w:r>
      <w:r>
        <w:rPr>
          <w:spacing w:val="13"/>
        </w:rPr>
        <w:t xml:space="preserve"> </w:t>
      </w:r>
      <w:r>
        <w:t>реакции,</w:t>
      </w:r>
      <w:r>
        <w:rPr>
          <w:spacing w:val="1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одно</w:t>
      </w:r>
      <w:r>
        <w:rPr>
          <w:spacing w:val="14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дано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 раствора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долей</w:t>
      </w:r>
      <w:r>
        <w:rPr>
          <w:spacing w:val="3"/>
        </w:rPr>
        <w:t xml:space="preserve"> </w:t>
      </w:r>
      <w:r>
        <w:t>растворенного</w:t>
      </w:r>
      <w:r>
        <w:rPr>
          <w:spacing w:val="2"/>
        </w:rPr>
        <w:t xml:space="preserve"> </w:t>
      </w:r>
      <w:r>
        <w:t>вещества;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 методы научного познания: анализ, синтез, моделирование 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распознавания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горючими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токсичными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веществами,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бытовой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химии;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названиям,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идентификаторам,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формулам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критически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химическую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содержащуюся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собственной позиции;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устанавливать взаимосвязи между фактами и теорией, причиной и следствием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анализе проблемных ситуаций и обосновании принимаемых решений на основе 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представлять пути решения глобальных проблем, стоящих перед человечеством,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возобновляемых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сырья,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переработки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утилизации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промышленных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бытовых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отходов.</w:t>
      </w:r>
    </w:p>
    <w:p w:rsidR="005F6D3F" w:rsidRDefault="005F6D3F">
      <w:pPr>
        <w:pStyle w:val="Heading11"/>
        <w:spacing w:before="4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строения,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 планировать и проводить химические эксперименты с соблюдением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веществами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лабораторным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оборудованием;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интерпретировать данные о составе и строении веществ, полученные с 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физико-химических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состояние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атоме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квантово-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механических представлений о строении атома для объяснения результатов спектрального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азотосодержащих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гетероциклических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соединений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нуклеиновых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кислот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важнейших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активных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протекания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окислительно-восстановительных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реакций,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лежащих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процессов.</w:t>
      </w:r>
    </w:p>
    <w:p w:rsidR="005F6D3F" w:rsidRDefault="005F6D3F">
      <w:pPr>
        <w:pStyle w:val="Heading11"/>
        <w:jc w:val="left"/>
      </w:pPr>
      <w:bookmarkStart w:id="21" w:name="_bookmark15"/>
      <w:bookmarkEnd w:id="21"/>
      <w:r>
        <w:t>Биология</w:t>
      </w:r>
    </w:p>
    <w:p w:rsidR="005F6D3F" w:rsidRDefault="005F6D3F">
      <w:pPr>
        <w:spacing w:before="37" w:line="276" w:lineRule="auto"/>
        <w:ind w:left="519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«Биология»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7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примерах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практической деятельности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химией;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понимать смысл, различать и описывать системную связь между основополагающими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понятиями: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клетка,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организм,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вид,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экосистема,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биосфера;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выводы;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варианты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проверки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гипотез;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умозаключения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сравнения;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организмов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(белков, жиров,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углеводов,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нуклеиновых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кислот);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обосновывать многообразие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клеток;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распознавать популяцию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биологический вид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признакам;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8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фенотип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многоклеточных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морфологическому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многообразие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организмов,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эволюционную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дыхания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размножения,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наследственных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8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используя закономерности изменчивости; сравнивать наследственную и ненаследственную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изменчивость;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выявлять морфологические, физиологические, поведенческие адаптации организмов 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обитания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действию экологических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факторов;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переноса веществ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энергии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экосистеме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(цепи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биоразнообразия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представленных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селекции,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биотехнологии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собственной 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объяснять негативное влияние веществ (алкоголя, никотина, наркотических веществ)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зародышевое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мутагенов;</w:t>
      </w:r>
    </w:p>
    <w:p w:rsidR="005F6D3F" w:rsidRDefault="005F6D3F">
      <w:pPr>
        <w:spacing w:line="275" w:lineRule="exact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наследственных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заболеваний.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объяснение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фактам,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закономерностям,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 биологические теории (клеточную,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эволюционную),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учение 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биосфере,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наследственности,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закономерности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изменчивости;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характеризовать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биологии;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сравнивать способы деления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клетки (митоз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мейоз);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второй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цепи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ДНК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предложенному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фрагменту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первой,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иРНК (мРНК)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участку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ДНК;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6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количества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хромосом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соматических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клетках, а также в клетках перед началом деления (мейоза или митоза) и по его окончании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многоклеточных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организмов);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моногибридное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скрещивание,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моногибридного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скрещивания,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наследственности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терминологию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символику;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 тип наследования и характер проявления признака по заданной схеме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родословной,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применяя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наследственности;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5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оценивать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прогнозировать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существования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целых природных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сообществ.</w:t>
      </w:r>
    </w:p>
    <w:p w:rsidR="005F6D3F" w:rsidRDefault="005F6D3F">
      <w:pPr>
        <w:pStyle w:val="Heading11"/>
        <w:spacing w:before="3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 открытий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 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людей;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 перспективы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биологии;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(клетка,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экосистема,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применимости;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проводить учебно-исследовательскую деятельность по биологии: выдвигать гипотезы,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выявлять и 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существенные 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 уровней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устанавливать связь строения и функций основных биологических макромолекул,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клеточного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метаболизма;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решать задачи на определение последовательности нуклеотидов ДНК и иРНК (мРНК),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антикодонов тРНК, последовательности аминокислот в молекуле белка, применяя знания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матричного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синтеза, генетическом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коде,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принципе комплементарности;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нуклеотидов ДНК;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(хромосом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ДНК)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многоклеточных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 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фазах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клеточного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цикла;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выявлять существенные признаки строения клеток организмов разных царств 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частей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органоидов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клетки;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пластического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пластического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обменов,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 количество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хромосом в клетках растений основных отделов на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цикла;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решать генетические задачи на дигибридное скрещивание, сцепленное (в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сцепленное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анализирующее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скрещивание,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наследственности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сцепленного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наследования;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раскрывать причины наследственных заболеваний, аргументировать 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сравнивать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размножения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5"/>
        <w:ind w:left="122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онтогенеза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модификационной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мутационной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изменчивости;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изменчивости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естественном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искусственном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отборе;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селекции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сортов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растений,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пород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животных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штаммов микроорганизмов;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982"/>
          <w:tab w:val="left" w:pos="4221"/>
          <w:tab w:val="left" w:pos="5989"/>
          <w:tab w:val="left" w:pos="6440"/>
          <w:tab w:val="left" w:pos="8192"/>
          <w:tab w:val="left" w:pos="9177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z w:val="24"/>
          <w:szCs w:val="24"/>
        </w:rPr>
        <w:tab/>
        <w:t>причины</w:t>
      </w:r>
      <w:r>
        <w:rPr>
          <w:sz w:val="24"/>
          <w:szCs w:val="24"/>
        </w:rPr>
        <w:tab/>
        <w:t>изменяемости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многообразия</w:t>
      </w:r>
      <w:r>
        <w:rPr>
          <w:sz w:val="24"/>
          <w:szCs w:val="24"/>
        </w:rPr>
        <w:tab/>
        <w:t>видов,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применяя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синтетическую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теорию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популяцию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единицу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эволюции,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категорию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эволюции;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экосистемы;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3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прогнозировать 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аргументировать собственную позицию по отношению к экологическим проблемам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оценивать практическое и этическое значение современных исследований в биологии,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медицине, экологии, биотехнологии;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представлять биологическую информацию в виде текста, таблицы, схемы, графика,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диаграммы и делать выводы на основании представленных данных; преобразовывать график,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таблицу,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диаграмму,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схему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текст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биологического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содержания.</w:t>
      </w:r>
    </w:p>
    <w:p w:rsidR="005F6D3F" w:rsidRDefault="005F6D3F">
      <w:pPr>
        <w:pStyle w:val="Heading11"/>
        <w:spacing w:before="3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организовывать и проводить индивидуальную исследовательскую деятельность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(или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разрабатывать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индивидуальный</w:t>
      </w:r>
      <w:r>
        <w:rPr>
          <w:i/>
          <w:iCs/>
          <w:spacing w:val="1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проект):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выдвигать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гипотезы,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планировать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5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работу,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отбирать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преобразовывать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информацию,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результатов, представлять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прогнозировать последствия собственных исследований с учетом этических норм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выделять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существенные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представителей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отделов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растений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животных;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изображать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исследовательских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исследованиях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медицине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аргументировать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синтеза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естественно-научного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социогуманитарного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эпоху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информационной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цивилизации;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1" w:line="276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моделировать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экосистем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окружающей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выявлять в процессе исследовательской деятельности последствия антропогенного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воздействия на экосистемы своего региона, предлагать способы снижения антропогенного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экосистемы;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приобретенные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компетенции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практической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приобретения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предшествующей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профессиональной,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которой лежит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предмет.</w:t>
      </w:r>
    </w:p>
    <w:p w:rsidR="005F6D3F" w:rsidRDefault="005F6D3F">
      <w:pPr>
        <w:pStyle w:val="Heading11"/>
        <w:spacing w:before="5"/>
        <w:jc w:val="left"/>
      </w:pPr>
      <w:bookmarkStart w:id="22" w:name="Физическая_культура"/>
      <w:bookmarkStart w:id="23" w:name="_bookmark16"/>
      <w:bookmarkEnd w:id="22"/>
      <w:bookmarkEnd w:id="23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5F6D3F" w:rsidRDefault="005F6D3F">
      <w:pPr>
        <w:spacing w:before="42" w:line="276" w:lineRule="auto"/>
        <w:ind w:left="519" w:right="560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pacing w:val="1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результате</w:t>
      </w:r>
      <w:r>
        <w:rPr>
          <w:b/>
          <w:bCs/>
          <w:spacing w:val="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изучения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учебного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предмета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«Физическая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культура»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75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здоровья, профилактику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 заболеваний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привычек;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подготовленности;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упражнениями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профессионально-прикладной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корригирующей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1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развития;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 w:line="276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культурой,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целевое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проведения;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747"/>
          <w:tab w:val="left" w:pos="3290"/>
          <w:tab w:val="left" w:pos="4803"/>
          <w:tab w:val="left" w:pos="6790"/>
          <w:tab w:val="left" w:pos="9033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выполнять</w:t>
      </w:r>
      <w:r>
        <w:rPr>
          <w:sz w:val="24"/>
          <w:szCs w:val="24"/>
        </w:rPr>
        <w:tab/>
        <w:t>индивидуально</w:t>
      </w:r>
      <w:r>
        <w:rPr>
          <w:sz w:val="24"/>
          <w:szCs w:val="24"/>
        </w:rPr>
        <w:tab/>
        <w:t>ориентированные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комплексы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адаптивной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физической культуры;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технические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тактические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спорта,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игровой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соревновательной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практически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самомассажа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релаксации;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практически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самообороны;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661"/>
          <w:tab w:val="left" w:pos="3117"/>
          <w:tab w:val="left" w:pos="4515"/>
          <w:tab w:val="left" w:pos="5969"/>
          <w:tab w:val="left" w:pos="7506"/>
          <w:tab w:val="left" w:pos="9095"/>
        </w:tabs>
        <w:spacing w:before="41"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проводить</w:t>
      </w:r>
      <w:r>
        <w:rPr>
          <w:sz w:val="24"/>
          <w:szCs w:val="24"/>
        </w:rPr>
        <w:tab/>
        <w:t>комплексы</w:t>
      </w:r>
      <w:r>
        <w:rPr>
          <w:sz w:val="24"/>
          <w:szCs w:val="24"/>
        </w:rPr>
        <w:tab/>
        <w:t>физических</w:t>
      </w:r>
      <w:r>
        <w:rPr>
          <w:sz w:val="24"/>
          <w:szCs w:val="24"/>
        </w:rPr>
        <w:tab/>
        <w:t>упражнений</w:t>
      </w:r>
      <w:r>
        <w:rPr>
          <w:sz w:val="24"/>
          <w:szCs w:val="24"/>
        </w:rPr>
        <w:tab/>
        <w:t>различной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профилактике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травматизма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упражнениями;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владеть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тестовых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испытаний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физкультурно-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спортивного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комплекса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«Готов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обороне»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(ГТО).</w:t>
      </w:r>
    </w:p>
    <w:p w:rsidR="005F6D3F" w:rsidRDefault="005F6D3F">
      <w:pPr>
        <w:pStyle w:val="Heading11"/>
        <w:jc w:val="lef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2" w:line="276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самостоятельно организовывать и осуществлять физкультурную деятельность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индивидуального,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коллективного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семейного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досуга;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спортивной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определяемые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вступительными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экзаменами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профильные учреждения профессионального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3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мероприятия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коррекции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умственной и физической работоспособности, физического развития и физических качеств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результатам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мониторинга;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национальных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требования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испытаний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(тестов)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Всероссийского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физкультурно-спортивного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«Готов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обороне»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(ГТО);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осуществлять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судейство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избранном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3"/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составлять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специальной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подготовки.</w:t>
      </w:r>
    </w:p>
    <w:p w:rsidR="005F6D3F" w:rsidRDefault="005F6D3F">
      <w:pPr>
        <w:pStyle w:val="Heading11"/>
        <w:spacing w:before="46"/>
        <w:jc w:val="left"/>
      </w:pPr>
      <w:bookmarkStart w:id="24" w:name="_bookmark17"/>
      <w:bookmarkEnd w:id="24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5F6D3F" w:rsidRDefault="005F6D3F">
      <w:pPr>
        <w:tabs>
          <w:tab w:val="left" w:pos="1758"/>
          <w:tab w:val="left" w:pos="3302"/>
          <w:tab w:val="left" w:pos="4672"/>
          <w:tab w:val="left" w:pos="6006"/>
          <w:tab w:val="left" w:pos="7378"/>
          <w:tab w:val="left" w:pos="8731"/>
        </w:tabs>
        <w:spacing w:before="41" w:line="276" w:lineRule="auto"/>
        <w:ind w:left="519" w:right="560" w:firstLine="7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>
        <w:rPr>
          <w:b/>
          <w:bCs/>
          <w:sz w:val="24"/>
          <w:szCs w:val="24"/>
        </w:rPr>
        <w:tab/>
        <w:t>результате</w:t>
      </w:r>
      <w:r>
        <w:rPr>
          <w:b/>
          <w:bCs/>
          <w:sz w:val="24"/>
          <w:szCs w:val="24"/>
        </w:rPr>
        <w:tab/>
        <w:t>изучения</w:t>
      </w:r>
      <w:r>
        <w:rPr>
          <w:b/>
          <w:bCs/>
          <w:sz w:val="24"/>
          <w:szCs w:val="24"/>
        </w:rPr>
        <w:tab/>
        <w:t>учебного</w:t>
      </w:r>
      <w:r>
        <w:rPr>
          <w:b/>
          <w:bCs/>
          <w:sz w:val="24"/>
          <w:szCs w:val="24"/>
        </w:rPr>
        <w:tab/>
        <w:t>предмета</w:t>
      </w:r>
      <w:r>
        <w:rPr>
          <w:b/>
          <w:bCs/>
          <w:sz w:val="24"/>
          <w:szCs w:val="24"/>
        </w:rPr>
        <w:tab/>
        <w:t>«Основы</w:t>
      </w:r>
      <w:r>
        <w:rPr>
          <w:b/>
          <w:bCs/>
          <w:sz w:val="24"/>
          <w:szCs w:val="24"/>
        </w:rPr>
        <w:tab/>
        <w:t>безопасности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жизнедеятельности»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уровне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образования:</w:t>
      </w:r>
    </w:p>
    <w:p w:rsidR="005F6D3F" w:rsidRDefault="005F6D3F">
      <w:pPr>
        <w:pStyle w:val="Heading11"/>
        <w:spacing w:line="275" w:lineRule="exact"/>
        <w:ind w:left="1240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5F6D3F" w:rsidRDefault="005F6D3F">
      <w:pPr>
        <w:spacing w:before="41"/>
        <w:ind w:left="1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комплексной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безопасности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7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изучения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экипировки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двухколесным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средством;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указанию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знаках;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пешехода,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пассажира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водителя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(своих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людей);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 и в опасных и чрезвычайных ситуациях на дороге (в части, касающейся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пешеходов, пассажиров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водителей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транспортных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средств);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нормативные правовые акты в области охраны 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неблагоприятные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районе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проживания;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экориска,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объяснять,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снизить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последствия 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воздействия;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поражающего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фактора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ухудшении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 обстановки;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опознавать организации, отвечающие за защиту прав потребителей и благополучие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опознавать,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применяются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 w:line="276" w:lineRule="auto"/>
        <w:ind w:right="553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охране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ухудшении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обстановки;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распознавать явные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скрытые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опасности 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молодежных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соблюдать правила безопасности в увлечениях, не противоречащих законодательству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противоправные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асоциальное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обеспечению безопасности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 время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молодежными хобби;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молодежными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молодежными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хобби;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разметкой;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асоциальное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транспорте;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пользоваться официальными источниками для получения информации о правилах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транспорте;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1" w:line="280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транспорте.</w:t>
      </w:r>
    </w:p>
    <w:p w:rsidR="005F6D3F" w:rsidRDefault="005F6D3F">
      <w:pPr>
        <w:pStyle w:val="Heading11"/>
        <w:spacing w:line="274" w:lineRule="exact"/>
      </w:pPr>
      <w:r>
        <w:t>Защита</w:t>
      </w:r>
      <w:r>
        <w:rPr>
          <w:spacing w:val="-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 населения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территорий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территорий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оповещение,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защита,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эвакуация,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аварийно-спасательные работы,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обучение населения;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техногенного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 характера, характерных для региона проживания, и опасностей и чрезвычайных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ситуаций,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ведении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военных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вследствие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поражающие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последствия;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дозиметрического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контроля;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обозначению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знаках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эвакуации;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3"/>
        <w:ind w:left="1225"/>
        <w:rPr>
          <w:sz w:val="24"/>
          <w:szCs w:val="24"/>
        </w:rPr>
      </w:pPr>
      <w:r>
        <w:rPr>
          <w:sz w:val="24"/>
          <w:szCs w:val="24"/>
        </w:rPr>
        <w:t>вызывать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службы экстренной помощи;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069"/>
          <w:tab w:val="left" w:pos="3420"/>
          <w:tab w:val="left" w:pos="4692"/>
          <w:tab w:val="left" w:pos="5388"/>
          <w:tab w:val="left" w:pos="6531"/>
          <w:tab w:val="left" w:pos="6867"/>
          <w:tab w:val="left" w:pos="7900"/>
          <w:tab w:val="left" w:pos="9412"/>
        </w:tabs>
        <w:spacing w:before="41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оценивать</w:t>
      </w:r>
      <w:r>
        <w:rPr>
          <w:sz w:val="24"/>
          <w:szCs w:val="24"/>
        </w:rPr>
        <w:tab/>
        <w:t>свои</w:t>
      </w:r>
      <w:r>
        <w:rPr>
          <w:sz w:val="24"/>
          <w:szCs w:val="24"/>
        </w:rPr>
        <w:tab/>
        <w:t>действия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области</w:t>
      </w:r>
      <w:r>
        <w:rPr>
          <w:sz w:val="24"/>
          <w:szCs w:val="24"/>
        </w:rPr>
        <w:tab/>
        <w:t>обеспечения</w:t>
      </w:r>
      <w:r>
        <w:rPr>
          <w:sz w:val="24"/>
          <w:szCs w:val="24"/>
        </w:rPr>
        <w:tab/>
        <w:t>личной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безопасности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военное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570"/>
          <w:tab w:val="left" w:pos="3535"/>
          <w:tab w:val="left" w:pos="4611"/>
          <w:tab w:val="left" w:pos="6094"/>
          <w:tab w:val="left" w:pos="7400"/>
          <w:tab w:val="left" w:pos="7751"/>
          <w:tab w:val="left" w:pos="8922"/>
          <w:tab w:val="left" w:pos="10032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z w:val="24"/>
          <w:szCs w:val="24"/>
        </w:rPr>
        <w:tab/>
        <w:t>модель</w:t>
      </w:r>
      <w:r>
        <w:rPr>
          <w:sz w:val="24"/>
          <w:szCs w:val="24"/>
        </w:rPr>
        <w:tab/>
        <w:t>личного</w:t>
      </w:r>
      <w:r>
        <w:rPr>
          <w:sz w:val="24"/>
          <w:szCs w:val="24"/>
        </w:rPr>
        <w:tab/>
        <w:t>безопасного</w:t>
      </w:r>
      <w:r>
        <w:rPr>
          <w:sz w:val="24"/>
          <w:szCs w:val="24"/>
        </w:rPr>
        <w:tab/>
        <w:t>поведения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условиях</w:t>
      </w:r>
      <w:r>
        <w:rPr>
          <w:sz w:val="24"/>
          <w:szCs w:val="24"/>
        </w:rPr>
        <w:tab/>
        <w:t>опасных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мирного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</w:p>
    <w:p w:rsidR="005F6D3F" w:rsidRDefault="005F6D3F">
      <w:pPr>
        <w:pStyle w:val="Heading11"/>
        <w:spacing w:line="276" w:lineRule="auto"/>
        <w:ind w:left="519" w:firstLine="710"/>
        <w:jc w:val="left"/>
      </w:pPr>
      <w:r>
        <w:t>Основы</w:t>
      </w:r>
      <w:r>
        <w:rPr>
          <w:spacing w:val="33"/>
        </w:rPr>
        <w:t xml:space="preserve"> </w:t>
      </w:r>
      <w:r>
        <w:t>противодействия</w:t>
      </w:r>
      <w:r>
        <w:rPr>
          <w:spacing w:val="28"/>
        </w:rPr>
        <w:t xml:space="preserve"> </w:t>
      </w:r>
      <w:r>
        <w:t>экстремизму,</w:t>
      </w:r>
      <w:r>
        <w:rPr>
          <w:spacing w:val="30"/>
        </w:rPr>
        <w:t xml:space="preserve"> </w:t>
      </w:r>
      <w:r>
        <w:t>терроризму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наркотизму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Характеризовать особенности экстремизма, терроризма и наркотизма в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взаимосвязь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терроризма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наркотизма;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1"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наркотизму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Российской Федерации;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наркотизму;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экстремистской,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наркотизму;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комментировать назначение основных нормативных правовых актов, составляющих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основу 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наркотизму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наркотизму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пользоваться официальными сайтами и изданиями органов исполнительной власти,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терроризму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наркотизму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прав, определения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экстремистскую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симптомы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употребления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наркотических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экстремистскую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употреблению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наркотических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средств;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использовать официальные сайты ФСБ России, Министерства юстиции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перечнем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запрещенных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 экстремистской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опасности;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 случае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опасности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угрозе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террористической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акции.</w:t>
      </w:r>
    </w:p>
    <w:p w:rsidR="005F6D3F" w:rsidRDefault="005F6D3F">
      <w:pPr>
        <w:pStyle w:val="Heading11"/>
        <w:spacing w:before="4"/>
      </w:pPr>
      <w:r>
        <w:t>Основы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факторы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преимущества здорового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488"/>
          <w:tab w:val="left" w:pos="3626"/>
          <w:tab w:val="left" w:pos="4875"/>
          <w:tab w:val="left" w:pos="5768"/>
          <w:tab w:val="left" w:pos="6637"/>
          <w:tab w:val="left" w:pos="7213"/>
          <w:tab w:val="left" w:pos="8841"/>
          <w:tab w:val="left" w:pos="10032"/>
        </w:tabs>
        <w:spacing w:before="41"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z w:val="24"/>
          <w:szCs w:val="24"/>
        </w:rPr>
        <w:tab/>
        <w:t>значение</w:t>
      </w:r>
      <w:r>
        <w:rPr>
          <w:sz w:val="24"/>
          <w:szCs w:val="24"/>
        </w:rPr>
        <w:tab/>
        <w:t>здорового</w:t>
      </w:r>
      <w:r>
        <w:rPr>
          <w:sz w:val="24"/>
          <w:szCs w:val="24"/>
        </w:rPr>
        <w:tab/>
        <w:t>образа</w:t>
      </w:r>
      <w:r>
        <w:rPr>
          <w:sz w:val="24"/>
          <w:szCs w:val="24"/>
        </w:rPr>
        <w:tab/>
        <w:t>жизни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  <w:t>благополучия</w:t>
      </w:r>
      <w:r>
        <w:rPr>
          <w:sz w:val="24"/>
          <w:szCs w:val="24"/>
        </w:rPr>
        <w:tab/>
        <w:t>общества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основные факторы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 привычки,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пагубно влияющие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факторы,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положительно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отрицательно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влияющие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8961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пользоваться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официальными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ab/>
        <w:t>о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здоровье,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сохранении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укреплении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здоровья.</w:t>
      </w:r>
    </w:p>
    <w:p w:rsidR="005F6D3F" w:rsidRDefault="005F6D3F">
      <w:pPr>
        <w:pStyle w:val="Heading11"/>
        <w:spacing w:before="3"/>
        <w:jc w:val="left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прав,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отличать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медицинской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состояния,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оказывается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первая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помощь,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оказанию;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оказывать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неотложных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состояниях;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вызывать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 случае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экстренной помощи;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переноску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(транспортировку)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пострадавших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подручных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изготовления;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указанию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знаках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медицинского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санитарного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назначения;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составлять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оказании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пострадавшему;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санитарно-эпидемиологическом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населения;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эпидемиологического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«инфекционные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болезни»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инфекционных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неинфекционных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инфекционных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инфекционные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болезни;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предупреждение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инфекционных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заболеваний;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действовать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эпидемиологического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бактериологического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очага.</w:t>
      </w:r>
    </w:p>
    <w:p w:rsidR="005F6D3F" w:rsidRDefault="005F6D3F">
      <w:pPr>
        <w:pStyle w:val="Heading11"/>
        <w:spacing w:before="3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обороны государства;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тенденции развития современного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 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интересы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стратегические национальные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80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факторов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угроз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безопасности,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оказывающих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негативное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 национальные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интересы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внешних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внутренних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опасностей;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безопасности;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555"/>
          <w:tab w:val="left" w:pos="3761"/>
          <w:tab w:val="left" w:pos="5268"/>
          <w:tab w:val="left" w:pos="6771"/>
          <w:tab w:val="left" w:pos="8442"/>
          <w:tab w:val="left" w:pos="10032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разъяснять</w:t>
      </w:r>
      <w:r>
        <w:rPr>
          <w:sz w:val="24"/>
          <w:szCs w:val="24"/>
        </w:rPr>
        <w:tab/>
        <w:t>основные</w:t>
      </w:r>
      <w:r>
        <w:rPr>
          <w:sz w:val="24"/>
          <w:szCs w:val="24"/>
        </w:rPr>
        <w:tab/>
        <w:t>направления</w:t>
      </w:r>
      <w:r>
        <w:rPr>
          <w:sz w:val="24"/>
          <w:szCs w:val="24"/>
        </w:rPr>
        <w:tab/>
        <w:t>обеспечения</w:t>
      </w:r>
      <w:r>
        <w:rPr>
          <w:sz w:val="24"/>
          <w:szCs w:val="24"/>
        </w:rPr>
        <w:tab/>
        <w:t>национальной</w:t>
      </w:r>
      <w:r>
        <w:rPr>
          <w:sz w:val="24"/>
          <w:szCs w:val="24"/>
        </w:rPr>
        <w:tab/>
        <w:t>безопасности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9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использование 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обороны;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описывать предназначение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Вооруженных Сил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 войск, воинских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формирований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органов в мирное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время;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создания 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структуру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войск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распознавать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воинских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ритуалов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РФ.</w:t>
      </w:r>
    </w:p>
    <w:p w:rsidR="005F6D3F" w:rsidRDefault="005F6D3F">
      <w:pPr>
        <w:pStyle w:val="Heading11"/>
        <w:spacing w:before="51"/>
        <w:jc w:val="left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обязанности граждан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увольнения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военной службы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пребывания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запасе;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обязательную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добровольную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военной службе;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воинского учета;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Общевоинских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уставов 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Общевоинские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уставы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подготовке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прохождению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призыву,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контракту;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3545"/>
          <w:tab w:val="left" w:pos="7218"/>
          <w:tab w:val="left" w:pos="7669"/>
          <w:tab w:val="left" w:pos="8793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описывать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z w:val="24"/>
          <w:szCs w:val="24"/>
        </w:rPr>
        <w:tab/>
        <w:t xml:space="preserve">и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сроки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прохождения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призыву,</w:t>
      </w:r>
      <w:r>
        <w:rPr>
          <w:sz w:val="24"/>
          <w:szCs w:val="24"/>
        </w:rPr>
        <w:tab/>
        <w:t>контракту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альтернативной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гражданской службы;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лишения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воинского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2"/>
        <w:ind w:left="1225"/>
        <w:jc w:val="left"/>
        <w:rPr>
          <w:sz w:val="24"/>
          <w:szCs w:val="24"/>
        </w:rPr>
      </w:pPr>
      <w:r>
        <w:rPr>
          <w:spacing w:val="-7"/>
          <w:sz w:val="24"/>
          <w:szCs w:val="24"/>
        </w:rPr>
        <w:t>различать</w:t>
      </w:r>
      <w:r>
        <w:rPr>
          <w:spacing w:val="-1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военную</w:t>
      </w:r>
      <w:r>
        <w:rPr>
          <w:spacing w:val="-1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форму</w:t>
      </w:r>
      <w:r>
        <w:rPr>
          <w:spacing w:val="-2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одежды</w:t>
      </w:r>
      <w:r>
        <w:rPr>
          <w:spacing w:val="-1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и</w:t>
      </w:r>
      <w:r>
        <w:rPr>
          <w:spacing w:val="-1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знаки</w:t>
      </w:r>
      <w:r>
        <w:rPr>
          <w:spacing w:val="-1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различия</w:t>
      </w:r>
      <w:r>
        <w:rPr>
          <w:spacing w:val="-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военнослужащих</w:t>
      </w:r>
      <w:r>
        <w:rPr>
          <w:spacing w:val="-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ВС</w:t>
      </w:r>
      <w:r>
        <w:rPr>
          <w:spacing w:val="-1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основание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увольнения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военной службы;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 предназначение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запаса;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зачисления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пребывания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запасе;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мобилизационного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резерва;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заключения контракта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сроки пребывания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резерве.</w:t>
      </w:r>
    </w:p>
    <w:p w:rsidR="005F6D3F" w:rsidRDefault="005F6D3F">
      <w:pPr>
        <w:pStyle w:val="Heading11"/>
        <w:spacing w:before="45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Комментировать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Строевого устава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устав ВС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обучении элементам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подготовки;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оперировать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Строевого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устава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оружия;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воинское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приветствие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оружия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месте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движении,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выход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строя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возвращение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строй,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начальнику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него;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строевые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отделения 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месте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команд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управления строем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голоса;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назначение,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боевые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общее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автомата Калашникова;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неполную разборку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сборку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автомата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Калашникова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чистки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смазки;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5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хранения автомата;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патрона;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снаряжать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магазин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патронами;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автоматом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Калашникова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патронами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повседневной жизнедеятельности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стрельб;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выстрела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практическое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значение;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скорости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пули,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полета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пули,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пробивного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убойного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пули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поражении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противника;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отдачи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оружия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 выстрела;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выбирать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прицел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правильную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прицеливания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стрельбы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неподвижным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целям;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ошибки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прицеливания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стрельбы;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изготовку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стрельбе;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производить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стрельбу;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назначение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 боевые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гранат;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различать наступательные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оборонительные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гранаты;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устройство ручных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осколочных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гранат;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 приемы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снаряжения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гранат;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обращении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 гранатами;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общевойскового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боя;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характеризовать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общевойсковой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бой;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инженерного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солдата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«К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бою»,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«Встать»;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объяснять,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 каких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перебежки и переползания;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перебежки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переползания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(по-пластунски,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получетвереньках, 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боку);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определять стороны горизонта по компасу, солнцу и часам, по Полярной звезде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местных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69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передвигаться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азимутам;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костюма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(Л-1);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защиты;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0"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действовать по сигналам оповещения исходя из тактико-технических 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(ТТХ)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оружия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массового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поражения;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аптечки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первой помощи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бою;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выносу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раненых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боя.</w:t>
      </w:r>
    </w:p>
    <w:p w:rsidR="005F6D3F" w:rsidRDefault="005F6D3F">
      <w:pPr>
        <w:pStyle w:val="Heading11"/>
        <w:spacing w:before="46"/>
        <w:jc w:val="lef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Раскрывать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сущность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военно-профессиональной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объяснять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военно-учетным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специальностям;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8" w:firstLine="283"/>
        <w:rPr>
          <w:sz w:val="24"/>
          <w:szCs w:val="24"/>
        </w:rPr>
      </w:pPr>
      <w:r>
        <w:rPr>
          <w:sz w:val="24"/>
          <w:szCs w:val="24"/>
        </w:rPr>
        <w:t>оценивать уровень своей подготовки и осуществлять осознанное самоопределение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военно-профессиональной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характеризовать особенности подготовки офицеров в различных учебных и военно-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заведениях;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использовать официальные сайты для ознакомления с правилами приема в высшие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МЧС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научиться:</w:t>
      </w:r>
    </w:p>
    <w:p w:rsidR="005F6D3F" w:rsidRDefault="005F6D3F">
      <w:pPr>
        <w:pStyle w:val="Heading21"/>
        <w:spacing w:before="41"/>
        <w:jc w:val="both"/>
      </w:pP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80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Объяснять, как экологическая безопасность связана с национальной безопасностью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влияет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.</w:t>
      </w:r>
    </w:p>
    <w:p w:rsidR="005F6D3F" w:rsidRDefault="005F6D3F">
      <w:pPr>
        <w:pStyle w:val="Heading21"/>
        <w:spacing w:line="274" w:lineRule="exact"/>
        <w:jc w:val="both"/>
      </w:pPr>
      <w:r>
        <w:t>Защита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Устанавливать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мобильные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служб,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обеспечивающих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чрезвычайных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безопасности.</w:t>
      </w:r>
    </w:p>
    <w:p w:rsidR="005F6D3F" w:rsidRDefault="005F6D3F">
      <w:pPr>
        <w:pStyle w:val="Heading21"/>
        <w:spacing w:before="4"/>
        <w:jc w:val="both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60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Объяснять основные задачи и направления развития, строительства, оснащения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модернизации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 РФ;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1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применения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вооружения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военной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техники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войнах и конфликтах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исторических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периодов,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прослеживать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эволюцию.</w:t>
      </w:r>
    </w:p>
    <w:p w:rsidR="005F6D3F" w:rsidRDefault="005F6D3F">
      <w:pPr>
        <w:pStyle w:val="Heading21"/>
        <w:spacing w:before="4"/>
      </w:pPr>
      <w:r>
        <w:t>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Приводить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сигналов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помощью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флажков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фонаря;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определять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назначение,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устройство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механизмов автомата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 чистку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смазку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неполной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разборки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сборки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частей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механизмов автомата Калашникова при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стрельбе;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снаряжения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магазина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Калашникова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патронами;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/>
        <w:ind w:left="1225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описывать работу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частей 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механизмов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гранаты при метании;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80" w:lineRule="auto"/>
        <w:ind w:right="556" w:firstLine="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выполнять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надевания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противогаза,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респиратора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общевойскового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комплекта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(ОЗК).</w:t>
      </w:r>
    </w:p>
    <w:p w:rsidR="005F6D3F" w:rsidRDefault="005F6D3F">
      <w:pPr>
        <w:pStyle w:val="Heading21"/>
        <w:spacing w:line="273" w:lineRule="exact"/>
      </w:pPr>
      <w:r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6" w:line="276" w:lineRule="auto"/>
        <w:ind w:right="555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Выстраивать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индивидуальную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траекторию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возможностью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военно-учетной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подготовки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поступлению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военно-учебные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МВД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ФСБ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МЧС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8" w:lineRule="auto"/>
        <w:ind w:right="55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оформлять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документы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поступления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военно-учебные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высшего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МВД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ФСБ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МЧС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5F6D3F" w:rsidRDefault="005F6D3F">
      <w:pPr>
        <w:pStyle w:val="BodyText"/>
        <w:spacing w:before="4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629"/>
        </w:tabs>
        <w:spacing w:line="276" w:lineRule="auto"/>
        <w:ind w:left="519" w:right="563" w:firstLine="710"/>
      </w:pPr>
      <w:bookmarkStart w:id="25" w:name="I_3__Система_оценки_достижения_планируем"/>
      <w:bookmarkStart w:id="26" w:name="_bookmark18"/>
      <w:bookmarkEnd w:id="25"/>
      <w:bookmarkEnd w:id="26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ind w:right="55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(далее</w:t>
      </w:r>
      <w:r>
        <w:rPr>
          <w:spacing w:val="3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оценки)</w:t>
      </w:r>
      <w:r>
        <w:rPr>
          <w:spacing w:val="26"/>
        </w:rPr>
        <w:t xml:space="preserve"> </w:t>
      </w:r>
      <w:r>
        <w:t>МБОУ</w:t>
      </w:r>
    </w:p>
    <w:p w:rsidR="005F6D3F" w:rsidRDefault="005F6D3F">
      <w:pPr>
        <w:pStyle w:val="BodyText"/>
        <w:spacing w:line="276" w:lineRule="auto"/>
        <w:ind w:right="571" w:firstLine="0"/>
      </w:pPr>
      <w:r>
        <w:t>«Курташкинская СОШ» является частью системы оценки и управления качеством образования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vertAlign w:val="superscript"/>
        </w:rPr>
        <w:t>6</w:t>
      </w:r>
      <w:r>
        <w:t>.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Общие</w:t>
      </w:r>
      <w:r>
        <w:rPr>
          <w:spacing w:val="-9"/>
        </w:rPr>
        <w:t xml:space="preserve"> </w:t>
      </w:r>
      <w:r>
        <w:t>положения</w:t>
      </w:r>
    </w:p>
    <w:p w:rsidR="005F6D3F" w:rsidRDefault="005F6D3F">
      <w:pPr>
        <w:pStyle w:val="BodyText"/>
        <w:spacing w:before="37" w:line="276" w:lineRule="auto"/>
        <w:ind w:right="55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образования. Итоговые планируемые результаты детализируются в рабочих</w:t>
      </w:r>
      <w:r>
        <w:rPr>
          <w:spacing w:val="-57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5F6D3F" w:rsidRDefault="005F6D3F">
      <w:pPr>
        <w:pStyle w:val="BodyText"/>
        <w:spacing w:before="2" w:line="276" w:lineRule="auto"/>
        <w:ind w:right="56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являются: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27"/>
          <w:szCs w:val="27"/>
        </w:rPr>
      </w:pPr>
      <w:r>
        <w:rPr>
          <w:noProof/>
          <w:lang w:eastAsia="ru-RU"/>
        </w:rPr>
        <w:pict>
          <v:rect id="_x0000_s1031" style="position:absolute;margin-left:120.55pt;margin-top:17.85pt;width:144.05pt;height:.7pt;z-index:-251658240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3"/>
          <w:szCs w:val="23"/>
        </w:rPr>
      </w:pPr>
    </w:p>
    <w:p w:rsidR="005F6D3F" w:rsidRDefault="005F6D3F">
      <w:pPr>
        <w:spacing w:before="1"/>
        <w:ind w:left="519" w:right="843"/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 xml:space="preserve"> Создание локального нормативного акта образовательной организации о формах, периодичности и порядке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текущего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контроля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успеваемости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и промежуточной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аттестации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определено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п.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2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статьи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30</w:t>
      </w:r>
    </w:p>
    <w:p w:rsidR="005F6D3F" w:rsidRDefault="005F6D3F">
      <w:pPr>
        <w:ind w:left="519"/>
        <w:rPr>
          <w:sz w:val="20"/>
          <w:szCs w:val="20"/>
        </w:rPr>
      </w:pPr>
      <w:r>
        <w:rPr>
          <w:sz w:val="20"/>
          <w:szCs w:val="20"/>
        </w:rPr>
        <w:t>Федерального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закона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"Об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образовании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в Российской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Федерации"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(№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273-ФЗ).</w:t>
      </w:r>
    </w:p>
    <w:p w:rsidR="005F6D3F" w:rsidRDefault="005F6D3F">
      <w:pPr>
        <w:rPr>
          <w:sz w:val="20"/>
          <w:szCs w:val="20"/>
        </w:rPr>
        <w:sectPr w:rsidR="005F6D3F">
          <w:pgSz w:w="11910" w:h="16840"/>
          <w:pgMar w:top="1040" w:right="0" w:bottom="142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6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 обучающихся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этапах обучения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основа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аттестации;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238"/>
          <w:tab w:val="left" w:pos="3761"/>
          <w:tab w:val="left" w:pos="5431"/>
          <w:tab w:val="left" w:pos="7333"/>
          <w:tab w:val="left" w:pos="8826"/>
          <w:tab w:val="left" w:pos="9460"/>
        </w:tabs>
        <w:spacing w:line="280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z w:val="24"/>
          <w:szCs w:val="24"/>
        </w:rPr>
        <w:tab/>
        <w:t>результатов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педагогических</w:t>
      </w:r>
      <w:r>
        <w:rPr>
          <w:sz w:val="24"/>
          <w:szCs w:val="24"/>
        </w:rPr>
        <w:tab/>
        <w:t>работников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  <w:t>основа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аттестационных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процедур;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  <w:tab w:val="left" w:pos="2200"/>
          <w:tab w:val="left" w:pos="3689"/>
          <w:tab w:val="left" w:pos="5316"/>
          <w:tab w:val="left" w:pos="7304"/>
          <w:tab w:val="left" w:pos="8860"/>
          <w:tab w:val="left" w:pos="9460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z w:val="24"/>
          <w:szCs w:val="24"/>
        </w:rPr>
        <w:tab/>
        <w:t>результатов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образовательной</w:t>
      </w:r>
      <w:r>
        <w:rPr>
          <w:sz w:val="24"/>
          <w:szCs w:val="24"/>
        </w:rPr>
        <w:tab/>
        <w:t>организации</w:t>
      </w:r>
      <w:r>
        <w:rPr>
          <w:sz w:val="24"/>
          <w:szCs w:val="24"/>
        </w:rPr>
        <w:tab/>
        <w:t>как</w:t>
      </w:r>
      <w:r>
        <w:rPr>
          <w:sz w:val="24"/>
          <w:szCs w:val="24"/>
        </w:rPr>
        <w:tab/>
        <w:t>основа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аккредитационных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процедур.</w:t>
      </w:r>
    </w:p>
    <w:p w:rsidR="005F6D3F" w:rsidRDefault="005F6D3F">
      <w:pPr>
        <w:pStyle w:val="BodyText"/>
        <w:spacing w:line="276" w:lineRule="auto"/>
        <w:ind w:right="55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  <w:bCs/>
        </w:rPr>
        <w:t>внутренней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оценки</w:t>
      </w:r>
      <w:r>
        <w:rPr>
          <w:b/>
          <w:bCs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(стартовая диагностика, текущая и тематическая оценка, портфолио, 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  <w:bCs/>
        </w:rPr>
        <w:t>внешней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8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уровней.</w:t>
      </w:r>
    </w:p>
    <w:p w:rsidR="005F6D3F" w:rsidRDefault="005F6D3F">
      <w:pPr>
        <w:pStyle w:val="BodyText"/>
        <w:spacing w:line="276" w:lineRule="auto"/>
        <w:ind w:right="56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внутренней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мониторинга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мастерства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(анализа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заданий,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предлагаемых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учителем).</w:t>
      </w:r>
    </w:p>
    <w:p w:rsidR="005F6D3F" w:rsidRDefault="005F6D3F">
      <w:pPr>
        <w:pStyle w:val="BodyText"/>
        <w:spacing w:line="276" w:lineRule="auto"/>
        <w:ind w:right="563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line="276" w:lineRule="auto"/>
        <w:ind w:right="570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учителя.</w:t>
      </w:r>
    </w:p>
    <w:p w:rsidR="005F6D3F" w:rsidRDefault="005F6D3F">
      <w:pPr>
        <w:pStyle w:val="BodyText"/>
        <w:spacing w:line="276" w:lineRule="auto"/>
        <w:ind w:right="562"/>
      </w:pPr>
      <w:r>
        <w:t>Результаты процедур оценки результатов деятельности образовательной организации</w:t>
      </w:r>
      <w:r>
        <w:rPr>
          <w:spacing w:val="1"/>
        </w:rPr>
        <w:t xml:space="preserve">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разработке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управленческих</w:t>
      </w:r>
      <w:r>
        <w:rPr>
          <w:spacing w:val="-3"/>
        </w:rPr>
        <w:t xml:space="preserve"> </w:t>
      </w:r>
      <w:r>
        <w:t>решений.</w:t>
      </w:r>
    </w:p>
    <w:p w:rsidR="005F6D3F" w:rsidRDefault="005F6D3F">
      <w:pPr>
        <w:pStyle w:val="BodyText"/>
        <w:spacing w:line="276" w:lineRule="auto"/>
        <w:ind w:right="55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 процедуры, обеспечивающие определение динамики достижения 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10"/>
          <w:szCs w:val="10"/>
        </w:rPr>
      </w:pPr>
      <w:r>
        <w:rPr>
          <w:noProof/>
          <w:lang w:eastAsia="ru-RU"/>
        </w:rPr>
        <w:pict>
          <v:rect id="_x0000_s1032" style="position:absolute;margin-left:120.55pt;margin-top:7.7pt;width:144.05pt;height:.7pt;z-index:-251657216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3"/>
          <w:szCs w:val="23"/>
        </w:rPr>
      </w:pPr>
    </w:p>
    <w:p w:rsidR="005F6D3F" w:rsidRDefault="005F6D3F">
      <w:pPr>
        <w:ind w:left="519" w:right="1599"/>
        <w:rPr>
          <w:sz w:val="20"/>
          <w:szCs w:val="20"/>
        </w:rPr>
      </w:pPr>
      <w:r>
        <w:rPr>
          <w:sz w:val="20"/>
          <w:szCs w:val="20"/>
          <w:vertAlign w:val="superscript"/>
        </w:rPr>
        <w:t>7</w:t>
      </w:r>
      <w:r>
        <w:rPr>
          <w:sz w:val="20"/>
          <w:szCs w:val="20"/>
        </w:rPr>
        <w:t xml:space="preserve"> Осуществляется в соответствии со статьей 58 Федерального закона «Об образовании в Российской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Федерации».</w:t>
      </w:r>
    </w:p>
    <w:p w:rsidR="005F6D3F" w:rsidRDefault="005F6D3F">
      <w:pPr>
        <w:spacing w:before="1"/>
        <w:ind w:left="519" w:right="899"/>
        <w:rPr>
          <w:sz w:val="20"/>
          <w:szCs w:val="20"/>
        </w:rPr>
      </w:pPr>
      <w:r>
        <w:rPr>
          <w:sz w:val="20"/>
          <w:szCs w:val="20"/>
          <w:vertAlign w:val="superscript"/>
        </w:rPr>
        <w:t>8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Осуществляется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соответствии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со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статьей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59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Федерального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закона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«Об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образовании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Российской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Федерации».</w:t>
      </w:r>
    </w:p>
    <w:p w:rsidR="005F6D3F" w:rsidRDefault="005F6D3F">
      <w:pPr>
        <w:spacing w:before="1"/>
        <w:ind w:left="519" w:right="1599"/>
        <w:rPr>
          <w:sz w:val="20"/>
          <w:szCs w:val="20"/>
        </w:rPr>
      </w:pPr>
      <w:r>
        <w:rPr>
          <w:sz w:val="20"/>
          <w:szCs w:val="20"/>
          <w:vertAlign w:val="superscript"/>
        </w:rPr>
        <w:t>9</w:t>
      </w:r>
      <w:r>
        <w:rPr>
          <w:sz w:val="20"/>
          <w:szCs w:val="20"/>
        </w:rPr>
        <w:t xml:space="preserve"> Осуществляется в соответствии со статьей 95 Федерального закона «Об образовании в Российской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Федерации».</w:t>
      </w:r>
    </w:p>
    <w:p w:rsidR="005F6D3F" w:rsidRDefault="005F6D3F">
      <w:pPr>
        <w:rPr>
          <w:sz w:val="20"/>
          <w:szCs w:val="20"/>
        </w:rPr>
        <w:sectPr w:rsidR="005F6D3F">
          <w:pgSz w:w="11910" w:h="16840"/>
          <w:pgMar w:top="1040" w:right="0" w:bottom="142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6"/>
      </w:pPr>
      <w:r>
        <w:t>В соответствии с ФГОС СОО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5F6D3F" w:rsidRDefault="005F6D3F">
      <w:pPr>
        <w:pStyle w:val="BodyText"/>
        <w:spacing w:before="4" w:line="276" w:lineRule="auto"/>
        <w:ind w:right="561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5F6D3F" w:rsidRDefault="005F6D3F">
      <w:pPr>
        <w:pStyle w:val="BodyText"/>
        <w:spacing w:line="274" w:lineRule="exact"/>
        <w:ind w:left="1230" w:firstLine="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путем: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(регулятивных,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 учебных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действий);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before="3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</w:p>
    <w:p w:rsidR="005F6D3F" w:rsidRDefault="005F6D3F" w:rsidP="00FF7706">
      <w:pPr>
        <w:pStyle w:val="ListParagraph"/>
        <w:numPr>
          <w:ilvl w:val="0"/>
          <w:numId w:val="154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самооценка, наблюдения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>
      <w:pPr>
        <w:pStyle w:val="BodyText"/>
        <w:spacing w:line="276" w:lineRule="auto"/>
        <w:jc w:val="left"/>
      </w:pPr>
      <w:r>
        <w:t>Уровневый</w:t>
      </w:r>
      <w:r>
        <w:rPr>
          <w:spacing w:val="49"/>
        </w:rPr>
        <w:t xml:space="preserve"> </w:t>
      </w:r>
      <w:r>
        <w:t>подход</w:t>
      </w:r>
      <w:r>
        <w:rPr>
          <w:spacing w:val="50"/>
        </w:rPr>
        <w:t xml:space="preserve"> </w:t>
      </w:r>
      <w:r>
        <w:t>реализуется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отношению</w:t>
      </w:r>
      <w:r>
        <w:rPr>
          <w:spacing w:val="57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оценки,</w:t>
      </w:r>
      <w:r>
        <w:rPr>
          <w:spacing w:val="55"/>
        </w:rPr>
        <w:t xml:space="preserve"> </w:t>
      </w:r>
      <w:r>
        <w:t>так</w:t>
      </w:r>
      <w:r>
        <w:rPr>
          <w:spacing w:val="5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результатов.</w:t>
      </w:r>
    </w:p>
    <w:p w:rsidR="005F6D3F" w:rsidRDefault="005F6D3F">
      <w:pPr>
        <w:pStyle w:val="BodyText"/>
        <w:spacing w:line="280" w:lineRule="auto"/>
        <w:jc w:val="left"/>
      </w:pPr>
      <w:r>
        <w:t>Уровневый</w:t>
      </w:r>
      <w:r>
        <w:rPr>
          <w:spacing w:val="52"/>
        </w:rPr>
        <w:t xml:space="preserve"> </w:t>
      </w:r>
      <w:r>
        <w:t>подход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52"/>
        </w:rPr>
        <w:t xml:space="preserve"> </w:t>
      </w:r>
      <w:r>
        <w:t>среднего</w:t>
      </w:r>
      <w:r>
        <w:rPr>
          <w:spacing w:val="48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 следующими</w:t>
      </w:r>
      <w:r>
        <w:rPr>
          <w:spacing w:val="3"/>
        </w:rPr>
        <w:t xml:space="preserve"> </w:t>
      </w:r>
      <w:r>
        <w:t>составляющими: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937"/>
        </w:tabs>
        <w:spacing w:line="276" w:lineRule="auto"/>
        <w:ind w:right="564" w:firstLine="710"/>
        <w:jc w:val="left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предлагаются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базового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углубленного;</w:t>
      </w:r>
    </w:p>
    <w:p w:rsidR="005F6D3F" w:rsidRDefault="005F6D3F" w:rsidP="00FF7706">
      <w:pPr>
        <w:pStyle w:val="ListParagraph"/>
        <w:numPr>
          <w:ilvl w:val="1"/>
          <w:numId w:val="154"/>
        </w:numPr>
        <w:tabs>
          <w:tab w:val="left" w:pos="1937"/>
          <w:tab w:val="left" w:pos="3595"/>
          <w:tab w:val="left" w:pos="5020"/>
          <w:tab w:val="left" w:pos="6253"/>
          <w:tab w:val="left" w:pos="7140"/>
          <w:tab w:val="left" w:pos="8699"/>
          <w:tab w:val="left" w:pos="10022"/>
        </w:tabs>
        <w:spacing w:line="275" w:lineRule="exact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z w:val="24"/>
          <w:szCs w:val="24"/>
        </w:rPr>
        <w:tab/>
        <w:t>результаты</w:t>
      </w:r>
      <w:r>
        <w:rPr>
          <w:sz w:val="24"/>
          <w:szCs w:val="24"/>
        </w:rPr>
        <w:tab/>
        <w:t>содержат</w:t>
      </w:r>
      <w:r>
        <w:rPr>
          <w:sz w:val="24"/>
          <w:szCs w:val="24"/>
        </w:rPr>
        <w:tab/>
        <w:t>блоки</w:t>
      </w:r>
      <w:r>
        <w:rPr>
          <w:sz w:val="24"/>
          <w:szCs w:val="24"/>
        </w:rPr>
        <w:tab/>
        <w:t>«Выпускник</w:t>
      </w:r>
      <w:r>
        <w:rPr>
          <w:sz w:val="24"/>
          <w:szCs w:val="24"/>
        </w:rPr>
        <w:tab/>
        <w:t>научится»</w:t>
      </w:r>
      <w:r>
        <w:rPr>
          <w:sz w:val="24"/>
          <w:szCs w:val="24"/>
        </w:rPr>
        <w:tab/>
        <w:t>и</w:t>
      </w:r>
    </w:p>
    <w:p w:rsidR="005F6D3F" w:rsidRDefault="005F6D3F">
      <w:pPr>
        <w:pStyle w:val="BodyText"/>
        <w:spacing w:before="31"/>
        <w:ind w:firstLine="0"/>
        <w:jc w:val="left"/>
      </w:pPr>
      <w:r>
        <w:t>«Выпускник</w:t>
      </w:r>
      <w:r>
        <w:rPr>
          <w:spacing w:val="-8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5F6D3F" w:rsidRDefault="005F6D3F">
      <w:pPr>
        <w:pStyle w:val="BodyText"/>
        <w:spacing w:before="41" w:line="276" w:lineRule="auto"/>
        <w:ind w:right="561"/>
      </w:pPr>
      <w:r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освоения.</w:t>
      </w:r>
    </w:p>
    <w:p w:rsidR="005F6D3F" w:rsidRDefault="005F6D3F">
      <w:pPr>
        <w:pStyle w:val="BodyText"/>
        <w:spacing w:before="1" w:line="276" w:lineRule="auto"/>
        <w:ind w:right="558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5F6D3F" w:rsidRDefault="005F6D3F">
      <w:pPr>
        <w:pStyle w:val="Heading11"/>
        <w:spacing w:before="8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</w:t>
      </w:r>
    </w:p>
    <w:p w:rsidR="005F6D3F" w:rsidRDefault="005F6D3F">
      <w:pPr>
        <w:pStyle w:val="BodyText"/>
        <w:spacing w:before="36"/>
        <w:ind w:left="1230" w:firstLine="0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5F6D3F" w:rsidRDefault="005F6D3F">
      <w:pPr>
        <w:pStyle w:val="BodyText"/>
        <w:spacing w:before="40" w:line="276" w:lineRule="auto"/>
        <w:ind w:right="561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5F6D3F" w:rsidRDefault="005F6D3F">
      <w:pPr>
        <w:pStyle w:val="BodyText"/>
        <w:spacing w:line="276" w:lineRule="auto"/>
        <w:ind w:right="554"/>
      </w:pPr>
      <w:r>
        <w:t xml:space="preserve">В соответствии с требованиями ФГОС СОО достижение личностных результатов </w:t>
      </w:r>
      <w:r>
        <w:rPr>
          <w:b/>
          <w:bCs/>
        </w:rPr>
        <w:t>не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разного</w:t>
      </w:r>
      <w:r>
        <w:rPr>
          <w:spacing w:val="36"/>
        </w:rPr>
        <w:t xml:space="preserve"> </w:t>
      </w:r>
      <w:r>
        <w:t>уровня.</w:t>
      </w:r>
      <w:r>
        <w:rPr>
          <w:spacing w:val="39"/>
        </w:rPr>
        <w:t xml:space="preserve"> </w:t>
      </w:r>
      <w:r>
        <w:t>Оценка</w:t>
      </w:r>
      <w:r>
        <w:rPr>
          <w:spacing w:val="36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образовательной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5" w:firstLine="0"/>
      </w:pP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  <w:bCs/>
        </w:rPr>
        <w:t xml:space="preserve">внешних </w:t>
      </w:r>
      <w:r>
        <w:t>неперсонифицированных 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и основывается на общепринятых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сообществе</w:t>
      </w:r>
      <w:r>
        <w:rPr>
          <w:spacing w:val="-5"/>
        </w:rPr>
        <w:t xml:space="preserve"> </w:t>
      </w:r>
      <w:r>
        <w:t>методиках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диагностики.</w:t>
      </w:r>
    </w:p>
    <w:p w:rsidR="005F6D3F" w:rsidRDefault="005F6D3F">
      <w:pPr>
        <w:pStyle w:val="BodyText"/>
        <w:spacing w:before="4" w:line="276" w:lineRule="auto"/>
        <w:ind w:right="561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before="1" w:line="276" w:lineRule="auto"/>
        <w:ind w:right="561"/>
        <w:jc w:val="right"/>
      </w:pPr>
      <w:r>
        <w:t>Результаты,</w:t>
      </w:r>
      <w:r>
        <w:rPr>
          <w:spacing w:val="36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внешних,</w:t>
      </w:r>
      <w:r>
        <w:rPr>
          <w:spacing w:val="36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внутренних</w:t>
      </w:r>
      <w:r>
        <w:rPr>
          <w:spacing w:val="30"/>
        </w:rPr>
        <w:t xml:space="preserve"> </w:t>
      </w:r>
      <w:r>
        <w:t>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агрегированных</w:t>
      </w:r>
      <w:r>
        <w:rPr>
          <w:spacing w:val="-8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:rsidR="005F6D3F" w:rsidRDefault="005F6D3F">
      <w:pPr>
        <w:pStyle w:val="BodyText"/>
        <w:spacing w:line="276" w:lineRule="auto"/>
        <w:ind w:right="557"/>
      </w:pPr>
      <w:r>
        <w:t>Внутренний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</w:t>
      </w:r>
      <w:r>
        <w:rPr>
          <w:spacing w:val="1"/>
        </w:rPr>
        <w:t xml:space="preserve"> </w:t>
      </w:r>
      <w:r>
        <w:t>представляются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27.07.2006</w:t>
      </w:r>
      <w:r>
        <w:rPr>
          <w:spacing w:val="-4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152-ФЗ</w:t>
      </w:r>
      <w:r>
        <w:rPr>
          <w:spacing w:val="-3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</w:p>
    <w:p w:rsidR="005F6D3F" w:rsidRDefault="005F6D3F">
      <w:pPr>
        <w:pStyle w:val="BodyText"/>
        <w:spacing w:before="36" w:line="276" w:lineRule="auto"/>
        <w:ind w:right="56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действия», «Познавательные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действия»).</w:t>
      </w:r>
    </w:p>
    <w:p w:rsidR="005F6D3F" w:rsidRDefault="005F6D3F">
      <w:pPr>
        <w:pStyle w:val="BodyText"/>
        <w:spacing w:line="276" w:lineRule="auto"/>
        <w:ind w:right="55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основе, в том числе и для отдельных групп</w:t>
      </w:r>
      <w:r>
        <w:rPr>
          <w:spacing w:val="1"/>
        </w:rPr>
        <w:t xml:space="preserve"> </w:t>
      </w:r>
      <w:r>
        <w:t>предметов (например, для предметов естественно-научного цикла, для предметов социально-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отдельные процедуры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оценке:</w:t>
      </w:r>
    </w:p>
    <w:p w:rsidR="005F6D3F" w:rsidRDefault="005F6D3F" w:rsidP="00FF7706">
      <w:pPr>
        <w:pStyle w:val="ListParagraph"/>
        <w:numPr>
          <w:ilvl w:val="2"/>
          <w:numId w:val="154"/>
        </w:numPr>
        <w:tabs>
          <w:tab w:val="left" w:pos="1749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смыслового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чтения,</w:t>
      </w:r>
    </w:p>
    <w:p w:rsidR="005F6D3F" w:rsidRDefault="005F6D3F" w:rsidP="00FF7706">
      <w:pPr>
        <w:pStyle w:val="ListParagraph"/>
        <w:numPr>
          <w:ilvl w:val="2"/>
          <w:numId w:val="154"/>
        </w:numPr>
        <w:tabs>
          <w:tab w:val="left" w:pos="1749"/>
        </w:tabs>
        <w:spacing w:before="40" w:line="280" w:lineRule="auto"/>
        <w:ind w:left="1748" w:right="572"/>
        <w:jc w:val="left"/>
        <w:rPr>
          <w:sz w:val="24"/>
          <w:szCs w:val="24"/>
        </w:rPr>
      </w:pPr>
      <w:r>
        <w:rPr>
          <w:sz w:val="24"/>
          <w:szCs w:val="24"/>
        </w:rPr>
        <w:t>познавательных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приемы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познания,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специфические 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областей);</w:t>
      </w:r>
    </w:p>
    <w:p w:rsidR="005F6D3F" w:rsidRDefault="005F6D3F" w:rsidP="00FF7706">
      <w:pPr>
        <w:pStyle w:val="ListParagraph"/>
        <w:numPr>
          <w:ilvl w:val="2"/>
          <w:numId w:val="154"/>
        </w:numPr>
        <w:tabs>
          <w:tab w:val="left" w:pos="1749"/>
        </w:tabs>
        <w:spacing w:line="269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ИКТ-компетентности;</w:t>
      </w:r>
    </w:p>
    <w:p w:rsidR="005F6D3F" w:rsidRDefault="005F6D3F" w:rsidP="00FF7706">
      <w:pPr>
        <w:pStyle w:val="ListParagraph"/>
        <w:numPr>
          <w:ilvl w:val="2"/>
          <w:numId w:val="154"/>
        </w:numPr>
        <w:tabs>
          <w:tab w:val="left" w:pos="1749"/>
        </w:tabs>
        <w:spacing w:before="41" w:line="276" w:lineRule="auto"/>
        <w:ind w:left="1748" w:right="561"/>
        <w:jc w:val="left"/>
        <w:rPr>
          <w:sz w:val="24"/>
          <w:szCs w:val="24"/>
        </w:rPr>
      </w:pPr>
      <w:r>
        <w:rPr>
          <w:sz w:val="24"/>
          <w:szCs w:val="24"/>
        </w:rPr>
        <w:t>сформированности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5F6D3F" w:rsidRDefault="005F6D3F">
      <w:pPr>
        <w:pStyle w:val="BodyText"/>
        <w:spacing w:line="276" w:lineRule="auto"/>
        <w:ind w:right="556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 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компьютера;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учебных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1" w:firstLine="0"/>
      </w:pP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проектов.</w:t>
      </w:r>
    </w:p>
    <w:p w:rsidR="005F6D3F" w:rsidRDefault="005F6D3F">
      <w:pPr>
        <w:pStyle w:val="BodyText"/>
        <w:spacing w:line="280" w:lineRule="auto"/>
        <w:ind w:right="562"/>
      </w:pPr>
      <w:r>
        <w:t>Каждый из перечисленных видов диагностики проводится с периодичностью не реже,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ходе 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61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60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проекта.</w:t>
      </w:r>
      <w:r>
        <w:rPr>
          <w:spacing w:val="32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индивидуального</w:t>
      </w:r>
      <w:r>
        <w:rPr>
          <w:spacing w:val="35"/>
        </w:rPr>
        <w:t xml:space="preserve"> </w:t>
      </w:r>
      <w:r>
        <w:t>проекта</w:t>
      </w:r>
      <w:r>
        <w:rPr>
          <w:spacing w:val="25"/>
        </w:rPr>
        <w:t xml:space="preserve"> </w:t>
      </w:r>
      <w:r>
        <w:t>отражены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Положении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проекте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5F6D3F" w:rsidRDefault="005F6D3F">
      <w:pPr>
        <w:pStyle w:val="BodyText"/>
        <w:spacing w:before="41" w:line="276" w:lineRule="auto"/>
        <w:ind w:right="55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промежуточных планируемых результатов в рамках 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 проверки и</w:t>
      </w:r>
      <w:r>
        <w:rPr>
          <w:spacing w:val="1"/>
        </w:rPr>
        <w:t xml:space="preserve"> </w:t>
      </w:r>
      <w:r>
        <w:t>итоговых планируемых результатов в рамках итоговой оценки и государственной итоговой</w:t>
      </w:r>
      <w:r>
        <w:rPr>
          <w:spacing w:val="1"/>
        </w:rPr>
        <w:t xml:space="preserve"> </w:t>
      </w:r>
      <w:r>
        <w:t>аттестации.</w:t>
      </w:r>
    </w:p>
    <w:p w:rsidR="005F6D3F" w:rsidRDefault="005F6D3F">
      <w:pPr>
        <w:pStyle w:val="BodyText"/>
        <w:spacing w:line="276" w:lineRule="auto"/>
        <w:ind w:right="561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 способность к решению учебно-познавательных и учебно-практических 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компетентностно-ориентированные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позволяющие оценивать сформированность группы различных умений и базирующиеся на</w:t>
      </w:r>
      <w:r>
        <w:rPr>
          <w:spacing w:val="1"/>
        </w:rPr>
        <w:t xml:space="preserve"> </w:t>
      </w:r>
      <w:r>
        <w:t>контексте ситуаций</w:t>
      </w:r>
      <w:r>
        <w:rPr>
          <w:spacing w:val="2"/>
        </w:rPr>
        <w:t xml:space="preserve"> </w:t>
      </w:r>
      <w:r>
        <w:t>«жизненного»</w:t>
      </w:r>
      <w:r>
        <w:rPr>
          <w:spacing w:val="-4"/>
        </w:rPr>
        <w:t xml:space="preserve"> </w:t>
      </w:r>
      <w:r>
        <w:t>характера.</w:t>
      </w:r>
    </w:p>
    <w:p w:rsidR="005F6D3F" w:rsidRDefault="005F6D3F">
      <w:pPr>
        <w:pStyle w:val="BodyText"/>
        <w:spacing w:line="276" w:lineRule="auto"/>
        <w:ind w:right="565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внутреннего</w:t>
      </w:r>
      <w:r>
        <w:rPr>
          <w:spacing w:val="5"/>
        </w:rPr>
        <w:t xml:space="preserve"> </w:t>
      </w:r>
      <w:r>
        <w:t>мониторинга учебных</w:t>
      </w:r>
      <w:r>
        <w:rPr>
          <w:spacing w:val="-3"/>
        </w:rPr>
        <w:t xml:space="preserve"> </w:t>
      </w:r>
      <w:r>
        <w:t>достижений.</w:t>
      </w:r>
    </w:p>
    <w:p w:rsidR="005F6D3F" w:rsidRDefault="005F6D3F">
      <w:pPr>
        <w:pStyle w:val="BodyText"/>
        <w:spacing w:line="278" w:lineRule="auto"/>
        <w:ind w:right="568"/>
      </w:pPr>
      <w:r>
        <w:t>Особенности оценки по отдельным предметам зафиксировано Положением о формах,</w:t>
      </w:r>
      <w:r>
        <w:rPr>
          <w:spacing w:val="1"/>
        </w:rPr>
        <w:t xml:space="preserve"> </w:t>
      </w:r>
      <w:r>
        <w:t>периодичности и порядке текущего</w:t>
      </w:r>
      <w:r>
        <w:rPr>
          <w:spacing w:val="1"/>
        </w:rPr>
        <w:t xml:space="preserve"> </w:t>
      </w:r>
      <w:r>
        <w:t>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before="1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5F6D3F" w:rsidRDefault="005F6D3F">
      <w:pPr>
        <w:pStyle w:val="BodyText"/>
        <w:spacing w:before="36" w:line="276" w:lineRule="auto"/>
        <w:ind w:right="571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5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операциями.</w:t>
      </w:r>
    </w:p>
    <w:p w:rsidR="005F6D3F" w:rsidRDefault="005F6D3F">
      <w:pPr>
        <w:pStyle w:val="BodyText"/>
        <w:spacing w:line="276" w:lineRule="auto"/>
        <w:ind w:right="561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 изучения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курса (раздела).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 и индивидуализации учебной деятельности (в том числе в рамках выбора уровня</w:t>
      </w:r>
      <w:r>
        <w:rPr>
          <w:spacing w:val="1"/>
        </w:rPr>
        <w:t xml:space="preserve"> </w:t>
      </w: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риска.</w:t>
      </w:r>
    </w:p>
    <w:p w:rsidR="005F6D3F" w:rsidRDefault="005F6D3F">
      <w:pPr>
        <w:pStyle w:val="BodyText"/>
        <w:spacing w:before="4" w:line="276" w:lineRule="auto"/>
        <w:ind w:right="55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 планируемые</w:t>
      </w:r>
      <w:r>
        <w:rPr>
          <w:spacing w:val="5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результаты.</w:t>
      </w:r>
    </w:p>
    <w:p w:rsidR="005F6D3F" w:rsidRDefault="005F6D3F">
      <w:pPr>
        <w:pStyle w:val="BodyText"/>
        <w:spacing w:line="276" w:lineRule="auto"/>
        <w:ind w:right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коммуникативными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(умением</w:t>
      </w:r>
      <w:r>
        <w:rPr>
          <w:spacing w:val="17"/>
        </w:rPr>
        <w:t xml:space="preserve"> </w:t>
      </w:r>
      <w:r>
        <w:t>внимательно</w:t>
      </w:r>
      <w:r>
        <w:rPr>
          <w:spacing w:val="16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чужой точке зрения, умением рассуждать с точки зрения собеседника, не совпадающей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поисковой деятельности (способами выявления противоречий, методов 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фиксации информации,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интерпретации).</w:t>
      </w:r>
    </w:p>
    <w:p w:rsidR="005F6D3F" w:rsidRDefault="005F6D3F">
      <w:pPr>
        <w:pStyle w:val="BodyText"/>
        <w:spacing w:before="2" w:line="276" w:lineRule="auto"/>
        <w:ind w:right="555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>полным и частичным, индивидуальные и групповые формы оценки, само- и взаимооценка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контрольно-оценочной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учителя.</w:t>
      </w:r>
    </w:p>
    <w:p w:rsidR="005F6D3F" w:rsidRDefault="005F6D3F">
      <w:pPr>
        <w:pStyle w:val="BodyText"/>
        <w:spacing w:line="276" w:lineRule="auto"/>
        <w:ind w:right="561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 /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курса.</w:t>
      </w:r>
    </w:p>
    <w:p w:rsidR="005F6D3F" w:rsidRDefault="005F6D3F">
      <w:pPr>
        <w:pStyle w:val="BodyText"/>
        <w:spacing w:line="276" w:lineRule="auto"/>
        <w:ind w:right="556" w:firstLine="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 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федеральный перечень, и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 совокупности планируемых результатов и каждого из них. Результаты 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5F6D3F" w:rsidRDefault="005F6D3F">
      <w:pPr>
        <w:pStyle w:val="BodyText"/>
        <w:spacing w:before="1" w:line="276" w:lineRule="auto"/>
        <w:ind w:right="561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</w:t>
      </w:r>
      <w:r>
        <w:rPr>
          <w:spacing w:val="1"/>
        </w:rPr>
        <w:t xml:space="preserve"> </w:t>
      </w:r>
      <w:r>
        <w:t>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отдается</w:t>
      </w:r>
      <w:r>
        <w:rPr>
          <w:spacing w:val="-4"/>
        </w:rPr>
        <w:t xml:space="preserve"> </w:t>
      </w:r>
      <w:r>
        <w:t>документам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 w:firstLine="0"/>
      </w:pPr>
      <w:r>
        <w:t>внешних организаций (например, сертификаты участия, дипломы и грамоты конкурсов и</w:t>
      </w:r>
      <w:r>
        <w:rPr>
          <w:spacing w:val="1"/>
        </w:rPr>
        <w:t xml:space="preserve"> </w:t>
      </w:r>
      <w:r>
        <w:t>олимпиад, входящих в Перечень олимпиад, который ежегодно утверждается 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ведется</w:t>
      </w:r>
      <w:r>
        <w:rPr>
          <w:spacing w:val="6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 обучающегося 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основной и средней школе.</w:t>
      </w:r>
      <w:r>
        <w:rPr>
          <w:spacing w:val="1"/>
        </w:rPr>
        <w:t xml:space="preserve"> </w:t>
      </w:r>
      <w:r>
        <w:t>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 заведения.</w:t>
      </w:r>
    </w:p>
    <w:p w:rsidR="005F6D3F" w:rsidRDefault="005F6D3F">
      <w:pPr>
        <w:pStyle w:val="BodyText"/>
        <w:spacing w:before="1" w:line="276" w:lineRule="auto"/>
        <w:ind w:right="568"/>
      </w:pPr>
      <w:r>
        <w:t>Внутренний мониторинг образовательной организации представляет собой процедуры</w:t>
      </w:r>
      <w:r>
        <w:rPr>
          <w:spacing w:val="-57"/>
        </w:rPr>
        <w:t xml:space="preserve"> </w:t>
      </w:r>
      <w:r>
        <w:t>оценки уровня достижения предметных и метапредметных результатов, а также оценки той</w:t>
      </w:r>
      <w:r>
        <w:rPr>
          <w:spacing w:val="1"/>
        </w:rPr>
        <w:t xml:space="preserve"> </w:t>
      </w:r>
      <w:r>
        <w:t>части личностных результатов, которые связаны с оценкой поведения, прилежания, а также с</w:t>
      </w:r>
      <w:r>
        <w:rPr>
          <w:spacing w:val="-5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 внутреннего мониторинга являются основанием для рекомендаций по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 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:rsidR="005F6D3F" w:rsidRDefault="005F6D3F">
      <w:pPr>
        <w:pStyle w:val="BodyText"/>
        <w:spacing w:before="2" w:line="276" w:lineRule="auto"/>
        <w:ind w:right="560"/>
      </w:pPr>
      <w:r>
        <w:t>Промежуточная 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аттестации</w:t>
      </w:r>
      <w:r>
        <w:rPr>
          <w:spacing w:val="6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на уровне среднего общего образования и проводится в конце каждой четверти (или в конце</w:t>
      </w:r>
      <w:r>
        <w:rPr>
          <w:spacing w:val="1"/>
        </w:rPr>
        <w:t xml:space="preserve"> </w:t>
      </w:r>
      <w:r>
        <w:t>каждого триместра, биместра или иного этапа обучения внутри учебного года)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отражаться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дневнике.</w:t>
      </w:r>
    </w:p>
    <w:p w:rsidR="005F6D3F" w:rsidRDefault="005F6D3F">
      <w:pPr>
        <w:pStyle w:val="BodyText"/>
        <w:spacing w:before="2" w:line="276" w:lineRule="auto"/>
        <w:ind w:right="55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65 %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 за</w:t>
      </w:r>
      <w:r>
        <w:rPr>
          <w:spacing w:val="1"/>
        </w:rPr>
        <w:t xml:space="preserve"> </w:t>
      </w:r>
      <w:r>
        <w:t>выполнение заданий</w:t>
      </w:r>
      <w:r>
        <w:rPr>
          <w:spacing w:val="-2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</w:t>
      </w:r>
      <w:r>
        <w:rPr>
          <w:vertAlign w:val="superscript"/>
        </w:rPr>
        <w:t>10</w:t>
      </w:r>
      <w:r>
        <w:t>.</w:t>
      </w:r>
    </w:p>
    <w:p w:rsidR="005F6D3F" w:rsidRDefault="005F6D3F">
      <w:pPr>
        <w:pStyle w:val="BodyText"/>
        <w:spacing w:line="280" w:lineRule="auto"/>
        <w:ind w:right="558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Федерации»</w:t>
      </w:r>
      <w:r>
        <w:rPr>
          <w:spacing w:val="12"/>
        </w:rPr>
        <w:t xml:space="preserve"> </w:t>
      </w:r>
      <w:r>
        <w:t>(статья</w:t>
      </w:r>
      <w:r>
        <w:rPr>
          <w:spacing w:val="12"/>
        </w:rPr>
        <w:t xml:space="preserve"> </w:t>
      </w:r>
      <w:r>
        <w:t>58)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локальным</w:t>
      </w:r>
      <w:r>
        <w:rPr>
          <w:spacing w:val="10"/>
        </w:rPr>
        <w:t xml:space="preserve"> </w:t>
      </w:r>
      <w:r>
        <w:t>нормативным</w:t>
      </w:r>
      <w:r>
        <w:rPr>
          <w:spacing w:val="18"/>
        </w:rPr>
        <w:t xml:space="preserve"> </w:t>
      </w:r>
      <w:r>
        <w:t>актом</w:t>
      </w:r>
      <w:r>
        <w:rPr>
          <w:spacing w:val="29"/>
        </w:rPr>
        <w:t xml:space="preserve"> </w:t>
      </w:r>
      <w:r>
        <w:t>МБОУ</w:t>
      </w:r>
    </w:p>
    <w:p w:rsidR="005F6D3F" w:rsidRDefault="005F6D3F">
      <w:pPr>
        <w:pStyle w:val="BodyText"/>
        <w:spacing w:line="269" w:lineRule="exact"/>
        <w:ind w:firstLine="0"/>
      </w:pPr>
      <w:r>
        <w:t>«Курташкинская</w:t>
      </w:r>
      <w:r>
        <w:rPr>
          <w:spacing w:val="-2"/>
        </w:rPr>
        <w:t xml:space="preserve"> </w:t>
      </w:r>
      <w:r>
        <w:t>СОШ»</w:t>
      </w:r>
    </w:p>
    <w:p w:rsidR="005F6D3F" w:rsidRDefault="005F6D3F">
      <w:pPr>
        <w:pStyle w:val="Heading11"/>
        <w:spacing w:before="42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аттестация</w:t>
      </w:r>
    </w:p>
    <w:p w:rsidR="005F6D3F" w:rsidRDefault="005F6D3F">
      <w:pPr>
        <w:pStyle w:val="BodyText"/>
        <w:spacing w:before="37" w:line="276" w:lineRule="auto"/>
        <w:ind w:right="5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F6D3F" w:rsidRDefault="005F6D3F">
      <w:pPr>
        <w:pStyle w:val="BodyText"/>
        <w:spacing w:before="2" w:line="276" w:lineRule="auto"/>
        <w:ind w:right="558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25"/>
        </w:rPr>
        <w:t xml:space="preserve"> </w:t>
      </w:r>
      <w:r>
        <w:t>измерительных</w:t>
      </w:r>
      <w:r>
        <w:rPr>
          <w:spacing w:val="25"/>
        </w:rPr>
        <w:t xml:space="preserve"> </w:t>
      </w:r>
      <w:r>
        <w:t>материалов,</w:t>
      </w:r>
      <w:r>
        <w:rPr>
          <w:spacing w:val="31"/>
        </w:rPr>
        <w:t xml:space="preserve"> </w:t>
      </w:r>
      <w:r>
        <w:t>представляющих</w:t>
      </w:r>
      <w:r>
        <w:rPr>
          <w:spacing w:val="25"/>
        </w:rPr>
        <w:t xml:space="preserve"> </w:t>
      </w:r>
      <w:r>
        <w:t>собой</w:t>
      </w:r>
      <w:r>
        <w:rPr>
          <w:spacing w:val="30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заданий</w:t>
      </w:r>
      <w:r>
        <w:rPr>
          <w:spacing w:val="30"/>
        </w:rPr>
        <w:t xml:space="preserve"> </w:t>
      </w:r>
      <w:r>
        <w:t>в</w: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3"/>
        <w:ind w:left="0" w:firstLine="0"/>
        <w:jc w:val="left"/>
        <w:rPr>
          <w:sz w:val="17"/>
          <w:szCs w:val="17"/>
        </w:rPr>
      </w:pPr>
      <w:r>
        <w:rPr>
          <w:noProof/>
          <w:lang w:eastAsia="ru-RU"/>
        </w:rPr>
        <w:pict>
          <v:rect id="_x0000_s1033" style="position:absolute;margin-left:120.55pt;margin-top:11.9pt;width:144.05pt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1"/>
        <w:ind w:left="0" w:firstLine="0"/>
        <w:jc w:val="left"/>
        <w:rPr>
          <w:sz w:val="23"/>
          <w:szCs w:val="23"/>
        </w:rPr>
      </w:pPr>
    </w:p>
    <w:p w:rsidR="005F6D3F" w:rsidRDefault="005F6D3F">
      <w:pPr>
        <w:spacing w:line="259" w:lineRule="auto"/>
        <w:ind w:left="519" w:right="560"/>
        <w:rPr>
          <w:sz w:val="20"/>
          <w:szCs w:val="20"/>
        </w:rPr>
      </w:pPr>
      <w:r>
        <w:rPr>
          <w:position w:val="10"/>
          <w:sz w:val="18"/>
          <w:szCs w:val="18"/>
        </w:rPr>
        <w:t xml:space="preserve">10 </w:t>
      </w:r>
      <w:r>
        <w:rPr>
          <w:sz w:val="20"/>
          <w:szCs w:val="20"/>
        </w:rPr>
        <w:t>В период введения ФГОС СОО допускается установление критерия освоения учебного материала на уровне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50%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максимального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балла за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выполнение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заданий базового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уровня.</w:t>
      </w:r>
    </w:p>
    <w:p w:rsidR="005F6D3F" w:rsidRDefault="005F6D3F">
      <w:pPr>
        <w:spacing w:line="259" w:lineRule="auto"/>
        <w:rPr>
          <w:sz w:val="20"/>
          <w:szCs w:val="20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0" w:firstLine="0"/>
      </w:pP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билетов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(государственный</w:t>
      </w:r>
      <w:r>
        <w:rPr>
          <w:spacing w:val="2"/>
        </w:rPr>
        <w:t xml:space="preserve"> </w:t>
      </w:r>
      <w:r>
        <w:t>выпускной</w:t>
      </w:r>
      <w:r>
        <w:rPr>
          <w:spacing w:val="3"/>
        </w:rPr>
        <w:t xml:space="preserve"> </w:t>
      </w:r>
      <w:r>
        <w:t>экзамен</w:t>
      </w:r>
      <w:r>
        <w:rPr>
          <w:spacing w:val="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ГВЭ).</w:t>
      </w:r>
    </w:p>
    <w:p w:rsidR="005F6D3F" w:rsidRDefault="005F6D3F">
      <w:pPr>
        <w:pStyle w:val="BodyText"/>
        <w:spacing w:line="276" w:lineRule="auto"/>
        <w:ind w:right="564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оценивается по</w:t>
      </w:r>
      <w:r>
        <w:rPr>
          <w:spacing w:val="1"/>
        </w:rPr>
        <w:t xml:space="preserve"> </w:t>
      </w:r>
      <w:r>
        <w:t>единым</w:t>
      </w:r>
      <w:r>
        <w:rPr>
          <w:spacing w:val="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 «зачет/незачет».</w:t>
      </w:r>
    </w:p>
    <w:p w:rsidR="005F6D3F" w:rsidRDefault="005F6D3F">
      <w:pPr>
        <w:pStyle w:val="BodyText"/>
        <w:spacing w:before="1" w:line="276" w:lineRule="auto"/>
        <w:ind w:right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проводится по</w:t>
      </w:r>
      <w:r>
        <w:rPr>
          <w:spacing w:val="-4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5F6D3F" w:rsidRDefault="005F6D3F">
      <w:pPr>
        <w:pStyle w:val="BodyText"/>
        <w:spacing w:line="276" w:lineRule="auto"/>
        <w:ind w:right="564"/>
      </w:pPr>
      <w:r>
        <w:t>Для</w:t>
      </w:r>
      <w:r>
        <w:rPr>
          <w:spacing w:val="1"/>
        </w:rPr>
        <w:t xml:space="preserve"> </w:t>
      </w:r>
      <w:r>
        <w:t>предметов по</w:t>
      </w:r>
      <w:r>
        <w:rPr>
          <w:spacing w:val="60"/>
        </w:rPr>
        <w:t xml:space="preserve"> </w:t>
      </w:r>
      <w:r>
        <w:t>выбору контрольные измерительные материалы 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</w:t>
      </w:r>
      <w:r>
        <w:rPr>
          <w:spacing w:val="1"/>
        </w:rPr>
        <w:t xml:space="preserve"> </w:t>
      </w:r>
      <w:r>
        <w:t>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 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</w:p>
    <w:p w:rsidR="005F6D3F" w:rsidRDefault="005F6D3F">
      <w:pPr>
        <w:pStyle w:val="BodyText"/>
        <w:spacing w:before="1" w:line="276" w:lineRule="auto"/>
        <w:ind w:right="563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Итоговые 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 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государственную итоговую аттестацию.</w:t>
      </w:r>
    </w:p>
    <w:p w:rsidR="005F6D3F" w:rsidRDefault="005F6D3F">
      <w:pPr>
        <w:pStyle w:val="BodyText"/>
        <w:spacing w:before="2" w:line="276" w:lineRule="auto"/>
        <w:ind w:right="560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для выпускников средней школы может служить письменная проверочная 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обучения)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5F6D3F" w:rsidRDefault="005F6D3F">
      <w:pPr>
        <w:pStyle w:val="BodyText"/>
        <w:spacing w:before="1" w:line="276" w:lineRule="auto"/>
        <w:ind w:right="568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оценки.</w:t>
      </w:r>
    </w:p>
    <w:p w:rsidR="005F6D3F" w:rsidRDefault="005F6D3F">
      <w:pPr>
        <w:pStyle w:val="BodyText"/>
        <w:spacing w:line="276" w:lineRule="auto"/>
        <w:ind w:right="566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4"/>
        </w:rPr>
        <w:t xml:space="preserve"> </w:t>
      </w:r>
      <w:r>
        <w:t>информационное;</w:t>
      </w:r>
      <w:r>
        <w:rPr>
          <w:spacing w:val="-3"/>
        </w:rPr>
        <w:t xml:space="preserve"> </w:t>
      </w:r>
      <w:r>
        <w:t>творческое.</w:t>
      </w:r>
    </w:p>
    <w:p w:rsidR="005F6D3F" w:rsidRDefault="005F6D3F">
      <w:pPr>
        <w:pStyle w:val="BodyText"/>
        <w:spacing w:before="2" w:line="276" w:lineRule="auto"/>
        <w:ind w:right="560"/>
      </w:pPr>
      <w:r>
        <w:t>Итоговый индивидуальный проект (учебное исследование)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критериям.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проявляющаяся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рассматриваемой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проблемой/темой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имеющиеся знания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 познавательных УУД в 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 к самостоятельному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сформулировать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вопрос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выбрать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адекватные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решения,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6" w:firstLine="0"/>
      </w:pP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реализацию/апробацию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</w:t>
      </w:r>
      <w:r>
        <w:rPr>
          <w:spacing w:val="5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"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планировать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времени; 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трудных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ситуациях.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проявляющаяся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вопросы.</w:t>
      </w:r>
    </w:p>
    <w:p w:rsidR="005F6D3F" w:rsidRDefault="005F6D3F">
      <w:pPr>
        <w:pStyle w:val="BodyText"/>
        <w:spacing w:line="276" w:lineRule="auto"/>
        <w:ind w:right="568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:rsidR="005F6D3F" w:rsidRDefault="005F6D3F">
      <w:pPr>
        <w:pStyle w:val="BodyText"/>
        <w:spacing w:line="276" w:lineRule="auto"/>
        <w:ind w:right="559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 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аттестате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 общем</w:t>
      </w:r>
      <w:r>
        <w:rPr>
          <w:spacing w:val="1"/>
        </w:rPr>
        <w:t xml:space="preserve"> </w:t>
      </w:r>
      <w:r>
        <w:t>образовании.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Heading11"/>
        <w:numPr>
          <w:ilvl w:val="0"/>
          <w:numId w:val="155"/>
        </w:numPr>
        <w:tabs>
          <w:tab w:val="left" w:pos="1649"/>
        </w:tabs>
        <w:spacing w:before="71" w:line="276" w:lineRule="auto"/>
        <w:ind w:left="2258" w:right="1387" w:hanging="918"/>
        <w:jc w:val="left"/>
      </w:pPr>
      <w:bookmarkStart w:id="27" w:name="II__Содержательный_раздел__основной_обра"/>
      <w:bookmarkStart w:id="28" w:name="_bookmark19"/>
      <w:bookmarkEnd w:id="27"/>
      <w:bookmarkEnd w:id="28"/>
      <w:r>
        <w:t>СОДЕРЖАТЕЛЬНЫЙ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</w:p>
    <w:p w:rsidR="005F6D3F" w:rsidRDefault="005F6D3F">
      <w:pPr>
        <w:pStyle w:val="BodyText"/>
        <w:spacing w:before="6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 w:rsidP="00FF7706">
      <w:pPr>
        <w:pStyle w:val="ListParagraph"/>
        <w:numPr>
          <w:ilvl w:val="1"/>
          <w:numId w:val="28"/>
        </w:numPr>
        <w:tabs>
          <w:tab w:val="left" w:pos="1721"/>
        </w:tabs>
        <w:spacing w:line="276" w:lineRule="auto"/>
        <w:ind w:right="557" w:firstLine="710"/>
        <w:rPr>
          <w:b/>
          <w:bCs/>
          <w:sz w:val="24"/>
          <w:szCs w:val="24"/>
        </w:rPr>
      </w:pPr>
      <w:bookmarkStart w:id="29" w:name="II_1__Программа_развития_универсальных_у"/>
      <w:bookmarkEnd w:id="29"/>
      <w:r>
        <w:rPr>
          <w:b/>
          <w:bCs/>
          <w:sz w:val="24"/>
          <w:szCs w:val="24"/>
        </w:rPr>
        <w:t>Программа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развития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универсальных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учебных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действий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получении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 общего образования, включающая формирование компетенций 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области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учебно-исследовательской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проектной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деятельности</w:t>
      </w:r>
    </w:p>
    <w:p w:rsidR="005F6D3F" w:rsidRDefault="005F6D3F">
      <w:pPr>
        <w:pStyle w:val="BodyText"/>
        <w:spacing w:line="276" w:lineRule="auto"/>
        <w:ind w:right="556"/>
      </w:pPr>
      <w:r>
        <w:t>Структура примерной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</w:tabs>
        <w:spacing w:before="1" w:line="276" w:lineRule="auto"/>
        <w:ind w:right="560" w:firstLine="710"/>
      </w:pPr>
      <w:bookmarkStart w:id="30" w:name="II_1_1__Цели_и_задачи__включающие_учебно"/>
      <w:bookmarkStart w:id="31" w:name="_bookmark20"/>
      <w:bookmarkEnd w:id="30"/>
      <w:bookmarkEnd w:id="31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</w:t>
      </w:r>
      <w:r>
        <w:rPr>
          <w:spacing w:val="1"/>
        </w:rPr>
        <w:t xml:space="preserve"> </w:t>
      </w:r>
      <w:r>
        <w:t>описание места Программы</w:t>
      </w:r>
      <w:r>
        <w:rPr>
          <w:spacing w:val="1"/>
        </w:rPr>
        <w:t xml:space="preserve"> </w:t>
      </w:r>
      <w:r>
        <w:t>и 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</w:p>
    <w:p w:rsidR="005F6D3F" w:rsidRDefault="005F6D3F">
      <w:pPr>
        <w:pStyle w:val="BodyText"/>
        <w:spacing w:line="278" w:lineRule="auto"/>
        <w:ind w:right="55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требований ФГОС СОО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включают: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познавательные,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коммуникативные);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 и социальной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практике;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29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самостоятельность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сверстниками;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"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5F6D3F" w:rsidRDefault="005F6D3F">
      <w:pPr>
        <w:pStyle w:val="BodyText"/>
        <w:spacing w:line="275" w:lineRule="exact"/>
        <w:ind w:left="1230" w:firstLine="0"/>
      </w:pPr>
      <w:r>
        <w:t>Программа</w:t>
      </w:r>
      <w:r>
        <w:rPr>
          <w:spacing w:val="-3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действий;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3" w:line="276" w:lineRule="auto"/>
        <w:ind w:right="553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 научной,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проблемы.</w:t>
      </w:r>
    </w:p>
    <w:p w:rsidR="005F6D3F" w:rsidRDefault="005F6D3F">
      <w:pPr>
        <w:pStyle w:val="BodyText"/>
        <w:spacing w:before="85"/>
        <w:ind w:left="1230" w:firstLine="0"/>
      </w:pPr>
      <w:r>
        <w:t>Программа</w:t>
      </w:r>
      <w:r>
        <w:rPr>
          <w:spacing w:val="-4"/>
        </w:rPr>
        <w:t xml:space="preserve"> </w:t>
      </w:r>
      <w:r>
        <w:t>обеспечивает: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112" w:line="278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самопознанию,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ценностно-смысловых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установок,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системы значимых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 образовательного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маршрута;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52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общекультурного,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и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самостоятельной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 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подготовке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олимпиадах,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практико-ориентированного результата;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практическую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навыков, навыков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целеполагания, планирования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самоконтроля;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5F6D3F" w:rsidRDefault="005F6D3F">
      <w:pPr>
        <w:pStyle w:val="BodyText"/>
        <w:spacing w:line="276" w:lineRule="auto"/>
        <w:ind w:right="556"/>
      </w:pPr>
      <w:r>
        <w:t>Цель программы развития УУД — обеспечить организационно-методические условия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пробах.</w:t>
      </w:r>
    </w:p>
    <w:p w:rsidR="005F6D3F" w:rsidRDefault="005F6D3F">
      <w:pPr>
        <w:pStyle w:val="BodyText"/>
        <w:spacing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 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задачи: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совершенствованию навыков проектной и исследовательской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максимально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широкое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урочную,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так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внеурочную деятельность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80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переходе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к среднему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образованию.</w:t>
      </w:r>
    </w:p>
    <w:p w:rsidR="005F6D3F" w:rsidRDefault="005F6D3F">
      <w:pPr>
        <w:pStyle w:val="BodyText"/>
        <w:spacing w:line="276" w:lineRule="auto"/>
        <w:ind w:right="558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 целостную взаимосвязанную систему,</w:t>
      </w:r>
      <w:r>
        <w:rPr>
          <w:spacing w:val="1"/>
        </w:rPr>
        <w:t xml:space="preserve"> </w:t>
      </w:r>
      <w:r>
        <w:t>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5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жизненного</w:t>
      </w:r>
      <w:r>
        <w:rPr>
          <w:spacing w:val="4"/>
        </w:rPr>
        <w:t xml:space="preserve"> </w:t>
      </w:r>
      <w:r>
        <w:t>самоопределения.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7"/>
      </w:pPr>
      <w:r>
        <w:t>Среднее общее образование</w:t>
      </w:r>
      <w:r>
        <w:rPr>
          <w:spacing w:val="1"/>
        </w:rPr>
        <w:t xml:space="preserve"> </w:t>
      </w:r>
      <w:r>
        <w:t>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относящиеся</w:t>
      </w:r>
      <w:r>
        <w:rPr>
          <w:spacing w:val="3"/>
        </w:rPr>
        <w:t xml:space="preserve"> </w:t>
      </w:r>
      <w:r>
        <w:t>к учебе в</w:t>
      </w:r>
      <w:r>
        <w:rPr>
          <w:spacing w:val="4"/>
        </w:rPr>
        <w:t xml:space="preserve"> </w:t>
      </w:r>
      <w:r>
        <w:t>школе.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8"/>
          <w:szCs w:val="28"/>
        </w:rPr>
      </w:pP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</w:tabs>
        <w:spacing w:line="276" w:lineRule="auto"/>
        <w:ind w:right="566" w:firstLine="710"/>
      </w:pPr>
      <w:bookmarkStart w:id="32" w:name="II_1_2__Описание_понятий__функций__соста"/>
      <w:bookmarkStart w:id="33" w:name="_bookmark21"/>
      <w:bookmarkEnd w:id="32"/>
      <w:bookmarkEnd w:id="33"/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</w:p>
    <w:p w:rsidR="005F6D3F" w:rsidRDefault="005F6D3F">
      <w:pPr>
        <w:pStyle w:val="BodyText"/>
        <w:spacing w:line="276" w:lineRule="auto"/>
        <w:ind w:right="55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60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становлении УУД.</w:t>
      </w:r>
    </w:p>
    <w:p w:rsidR="005F6D3F" w:rsidRDefault="005F6D3F">
      <w:pPr>
        <w:pStyle w:val="BodyText"/>
        <w:spacing w:line="276" w:lineRule="auto"/>
        <w:ind w:right="553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 всех</w:t>
      </w:r>
      <w:r>
        <w:rPr>
          <w:spacing w:val="-57"/>
        </w:rPr>
        <w:t xml:space="preserve"> </w:t>
      </w:r>
      <w:r>
        <w:t>ее аспектах.</w:t>
      </w:r>
    </w:p>
    <w:p w:rsidR="005F6D3F" w:rsidRDefault="005F6D3F">
      <w:pPr>
        <w:pStyle w:val="BodyText"/>
        <w:spacing w:line="276" w:lineRule="auto"/>
        <w:ind w:right="556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</w:t>
      </w:r>
      <w:r>
        <w:rPr>
          <w:spacing w:val="1"/>
        </w:rPr>
        <w:t xml:space="preserve"> </w:t>
      </w:r>
      <w:r>
        <w:t>и к метапредметным основаниям</w:t>
      </w:r>
      <w:r>
        <w:rPr>
          <w:spacing w:val="1"/>
        </w:rPr>
        <w:t xml:space="preserve"> </w:t>
      </w:r>
      <w:r>
        <w:t>деятельности. Универсальные 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</w:t>
      </w:r>
      <w:r>
        <w:rPr>
          <w:spacing w:val="1"/>
        </w:rPr>
        <w:t xml:space="preserve"> </w:t>
      </w:r>
      <w:r>
        <w:t>Этот процесс, с одной стороны, обусловлен</w:t>
      </w:r>
      <w:r>
        <w:rPr>
          <w:spacing w:val="1"/>
        </w:rPr>
        <w:t xml:space="preserve"> </w:t>
      </w:r>
      <w:r>
        <w:t>спецификой возраста,</w:t>
      </w:r>
      <w:r>
        <w:rPr>
          <w:spacing w:val="1"/>
        </w:rPr>
        <w:t xml:space="preserve"> </w:t>
      </w:r>
      <w:r>
        <w:t>а с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глубоко</w:t>
      </w:r>
      <w:r>
        <w:rPr>
          <w:spacing w:val="2"/>
        </w:rPr>
        <w:t xml:space="preserve"> </w:t>
      </w:r>
      <w:r>
        <w:t>индивидуален,</w:t>
      </w:r>
      <w:r>
        <w:rPr>
          <w:spacing w:val="4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 следует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форсировать.</w:t>
      </w:r>
    </w:p>
    <w:p w:rsidR="005F6D3F" w:rsidRDefault="005F6D3F">
      <w:pPr>
        <w:pStyle w:val="BodyText"/>
        <w:spacing w:line="276" w:lineRule="auto"/>
        <w:ind w:right="556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компетентностного</w:t>
      </w:r>
      <w:r>
        <w:rPr>
          <w:spacing w:val="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поставить</w:t>
      </w:r>
      <w:r>
        <w:rPr>
          <w:spacing w:val="-1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доращивания</w:t>
      </w:r>
      <w:r>
        <w:rPr>
          <w:spacing w:val="-1"/>
        </w:rPr>
        <w:t xml:space="preserve"> </w:t>
      </w:r>
      <w:r>
        <w:t>компетенций.</w:t>
      </w:r>
    </w:p>
    <w:p w:rsidR="005F6D3F" w:rsidRDefault="005F6D3F">
      <w:pPr>
        <w:pStyle w:val="BodyText"/>
        <w:spacing w:line="276" w:lineRule="auto"/>
        <w:ind w:right="557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5F6D3F" w:rsidRDefault="005F6D3F">
      <w:pPr>
        <w:pStyle w:val="BodyText"/>
        <w:spacing w:line="276" w:lineRule="auto"/>
        <w:ind w:right="554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3"/>
        </w:rPr>
        <w:t xml:space="preserve"> </w:t>
      </w:r>
      <w:r>
        <w:t>предоставить</w:t>
      </w:r>
      <w:r>
        <w:rPr>
          <w:spacing w:val="5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дистанционных</w:t>
      </w:r>
      <w:r>
        <w:rPr>
          <w:spacing w:val="10"/>
        </w:rPr>
        <w:t xml:space="preserve"> </w:t>
      </w:r>
      <w:r>
        <w:t>учебных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 w:firstLine="0"/>
      </w:pPr>
      <w:r>
        <w:t>курсах (и это участие должно быть объективировано</w:t>
      </w:r>
      <w:r>
        <w:rPr>
          <w:spacing w:val="1"/>
        </w:rPr>
        <w:t xml:space="preserve"> </w:t>
      </w:r>
      <w:r>
        <w:t>на школьном уровне), 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проектах,</w:t>
      </w:r>
      <w:r>
        <w:rPr>
          <w:spacing w:val="4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волонтерском</w:t>
      </w:r>
      <w:r>
        <w:rPr>
          <w:spacing w:val="4"/>
        </w:rPr>
        <w:t xml:space="preserve"> </w:t>
      </w:r>
      <w:r>
        <w:t>движении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5F6D3F" w:rsidRDefault="005F6D3F">
      <w:pPr>
        <w:pStyle w:val="BodyText"/>
        <w:spacing w:before="4" w:line="276" w:lineRule="auto"/>
        <w:ind w:right="555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 семьи).</w:t>
      </w:r>
    </w:p>
    <w:p w:rsidR="005F6D3F" w:rsidRDefault="005F6D3F">
      <w:pPr>
        <w:pStyle w:val="BodyText"/>
        <w:spacing w:line="276" w:lineRule="auto"/>
        <w:ind w:right="556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начинающееся профессиональное самоопределение обучающихся (при том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>уже не столь ярко, как у подростков, учебное смыслообразование,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>усиливается полимотивированность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кризисную ситуацию бесконечных проб,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поиске,</w:t>
      </w:r>
      <w:r>
        <w:rPr>
          <w:spacing w:val="-5"/>
        </w:rPr>
        <w:t xml:space="preserve"> </w:t>
      </w:r>
      <w:r>
        <w:t>осуществлении окончательного</w:t>
      </w:r>
      <w:r>
        <w:rPr>
          <w:spacing w:val="4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целей.</w:t>
      </w:r>
    </w:p>
    <w:p w:rsidR="005F6D3F" w:rsidRDefault="005F6D3F">
      <w:pPr>
        <w:pStyle w:val="BodyText"/>
        <w:spacing w:line="276" w:lineRule="auto"/>
        <w:ind w:right="554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</w:p>
    <w:p w:rsidR="005F6D3F" w:rsidRDefault="005F6D3F">
      <w:pPr>
        <w:pStyle w:val="BodyText"/>
        <w:spacing w:line="276" w:lineRule="auto"/>
        <w:ind w:right="555"/>
      </w:pPr>
      <w:r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 выходить</w:t>
      </w:r>
      <w:r>
        <w:rPr>
          <w:spacing w:val="-1"/>
        </w:rPr>
        <w:t xml:space="preserve"> </w:t>
      </w:r>
      <w:r>
        <w:t>на новый</w:t>
      </w:r>
      <w:r>
        <w:rPr>
          <w:spacing w:val="-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позиций.</w:t>
      </w:r>
    </w:p>
    <w:p w:rsidR="005F6D3F" w:rsidRDefault="005F6D3F">
      <w:pPr>
        <w:pStyle w:val="BodyText"/>
        <w:spacing w:line="276" w:lineRule="auto"/>
        <w:ind w:right="557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 сознательное</w:t>
      </w:r>
      <w:r>
        <w:rPr>
          <w:spacing w:val="1"/>
        </w:rPr>
        <w:t xml:space="preserve"> </w:t>
      </w:r>
      <w:r>
        <w:t>и развернутое</w:t>
      </w:r>
      <w:r>
        <w:rPr>
          <w:spacing w:val="1"/>
        </w:rPr>
        <w:t xml:space="preserve"> </w:t>
      </w:r>
      <w:r>
        <w:t>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:rsidR="005F6D3F" w:rsidRDefault="005F6D3F">
      <w:pPr>
        <w:pStyle w:val="BodyText"/>
        <w:spacing w:before="3" w:line="276" w:lineRule="auto"/>
        <w:ind w:right="556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залогом успешного формирования УУД. В открытом образовательном пространстве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уровня среднего общего образования является повышение вариативности. Старшеклассник</w:t>
      </w:r>
      <w:r>
        <w:rPr>
          <w:spacing w:val="1"/>
        </w:rPr>
        <w:t xml:space="preserve"> </w:t>
      </w:r>
      <w:r>
        <w:t>оказывается в сложной ситуации выбора набора предметов, которые изучаются на базовом и</w:t>
      </w:r>
      <w:r>
        <w:rPr>
          <w:spacing w:val="1"/>
        </w:rPr>
        <w:t xml:space="preserve"> </w:t>
      </w:r>
      <w:r>
        <w:t>углубленном</w:t>
      </w:r>
      <w:r>
        <w:rPr>
          <w:spacing w:val="54"/>
        </w:rPr>
        <w:t xml:space="preserve"> </w:t>
      </w:r>
      <w:r>
        <w:t>уровнях,</w:t>
      </w:r>
      <w:r>
        <w:rPr>
          <w:spacing w:val="58"/>
        </w:rPr>
        <w:t xml:space="preserve"> </w:t>
      </w:r>
      <w:r>
        <w:t>выбора</w:t>
      </w:r>
      <w:r>
        <w:rPr>
          <w:spacing w:val="51"/>
        </w:rPr>
        <w:t xml:space="preserve"> </w:t>
      </w:r>
      <w:r>
        <w:t>профиля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подготовки</w:t>
      </w:r>
      <w:r>
        <w:rPr>
          <w:spacing w:val="5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выбору</w:t>
      </w:r>
      <w:r>
        <w:rPr>
          <w:spacing w:val="47"/>
        </w:rPr>
        <w:t xml:space="preserve"> </w:t>
      </w:r>
      <w:r>
        <w:t>будущей</w:t>
      </w:r>
      <w:r>
        <w:rPr>
          <w:spacing w:val="57"/>
        </w:rPr>
        <w:t xml:space="preserve"> </w:t>
      </w:r>
      <w:r>
        <w:t>профессии.</w:t>
      </w:r>
      <w:r>
        <w:rPr>
          <w:spacing w:val="55"/>
        </w:rPr>
        <w:t xml:space="preserve"> </w:t>
      </w:r>
      <w:r>
        <w:t>Это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6" w:firstLine="0"/>
      </w:pPr>
      <w:r>
        <w:t>предъявляет</w:t>
      </w:r>
      <w:r>
        <w:rPr>
          <w:spacing w:val="1"/>
        </w:rPr>
        <w:t xml:space="preserve"> </w:t>
      </w:r>
      <w:r>
        <w:t>повышенные требования</w:t>
      </w:r>
      <w:r>
        <w:rPr>
          <w:spacing w:val="60"/>
        </w:rPr>
        <w:t xml:space="preserve"> </w:t>
      </w:r>
      <w:r>
        <w:t>к построению учебных предметов (курсов) не только</w:t>
      </w:r>
      <w:r>
        <w:rPr>
          <w:spacing w:val="1"/>
        </w:rPr>
        <w:t xml:space="preserve"> </w:t>
      </w:r>
      <w:r>
        <w:t>на углублённом, но и на базовом уровне. Учителя и старшеклассники нацеливаются на 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его связей с другими предметами (сферами деятельности); во-вторых, 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</w:tabs>
        <w:spacing w:before="6"/>
        <w:ind w:left="1902" w:hanging="673"/>
      </w:pPr>
      <w:bookmarkStart w:id="34" w:name="II_1_3__Типовые_задачи_по_формированию_у"/>
      <w:bookmarkStart w:id="35" w:name="_bookmark22"/>
      <w:bookmarkEnd w:id="34"/>
      <w:bookmarkEnd w:id="35"/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5F6D3F" w:rsidRDefault="005F6D3F">
      <w:pPr>
        <w:pStyle w:val="BodyText"/>
        <w:spacing w:before="36" w:line="276" w:lineRule="auto"/>
        <w:ind w:right="558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самостоятельного выбора обучающимися темпа, режимов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материала;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конвертировать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форматах,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принятых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(оценки,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портфолио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п.);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носящие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полидисциплинарный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характер;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коммуникации;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предъявления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5F6D3F" w:rsidRDefault="005F6D3F">
      <w:pPr>
        <w:pStyle w:val="Heading21"/>
        <w:jc w:val="both"/>
      </w:pPr>
      <w:r>
        <w:t>Формирование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</w:p>
    <w:p w:rsidR="005F6D3F" w:rsidRDefault="005F6D3F">
      <w:pPr>
        <w:pStyle w:val="BodyText"/>
        <w:spacing w:before="28" w:line="276" w:lineRule="auto"/>
        <w:ind w:right="555"/>
      </w:pPr>
      <w:r>
        <w:t>Задачи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умения:</w:t>
      </w:r>
    </w:p>
    <w:p w:rsidR="005F6D3F" w:rsidRDefault="005F6D3F">
      <w:pPr>
        <w:pStyle w:val="BodyText"/>
        <w:spacing w:before="4"/>
        <w:ind w:left="1230" w:firstLine="0"/>
      </w:pPr>
      <w:r>
        <w:t>а)</w:t>
      </w:r>
      <w:r>
        <w:rPr>
          <w:spacing w:val="-4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5F6D3F" w:rsidRDefault="005F6D3F">
      <w:pPr>
        <w:pStyle w:val="BodyText"/>
        <w:spacing w:before="41"/>
        <w:ind w:left="1230" w:firstLine="0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5F6D3F" w:rsidRDefault="005F6D3F">
      <w:pPr>
        <w:pStyle w:val="BodyText"/>
        <w:spacing w:before="40" w:line="276" w:lineRule="auto"/>
        <w:ind w:right="556"/>
      </w:pPr>
      <w:r>
        <w:t>в)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выводы.</w:t>
      </w:r>
    </w:p>
    <w:p w:rsidR="005F6D3F" w:rsidRDefault="005F6D3F">
      <w:pPr>
        <w:pStyle w:val="BodyText"/>
        <w:spacing w:line="276" w:lineRule="auto"/>
        <w:ind w:right="55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:rsidR="005F6D3F" w:rsidRDefault="005F6D3F">
      <w:pPr>
        <w:pStyle w:val="BodyText"/>
        <w:spacing w:before="3" w:line="276" w:lineRule="auto"/>
        <w:ind w:right="55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4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полидисциплинарные 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погружения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интенсивы;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методологические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философские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семинары;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образовательные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экспедиции 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экскурсии;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учебно-исследовательская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обучающихся, которая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предполагает: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89"/>
        </w:tabs>
        <w:spacing w:before="66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связанной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новейшими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достижениями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89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тематики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исследований,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предметами,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изучаемыми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школе: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психологией,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социологией,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бизнесом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др.;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  <w:tab w:val="left" w:pos="2070"/>
          <w:tab w:val="left" w:pos="3223"/>
          <w:tab w:val="left" w:pos="4903"/>
          <w:tab w:val="left" w:pos="6569"/>
          <w:tab w:val="left" w:pos="7012"/>
          <w:tab w:val="left" w:pos="8144"/>
          <w:tab w:val="left" w:pos="9225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выбор</w:t>
      </w:r>
      <w:r>
        <w:rPr>
          <w:sz w:val="24"/>
          <w:szCs w:val="24"/>
        </w:rPr>
        <w:tab/>
        <w:t>тематики</w:t>
      </w:r>
      <w:r>
        <w:rPr>
          <w:sz w:val="24"/>
          <w:szCs w:val="24"/>
        </w:rPr>
        <w:tab/>
        <w:t>исследований,</w:t>
      </w:r>
      <w:r>
        <w:rPr>
          <w:sz w:val="24"/>
          <w:szCs w:val="24"/>
        </w:rPr>
        <w:tab/>
        <w:t>направленных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изучение</w:t>
      </w:r>
      <w:r>
        <w:rPr>
          <w:sz w:val="24"/>
          <w:szCs w:val="24"/>
        </w:rPr>
        <w:tab/>
        <w:t>проблем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местного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сообщества, региона, мира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целом.</w:t>
      </w:r>
    </w:p>
    <w:p w:rsidR="005F6D3F" w:rsidRDefault="005F6D3F">
      <w:pPr>
        <w:pStyle w:val="Heading21"/>
        <w:jc w:val="both"/>
      </w:pP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7"/>
        </w:rPr>
        <w:t xml:space="preserve"> </w:t>
      </w:r>
      <w:r>
        <w:t>действий</w:t>
      </w:r>
    </w:p>
    <w:p w:rsidR="005F6D3F" w:rsidRDefault="005F6D3F">
      <w:pPr>
        <w:pStyle w:val="BodyText"/>
        <w:spacing w:before="32" w:line="276" w:lineRule="auto"/>
        <w:ind w:right="551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4"/>
        </w:rPr>
        <w:t>образования</w:t>
      </w:r>
      <w:r>
        <w:rPr>
          <w:spacing w:val="-8"/>
        </w:rPr>
        <w:t xml:space="preserve"> </w:t>
      </w:r>
      <w:r>
        <w:rPr>
          <w:spacing w:val="-3"/>
        </w:rPr>
        <w:t>—</w:t>
      </w:r>
      <w:r>
        <w:rPr>
          <w:spacing w:val="-12"/>
        </w:rPr>
        <w:t xml:space="preserve"> </w:t>
      </w:r>
      <w:r>
        <w:rPr>
          <w:spacing w:val="-3"/>
        </w:rPr>
        <w:t>открытость.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8"/>
        </w:rPr>
        <w:t xml:space="preserve"> </w:t>
      </w:r>
      <w:r>
        <w:rPr>
          <w:spacing w:val="-3"/>
        </w:rPr>
        <w:t>предоставляет</w:t>
      </w:r>
      <w:r>
        <w:rPr>
          <w:spacing w:val="-8"/>
        </w:rPr>
        <w:t xml:space="preserve"> </w:t>
      </w:r>
      <w:r>
        <w:rPr>
          <w:spacing w:val="-3"/>
        </w:rPr>
        <w:t>дополнительные</w:t>
      </w:r>
      <w:r>
        <w:rPr>
          <w:spacing w:val="-8"/>
        </w:rPr>
        <w:t xml:space="preserve"> </w:t>
      </w:r>
      <w:r>
        <w:rPr>
          <w:spacing w:val="-3"/>
        </w:rPr>
        <w:t>возможности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организации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5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2"/>
        </w:rPr>
        <w:t>продуктивного</w:t>
      </w:r>
      <w:r>
        <w:rPr>
          <w:spacing w:val="-9"/>
        </w:rPr>
        <w:t xml:space="preserve"> </w:t>
      </w:r>
      <w:r>
        <w:rPr>
          <w:spacing w:val="-2"/>
        </w:rPr>
        <w:t>взаимодействия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другими</w:t>
      </w:r>
      <w:r>
        <w:rPr>
          <w:spacing w:val="-11"/>
        </w:rPr>
        <w:t xml:space="preserve"> </w:t>
      </w:r>
      <w:r>
        <w:rPr>
          <w:spacing w:val="-2"/>
        </w:rPr>
        <w:t>людьми,</w:t>
      </w:r>
      <w:r>
        <w:rPr>
          <w:spacing w:val="-9"/>
        </w:rPr>
        <w:t xml:space="preserve"> </w:t>
      </w:r>
      <w:r>
        <w:rPr>
          <w:spacing w:val="-1"/>
        </w:rPr>
        <w:t>сообществами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организациями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достигать</w:t>
      </w:r>
      <w:r>
        <w:rPr>
          <w:spacing w:val="-58"/>
        </w:rPr>
        <w:t xml:space="preserve"> </w:t>
      </w:r>
      <w:r>
        <w:t>ее.</w:t>
      </w:r>
    </w:p>
    <w:p w:rsidR="005F6D3F" w:rsidRDefault="005F6D3F">
      <w:pPr>
        <w:pStyle w:val="BodyText"/>
        <w:tabs>
          <w:tab w:val="left" w:pos="2781"/>
          <w:tab w:val="left" w:pos="4836"/>
          <w:tab w:val="left" w:pos="5777"/>
          <w:tab w:val="left" w:pos="7122"/>
          <w:tab w:val="left" w:pos="8826"/>
        </w:tabs>
        <w:spacing w:before="3" w:line="276" w:lineRule="auto"/>
        <w:ind w:right="558"/>
        <w:jc w:val="left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  <w:t>возможность</w:t>
      </w:r>
      <w:r>
        <w:rPr>
          <w:spacing w:val="-57"/>
        </w:rPr>
        <w:t xml:space="preserve"> </w:t>
      </w:r>
      <w:r>
        <w:t>коммуникации: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региона,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ровесниками,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возрастов;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представителями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бизнес-структур,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представителями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власти,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местного самоуправления, фондов,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спонсорами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5F6D3F" w:rsidRDefault="005F6D3F">
      <w:pPr>
        <w:pStyle w:val="BodyText"/>
        <w:spacing w:before="43" w:line="276" w:lineRule="auto"/>
        <w:ind w:right="555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сообществ.</w:t>
      </w:r>
    </w:p>
    <w:p w:rsidR="005F6D3F" w:rsidRDefault="005F6D3F">
      <w:pPr>
        <w:pStyle w:val="BodyText"/>
        <w:spacing w:line="276" w:lineRule="auto"/>
        <w:ind w:right="558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возможностей коммуникации,</w:t>
      </w:r>
      <w:r>
        <w:rPr>
          <w:spacing w:val="1"/>
        </w:rPr>
        <w:t xml:space="preserve"> </w:t>
      </w:r>
      <w:r>
        <w:t>относятся: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межшкольные (межрегиональные) ассамблеи обучающихся; материал, используемый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ассамблеях,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полидисциплинарный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касаться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ближайшего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будущего;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1" w:line="276" w:lineRule="auto"/>
        <w:ind w:right="553" w:firstLine="283"/>
        <w:rPr>
          <w:sz w:val="24"/>
          <w:szCs w:val="24"/>
        </w:rPr>
      </w:pPr>
      <w:r>
        <w:rPr>
          <w:sz w:val="24"/>
          <w:szCs w:val="24"/>
        </w:rPr>
        <w:t>комплексные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лежащих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ближайшем будущем обучающихся: выбор дальнейшей образовательной </w:t>
      </w:r>
      <w:r>
        <w:rPr>
          <w:spacing w:val="-5"/>
          <w:sz w:val="24"/>
          <w:szCs w:val="24"/>
        </w:rPr>
        <w:t>или рабочей траектории,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стратегий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т.п.;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комплексные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сообщества;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комплексные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улучшение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бизнес-практик;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улучшение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таким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проектам относятся:</w:t>
      </w:r>
    </w:p>
    <w:p w:rsidR="005F6D3F" w:rsidRDefault="005F6D3F">
      <w:pPr>
        <w:pStyle w:val="BodyText"/>
        <w:tabs>
          <w:tab w:val="left" w:pos="6983"/>
        </w:tabs>
        <w:spacing w:before="3" w:line="276" w:lineRule="auto"/>
        <w:ind w:right="560"/>
        <w:jc w:val="left"/>
      </w:pPr>
      <w:r>
        <w:t>а)</w:t>
      </w:r>
      <w:r>
        <w:rPr>
          <w:spacing w:val="2"/>
        </w:rPr>
        <w:t xml:space="preserve"> </w:t>
      </w:r>
      <w:r>
        <w:t xml:space="preserve">участие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волонтерских  </w:t>
      </w:r>
      <w:r>
        <w:rPr>
          <w:spacing w:val="9"/>
        </w:rPr>
        <w:t xml:space="preserve"> </w:t>
      </w:r>
      <w:r>
        <w:t xml:space="preserve">акциях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движениях,</w:t>
      </w:r>
      <w:r>
        <w:tab/>
        <w:t>самостоятельная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-2"/>
        </w:rPr>
        <w:t xml:space="preserve"> </w:t>
      </w:r>
      <w:r>
        <w:t>акций;</w:t>
      </w:r>
    </w:p>
    <w:p w:rsidR="005F6D3F" w:rsidRDefault="005F6D3F">
      <w:pPr>
        <w:pStyle w:val="BodyText"/>
        <w:spacing w:line="276" w:lineRule="auto"/>
        <w:jc w:val="left"/>
      </w:pPr>
      <w:r>
        <w:t>б)</w:t>
      </w:r>
      <w:r>
        <w:rPr>
          <w:spacing w:val="4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благотворительных</w:t>
      </w:r>
      <w:r>
        <w:rPr>
          <w:spacing w:val="43"/>
        </w:rPr>
        <w:t xml:space="preserve"> </w:t>
      </w:r>
      <w:r>
        <w:t>акциях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движениях,</w:t>
      </w:r>
      <w:r>
        <w:rPr>
          <w:spacing w:val="49"/>
        </w:rPr>
        <w:t xml:space="preserve"> </w:t>
      </w:r>
      <w:r>
        <w:t>самостоятельная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акций;</w:t>
      </w:r>
    </w:p>
    <w:p w:rsidR="005F6D3F" w:rsidRDefault="005F6D3F">
      <w:pPr>
        <w:pStyle w:val="BodyText"/>
        <w:spacing w:line="276" w:lineRule="auto"/>
        <w:jc w:val="left"/>
      </w:pPr>
      <w:r>
        <w:t>б) создание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реализация</w:t>
      </w:r>
      <w:r>
        <w:rPr>
          <w:spacing w:val="22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проектов</w:t>
      </w:r>
      <w:r>
        <w:rPr>
          <w:spacing w:val="28"/>
        </w:rPr>
        <w:t xml:space="preserve"> </w:t>
      </w:r>
      <w:r>
        <w:t>разного</w:t>
      </w:r>
      <w:r>
        <w:rPr>
          <w:spacing w:val="27"/>
        </w:rPr>
        <w:t xml:space="preserve"> </w:t>
      </w:r>
      <w:r>
        <w:t>масштаба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  <w:tab w:val="left" w:pos="2502"/>
          <w:tab w:val="left" w:pos="6579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получение</w:t>
      </w:r>
      <w:r>
        <w:rPr>
          <w:sz w:val="24"/>
          <w:szCs w:val="24"/>
        </w:rPr>
        <w:tab/>
        <w:t xml:space="preserve">предметных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знаний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в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структурах,</w:t>
      </w:r>
      <w:r>
        <w:rPr>
          <w:sz w:val="24"/>
          <w:szCs w:val="24"/>
        </w:rPr>
        <w:tab/>
        <w:t>альтернативных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организации: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left="1230" w:right="3710" w:firstLine="0"/>
        <w:jc w:val="left"/>
      </w:pPr>
      <w:r>
        <w:t>а) в заочных и дистанционных школах и университетах;</w:t>
      </w:r>
      <w:r>
        <w:rPr>
          <w:spacing w:val="-57"/>
        </w:rPr>
        <w:t xml:space="preserve"> </w:t>
      </w:r>
      <w:r>
        <w:t>б)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дистанционных</w:t>
      </w:r>
      <w:r>
        <w:rPr>
          <w:spacing w:val="-5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олимпиадах;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в)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курсов;</w:t>
      </w:r>
    </w:p>
    <w:p w:rsidR="005F6D3F" w:rsidRDefault="005F6D3F">
      <w:pPr>
        <w:pStyle w:val="BodyText"/>
        <w:spacing w:before="46"/>
        <w:ind w:left="1230" w:firstLine="0"/>
        <w:jc w:val="left"/>
      </w:pPr>
      <w:r>
        <w:t>г) 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5F6D3F" w:rsidRDefault="005F6D3F">
      <w:pPr>
        <w:pStyle w:val="Heading21"/>
        <w:spacing w:before="46"/>
      </w:pPr>
      <w:r>
        <w:t>Формирование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5F6D3F" w:rsidRDefault="005F6D3F">
      <w:pPr>
        <w:pStyle w:val="BodyText"/>
        <w:spacing w:before="36" w:line="276" w:lineRule="auto"/>
        <w:ind w:right="55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:rsidR="005F6D3F" w:rsidRDefault="005F6D3F">
      <w:pPr>
        <w:pStyle w:val="BodyText"/>
        <w:spacing w:line="276" w:lineRule="auto"/>
        <w:ind w:right="558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4"/>
        </w:rPr>
        <w:t xml:space="preserve"> </w:t>
      </w:r>
      <w:r>
        <w:t>Например:</w:t>
      </w:r>
    </w:p>
    <w:p w:rsidR="005F6D3F" w:rsidRDefault="005F6D3F">
      <w:pPr>
        <w:pStyle w:val="BodyText"/>
        <w:spacing w:before="2" w:line="276" w:lineRule="auto"/>
        <w:ind w:right="562"/>
      </w:pPr>
      <w:r>
        <w:t>а) самостоятельное</w:t>
      </w:r>
      <w:r>
        <w:rPr>
          <w:spacing w:val="1"/>
        </w:rPr>
        <w:t xml:space="preserve"> </w:t>
      </w:r>
      <w:r>
        <w:t>изучение дополнительных иностранных языков</w:t>
      </w:r>
      <w:r>
        <w:rPr>
          <w:spacing w:val="1"/>
        </w:rPr>
        <w:t xml:space="preserve"> </w:t>
      </w:r>
      <w:r>
        <w:t>с последующей</w:t>
      </w:r>
      <w:r>
        <w:rPr>
          <w:spacing w:val="1"/>
        </w:rPr>
        <w:t xml:space="preserve"> </w:t>
      </w:r>
      <w:r>
        <w:t>сертификацией;</w:t>
      </w:r>
    </w:p>
    <w:p w:rsidR="005F6D3F" w:rsidRDefault="005F6D3F">
      <w:pPr>
        <w:pStyle w:val="BodyText"/>
        <w:spacing w:line="275" w:lineRule="exact"/>
        <w:ind w:left="1230" w:firstLine="0"/>
      </w:pPr>
      <w:r>
        <w:t>б) самостоятельное</w:t>
      </w:r>
      <w:r>
        <w:rPr>
          <w:spacing w:val="-5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5F6D3F" w:rsidRDefault="005F6D3F">
      <w:pPr>
        <w:pStyle w:val="BodyText"/>
        <w:spacing w:before="41"/>
        <w:ind w:left="1230" w:firstLine="0"/>
      </w:pPr>
      <w:r>
        <w:t>в) самостоятельное</w:t>
      </w:r>
      <w:r>
        <w:rPr>
          <w:spacing w:val="-5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 заочных</w:t>
      </w:r>
      <w:r>
        <w:rPr>
          <w:spacing w:val="-5"/>
        </w:rPr>
        <w:t xml:space="preserve"> </w:t>
      </w:r>
      <w:r>
        <w:t>и дистанционных</w:t>
      </w:r>
      <w:r>
        <w:rPr>
          <w:spacing w:val="-4"/>
        </w:rPr>
        <w:t xml:space="preserve"> </w:t>
      </w:r>
      <w:r>
        <w:t>школах</w:t>
      </w:r>
      <w:r>
        <w:rPr>
          <w:spacing w:val="-5"/>
        </w:rPr>
        <w:t xml:space="preserve"> </w:t>
      </w:r>
      <w:r>
        <w:t>и университетах;</w:t>
      </w:r>
    </w:p>
    <w:p w:rsidR="005F6D3F" w:rsidRDefault="005F6D3F">
      <w:pPr>
        <w:pStyle w:val="BodyText"/>
        <w:spacing w:before="41" w:line="276" w:lineRule="auto"/>
        <w:ind w:right="559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проекта;</w:t>
      </w:r>
    </w:p>
    <w:p w:rsidR="005F6D3F" w:rsidRDefault="005F6D3F">
      <w:pPr>
        <w:pStyle w:val="BodyText"/>
        <w:spacing w:line="276" w:lineRule="auto"/>
        <w:ind w:right="559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фондами, представителями власти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п.;</w:t>
      </w:r>
    </w:p>
    <w:p w:rsidR="005F6D3F" w:rsidRDefault="005F6D3F">
      <w:pPr>
        <w:pStyle w:val="BodyText"/>
        <w:spacing w:before="3"/>
        <w:ind w:left="1230" w:firstLine="0"/>
      </w:pPr>
      <w:r>
        <w:t>е)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ресурсами, 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нематериальными;</w:t>
      </w:r>
    </w:p>
    <w:p w:rsidR="005F6D3F" w:rsidRDefault="005F6D3F">
      <w:pPr>
        <w:pStyle w:val="BodyText"/>
        <w:spacing w:before="41"/>
        <w:ind w:left="1230" w:firstLine="0"/>
      </w:pPr>
      <w:r>
        <w:t>ж)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</w:tabs>
        <w:spacing w:before="46" w:line="276" w:lineRule="auto"/>
        <w:ind w:right="560" w:firstLine="710"/>
      </w:pPr>
      <w:bookmarkStart w:id="36" w:name="II_1_4__Описание_особенностей_учебно_исс"/>
      <w:bookmarkStart w:id="37" w:name="_bookmark23"/>
      <w:bookmarkEnd w:id="36"/>
      <w:bookmarkEnd w:id="37"/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58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5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5F6D3F" w:rsidRDefault="005F6D3F">
      <w:pPr>
        <w:pStyle w:val="BodyText"/>
        <w:spacing w:line="276" w:lineRule="auto"/>
        <w:ind w:right="55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исследования.</w:t>
      </w:r>
    </w:p>
    <w:p w:rsidR="005F6D3F" w:rsidRDefault="005F6D3F">
      <w:pPr>
        <w:pStyle w:val="BodyText"/>
        <w:spacing w:line="276" w:lineRule="auto"/>
        <w:ind w:right="556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 и</w:t>
      </w:r>
      <w:r>
        <w:rPr>
          <w:spacing w:val="2"/>
        </w:rPr>
        <w:t xml:space="preserve"> </w:t>
      </w:r>
      <w:r>
        <w:t>культурными</w:t>
      </w:r>
      <w:r>
        <w:rPr>
          <w:spacing w:val="4"/>
        </w:rPr>
        <w:t xml:space="preserve"> </w:t>
      </w:r>
      <w:r>
        <w:t>сообществами.</w:t>
      </w:r>
    </w:p>
    <w:p w:rsidR="005F6D3F" w:rsidRDefault="005F6D3F">
      <w:pPr>
        <w:pStyle w:val="BodyText"/>
        <w:spacing w:line="276" w:lineRule="auto"/>
        <w:ind w:right="557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социальном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культурном</w:t>
      </w:r>
      <w:r>
        <w:rPr>
          <w:spacing w:val="19"/>
        </w:rPr>
        <w:t xml:space="preserve"> </w:t>
      </w:r>
      <w:r>
        <w:t>пространстве,</w:t>
      </w:r>
      <w:r>
        <w:rPr>
          <w:spacing w:val="15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проект</w:t>
      </w:r>
      <w:r>
        <w:rPr>
          <w:spacing w:val="18"/>
        </w:rPr>
        <w:t xml:space="preserve"> </w:t>
      </w:r>
      <w:r>
        <w:t>разворачивался.</w:t>
      </w:r>
      <w:r>
        <w:rPr>
          <w:spacing w:val="15"/>
        </w:rPr>
        <w:t xml:space="preserve"> </w:t>
      </w:r>
      <w:r>
        <w:t>Если</w:t>
      </w:r>
      <w:r>
        <w:rPr>
          <w:spacing w:val="18"/>
        </w:rPr>
        <w:t xml:space="preserve"> </w:t>
      </w:r>
      <w:r>
        <w:t>это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 w:firstLine="0"/>
      </w:pP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7"/>
        </w:rPr>
        <w:t xml:space="preserve"> </w:t>
      </w:r>
      <w:r>
        <w:t>бизнесменов,</w:t>
      </w:r>
      <w:r>
        <w:rPr>
          <w:spacing w:val="7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людей.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8"/>
          <w:szCs w:val="28"/>
        </w:rPr>
      </w:pP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</w:tabs>
        <w:spacing w:line="276" w:lineRule="auto"/>
        <w:ind w:right="560" w:firstLine="710"/>
      </w:pPr>
      <w:bookmarkStart w:id="38" w:name="II_1_5__Описание_основных_направлений_уч"/>
      <w:bookmarkStart w:id="39" w:name="_bookmark24"/>
      <w:bookmarkEnd w:id="38"/>
      <w:bookmarkEnd w:id="39"/>
      <w:r>
        <w:t>Описание</w:t>
      </w:r>
      <w:r>
        <w:rPr>
          <w:spacing w:val="40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7"/>
        </w:rPr>
        <w:t xml:space="preserve"> </w:t>
      </w:r>
      <w:r>
        <w:t>учебно-исследовательской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jc w:val="left"/>
      </w:pPr>
      <w:r>
        <w:t>Возможными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исследовательское;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35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инженерное;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прикладное;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5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бизнес-проектирование;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социальное;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игровое;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творческое.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приоритетными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являются: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социальное;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бизнес-проектирование;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5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исследовательское;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инженерное;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информационное.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31"/>
          <w:szCs w:val="31"/>
        </w:rPr>
      </w:pP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  <w:tab w:val="left" w:pos="3754"/>
          <w:tab w:val="left" w:pos="5337"/>
          <w:tab w:val="left" w:pos="8550"/>
          <w:tab w:val="left" w:pos="9011"/>
        </w:tabs>
        <w:spacing w:line="276" w:lineRule="auto"/>
        <w:ind w:right="560" w:firstLine="710"/>
      </w:pPr>
      <w:bookmarkStart w:id="40" w:name="II_1_6__Планируемые_результаты_учебно_ис"/>
      <w:bookmarkStart w:id="41" w:name="_bookmark25"/>
      <w:bookmarkEnd w:id="40"/>
      <w:bookmarkEnd w:id="41"/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3"/>
        </w:rPr>
        <w:t xml:space="preserve"> </w:t>
      </w:r>
      <w:r>
        <w:t>представление: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философских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методологических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основаниях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методах,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применяемых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понятиях,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концепция,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научная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гипотеза,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метод,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эксперимент,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надежность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гипотезы, модель, метод сбора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 анализа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чем отличаются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естественных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науках;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об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27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новейших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разработках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технологий;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0"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изобретательской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(патентное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право,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защита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авторского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(фонды,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краудфандинговые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структуры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>
      <w:pPr>
        <w:pStyle w:val="BodyText"/>
        <w:spacing w:line="274" w:lineRule="exact"/>
        <w:ind w:left="1230" w:firstLine="0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35"/>
        <w:ind w:left="1225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находящиеся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стыке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дисциплин;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  <w:tab w:val="left" w:pos="2987"/>
          <w:tab w:val="left" w:pos="4365"/>
          <w:tab w:val="left" w:pos="6512"/>
          <w:tab w:val="left" w:pos="8486"/>
          <w:tab w:val="left" w:pos="9258"/>
        </w:tabs>
        <w:spacing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ab/>
        <w:t>элементы</w:t>
      </w:r>
      <w:r>
        <w:rPr>
          <w:sz w:val="24"/>
          <w:szCs w:val="24"/>
        </w:rPr>
        <w:tab/>
        <w:t>математического</w:t>
      </w:r>
      <w:r>
        <w:rPr>
          <w:sz w:val="24"/>
          <w:szCs w:val="24"/>
        </w:rPr>
        <w:tab/>
        <w:t>моделирования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математического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5F6D3F" w:rsidRDefault="005F6D3F">
      <w:pPr>
        <w:pStyle w:val="BodyText"/>
        <w:spacing w:line="276" w:lineRule="auto"/>
        <w:jc w:val="left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освоения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деятельностей</w:t>
      </w:r>
      <w:r>
        <w:rPr>
          <w:spacing w:val="-4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научатся: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формулировать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гипотезу,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восстанавливать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научных,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учитывать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постановке собственных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целей;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поставленной цели;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8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человека;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3" w:firstLine="283"/>
        <w:rPr>
          <w:sz w:val="24"/>
          <w:szCs w:val="24"/>
        </w:rPr>
      </w:pPr>
      <w:r>
        <w:rPr>
          <w:sz w:val="24"/>
          <w:szCs w:val="24"/>
        </w:rPr>
        <w:t>вступать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держателями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презентуя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продуктивного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взаимовыгодного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самостоятельно и совместно с другими авторами разрабатывать систему параметров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критериев оценки эффективности и продуктивности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реализации проекта или 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каждом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завершении работы;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адекватно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предусматривать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минимизации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рисков;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адекватно оценивать последствия реализации своего проекта (изменения, которые 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повлечет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сообществ);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адекватно оценивать дальнейшее развитие своего проекта или исследования, 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варианты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25"/>
          <w:szCs w:val="25"/>
        </w:rPr>
      </w:pP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903"/>
        </w:tabs>
        <w:spacing w:line="276" w:lineRule="auto"/>
        <w:ind w:right="561" w:firstLine="710"/>
      </w:pPr>
      <w:bookmarkStart w:id="42" w:name="II_1_7__Описание_условий__обеспечивающих"/>
      <w:bookmarkStart w:id="43" w:name="_bookmark26"/>
      <w:bookmarkEnd w:id="42"/>
      <w:bookmarkEnd w:id="43"/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before="5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pStyle w:val="BodyText"/>
        <w:spacing w:line="276" w:lineRule="auto"/>
        <w:ind w:right="558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 УУД, должны обеспечить совершенствование компетенций проектной 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  <w:r>
        <w:rPr>
          <w:spacing w:val="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включают: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укомплектованность МБОУ «Курташкинская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СОШ» педагогическими, руководящими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работниками;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«Курташкинская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СОШ»;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непрерывность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профессионального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развития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педагогических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работников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МБОУ</w:t>
      </w:r>
    </w:p>
    <w:p w:rsidR="005F6D3F" w:rsidRDefault="005F6D3F">
      <w:pPr>
        <w:pStyle w:val="BodyText"/>
        <w:spacing w:before="46" w:line="276" w:lineRule="auto"/>
        <w:ind w:right="565" w:firstLine="0"/>
      </w:pPr>
      <w:r>
        <w:t>«Курташкинская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60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следующее: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начальной, основной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старшей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педагоги прошли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квалификации,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ФГОС;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39" w:line="278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участвовали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семинаре,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посвященном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 по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УУД;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особенностями формирования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УУД;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характер взаимодействия педагога и обучающегося не противоречит представлениям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формирования УУД;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педагога, владеющего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тьюторского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педагоги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умеют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инструментарий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предметов.</w:t>
      </w:r>
    </w:p>
    <w:p w:rsidR="005F6D3F" w:rsidRDefault="005F6D3F">
      <w:pPr>
        <w:pStyle w:val="BodyText"/>
        <w:spacing w:line="276" w:lineRule="auto"/>
        <w:ind w:right="558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сетевое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«Курташкинская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СОШ» с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учреждениями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(разнообразие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группы,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тьюторского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обучающегося);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«конвертации» образовательных достижений, 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университетов)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интерактивные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социального проектирования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социального предпринимательства;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80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практику: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волонтерских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благотворительных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благотворительных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марафонах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проектах.</w:t>
      </w:r>
    </w:p>
    <w:p w:rsidR="005F6D3F" w:rsidRDefault="005F6D3F">
      <w:pPr>
        <w:pStyle w:val="BodyText"/>
        <w:spacing w:line="276" w:lineRule="auto"/>
        <w:ind w:right="555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 коммуникативное пространство (нет учебного сотрудничества), не происходит</w:t>
      </w:r>
      <w:r>
        <w:rPr>
          <w:spacing w:val="1"/>
        </w:rPr>
        <w:t xml:space="preserve"> </w:t>
      </w:r>
      <w:r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поисковой, исследовательской,</w:t>
      </w:r>
      <w:r>
        <w:rPr>
          <w:spacing w:val="6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line="276" w:lineRule="auto"/>
        <w:ind w:right="55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кардинальное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 перед обучающимися ставятся такие учебные задачи, решение которых невозможно</w:t>
      </w:r>
      <w:r>
        <w:rPr>
          <w:spacing w:val="-57"/>
        </w:rPr>
        <w:t xml:space="preserve"> </w:t>
      </w:r>
      <w:r>
        <w:t>без учебного сотрудничества со сверстниками и взрослыми (а также с младшими, если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задачах),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информационно-коммуникативными</w:t>
      </w:r>
      <w:r>
        <w:rPr>
          <w:spacing w:val="-1"/>
        </w:rPr>
        <w:t xml:space="preserve"> </w:t>
      </w:r>
      <w:r>
        <w:t>технологиями.</w:t>
      </w:r>
    </w:p>
    <w:p w:rsidR="005F6D3F" w:rsidRDefault="005F6D3F">
      <w:pPr>
        <w:pStyle w:val="BodyText"/>
        <w:spacing w:line="276" w:lineRule="auto"/>
        <w:ind w:right="554"/>
      </w:pPr>
      <w:r>
        <w:t>Например, читательская компетенция наращивается не за счет специальных задач,</w:t>
      </w:r>
      <w:r>
        <w:rPr>
          <w:spacing w:val="1"/>
        </w:rPr>
        <w:t xml:space="preserve"> </w:t>
      </w:r>
      <w:r>
        <w:t>лежащих вне программы</w:t>
      </w:r>
      <w:r>
        <w:rPr>
          <w:spacing w:val="1"/>
        </w:rPr>
        <w:t xml:space="preserve"> </w:t>
      </w:r>
      <w:r>
        <w:t>или искусственно</w:t>
      </w:r>
      <w:r>
        <w:rPr>
          <w:spacing w:val="1"/>
        </w:rPr>
        <w:t xml:space="preserve"> </w:t>
      </w:r>
      <w:r>
        <w:t>добавленных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60"/>
        </w:rPr>
        <w:t xml:space="preserve"> </w:t>
      </w:r>
      <w:r>
        <w:t>а за</w:t>
      </w:r>
      <w:r>
        <w:rPr>
          <w:spacing w:val="60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 что поставленная учебная задача требует разобраться в специально подобранных (и</w:t>
      </w:r>
      <w:r>
        <w:rPr>
          <w:spacing w:val="1"/>
        </w:rPr>
        <w:t xml:space="preserve"> </w:t>
      </w:r>
      <w:r>
        <w:t>нередко деформированных) учебных текстах, а ход к решению задачи лежит через 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читательской компетентности подбирались педагогом или группой педагогов-</w:t>
      </w:r>
      <w:r>
        <w:rPr>
          <w:spacing w:val="-57"/>
        </w:rPr>
        <w:t xml:space="preserve"> </w:t>
      </w:r>
      <w:r>
        <w:t>предметников. В таком</w:t>
      </w:r>
      <w:r>
        <w:rPr>
          <w:spacing w:val="1"/>
        </w:rPr>
        <w:t xml:space="preserve"> </w:t>
      </w:r>
      <w:r>
        <w:t>случае 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сопровождаться шагом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5F6D3F" w:rsidRDefault="005F6D3F">
      <w:pPr>
        <w:pStyle w:val="BodyText"/>
        <w:spacing w:line="276" w:lineRule="auto"/>
        <w:ind w:right="555"/>
      </w:pPr>
      <w:r>
        <w:t>Все перечисленные элементы образовательной инфраструктуры призваны 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t>элементов образовательной траектории, возможность самостоятельного принятия 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поставленной цели.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7"/>
          <w:szCs w:val="27"/>
        </w:rPr>
      </w:pPr>
    </w:p>
    <w:p w:rsidR="005F6D3F" w:rsidRDefault="005F6D3F" w:rsidP="00FF7706">
      <w:pPr>
        <w:pStyle w:val="Heading11"/>
        <w:numPr>
          <w:ilvl w:val="2"/>
          <w:numId w:val="28"/>
        </w:numPr>
        <w:tabs>
          <w:tab w:val="left" w:pos="1898"/>
        </w:tabs>
        <w:spacing w:line="276" w:lineRule="auto"/>
        <w:ind w:right="566" w:firstLine="710"/>
      </w:pPr>
      <w:bookmarkStart w:id="44" w:name="II_1_8__Методика_и_инструментарий_оценки"/>
      <w:bookmarkStart w:id="45" w:name="_bookmark27"/>
      <w:bookmarkEnd w:id="44"/>
      <w:bookmarkEnd w:id="45"/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5F6D3F" w:rsidRDefault="005F6D3F">
      <w:pPr>
        <w:pStyle w:val="BodyText"/>
        <w:spacing w:line="276" w:lineRule="auto"/>
        <w:ind w:right="55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 xml:space="preserve">СОШ» 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жизни подростка (например, образовательное событие, защита 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4"/>
        </w:rPr>
        <w:t xml:space="preserve"> </w:t>
      </w:r>
      <w:r>
        <w:t>работы).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spacing w:before="71" w:line="276" w:lineRule="auto"/>
        <w:ind w:left="519" w:right="556" w:firstLine="710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0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Материал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носить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полидисциплинарный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характер;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возрастов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(техникумов,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колледжей,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вузов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др.).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бизнеса,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вузов,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принимают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образовательном событии;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8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стендовые доклады,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дебаты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т.п.</w:t>
      </w:r>
    </w:p>
    <w:p w:rsidR="005F6D3F" w:rsidRDefault="005F6D3F">
      <w:pPr>
        <w:pStyle w:val="BodyText"/>
        <w:spacing w:line="276" w:lineRule="auto"/>
        <w:ind w:right="562"/>
      </w:pPr>
      <w:r>
        <w:t>Основные требования к инструментарию оценки универсальных учебных действий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события: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заключения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т.п.;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правила проведения образовательного события, параметры и критерии оценки каждой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известны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 заранее, 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начала события. По возможности, параметры и критерии 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разрабатываться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старшеклассниками;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(оцениваемому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действию),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баллов;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на каждом этапе реализации образовательного события при использовании оценочных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одновременно;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выставленные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экспертами,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 усредняться;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предусмотрена возможность самооценки обучающихся и включения результатов самооценки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формирование итоговой оценки. В качестве инструмента самооценки обучающихся 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(оценочные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листы),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экспертами.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left="519" w:firstLine="710"/>
        <w:jc w:val="left"/>
      </w:pPr>
      <w:r>
        <w:t>Защита</w:t>
      </w:r>
      <w:r>
        <w:rPr>
          <w:spacing w:val="4"/>
        </w:rPr>
        <w:t xml:space="preserve"> </w:t>
      </w:r>
      <w:r>
        <w:t>проекта</w:t>
      </w:r>
      <w:r>
        <w:rPr>
          <w:spacing w:val="60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успешности</w:t>
      </w:r>
      <w:r>
        <w:rPr>
          <w:spacing w:val="5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5F6D3F" w:rsidRDefault="005F6D3F">
      <w:pPr>
        <w:pStyle w:val="BodyText"/>
        <w:spacing w:line="270" w:lineRule="exact"/>
        <w:ind w:left="1230" w:firstLine="0"/>
        <w:jc w:val="left"/>
      </w:pPr>
      <w:r>
        <w:t>Публично</w:t>
      </w:r>
      <w:r>
        <w:rPr>
          <w:spacing w:val="1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 (проектной идеи);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защита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реализованного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5F6D3F" w:rsidRDefault="005F6D3F">
      <w:pPr>
        <w:pStyle w:val="BodyText"/>
        <w:spacing w:before="40"/>
        <w:ind w:left="1230" w:firstLine="0"/>
        <w:jc w:val="left"/>
      </w:pP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(проектной</w:t>
      </w:r>
      <w:r>
        <w:rPr>
          <w:spacing w:val="-5"/>
        </w:rPr>
        <w:t xml:space="preserve"> </w:t>
      </w:r>
      <w:r>
        <w:t>идеи)</w:t>
      </w:r>
      <w:r>
        <w:rPr>
          <w:spacing w:val="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обсуждены: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актуальность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положительные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эффекты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важные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самого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автора,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риски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сложности,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ожидают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данного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5F6D3F" w:rsidRDefault="005F6D3F">
      <w:pPr>
        <w:pStyle w:val="BodyText"/>
        <w:spacing w:line="276" w:lineRule="auto"/>
        <w:ind w:right="56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 произойти (при 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1"/>
        </w:rPr>
        <w:t xml:space="preserve"> </w:t>
      </w:r>
      <w:r>
        <w:t>реальное</w:t>
      </w:r>
      <w:r>
        <w:rPr>
          <w:spacing w:val="-5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действие.</w:t>
      </w:r>
    </w:p>
    <w:p w:rsidR="005F6D3F" w:rsidRDefault="005F6D3F">
      <w:pPr>
        <w:pStyle w:val="BodyText"/>
        <w:spacing w:line="276" w:lineRule="auto"/>
        <w:ind w:right="566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t>(примерному)</w:t>
      </w:r>
      <w:r>
        <w:rPr>
          <w:spacing w:val="3"/>
        </w:rPr>
        <w:t xml:space="preserve"> </w:t>
      </w:r>
      <w:r>
        <w:t>плану:</w:t>
      </w:r>
    </w:p>
    <w:p w:rsidR="005F6D3F" w:rsidRDefault="005F6D3F" w:rsidP="00FF7706">
      <w:pPr>
        <w:pStyle w:val="ListParagraph"/>
        <w:numPr>
          <w:ilvl w:val="0"/>
          <w:numId w:val="27"/>
        </w:numPr>
        <w:tabs>
          <w:tab w:val="left" w:pos="1476"/>
        </w:tabs>
        <w:ind w:hanging="246"/>
        <w:rPr>
          <w:sz w:val="24"/>
          <w:szCs w:val="24"/>
        </w:rPr>
      </w:pPr>
      <w:r>
        <w:rPr>
          <w:sz w:val="24"/>
          <w:szCs w:val="24"/>
        </w:rPr>
        <w:t>Тема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краткое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5F6D3F" w:rsidRDefault="005F6D3F" w:rsidP="00FF7706">
      <w:pPr>
        <w:pStyle w:val="ListParagraph"/>
        <w:numPr>
          <w:ilvl w:val="0"/>
          <w:numId w:val="27"/>
        </w:numPr>
        <w:tabs>
          <w:tab w:val="left" w:pos="1476"/>
        </w:tabs>
        <w:spacing w:before="35"/>
        <w:ind w:hanging="246"/>
        <w:rPr>
          <w:sz w:val="24"/>
          <w:szCs w:val="24"/>
        </w:rPr>
      </w:pPr>
      <w:r>
        <w:rPr>
          <w:sz w:val="24"/>
          <w:szCs w:val="24"/>
        </w:rPr>
        <w:t>Актуальность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проекта.</w:t>
      </w:r>
    </w:p>
    <w:p w:rsidR="005F6D3F" w:rsidRDefault="005F6D3F" w:rsidP="00FF7706">
      <w:pPr>
        <w:pStyle w:val="ListParagraph"/>
        <w:numPr>
          <w:ilvl w:val="0"/>
          <w:numId w:val="27"/>
        </w:numPr>
        <w:tabs>
          <w:tab w:val="left" w:pos="1476"/>
        </w:tabs>
        <w:spacing w:before="40" w:line="276" w:lineRule="auto"/>
        <w:ind w:left="519" w:right="558" w:firstLine="710"/>
        <w:rPr>
          <w:sz w:val="24"/>
          <w:szCs w:val="24"/>
        </w:rPr>
      </w:pPr>
      <w:r>
        <w:rPr>
          <w:sz w:val="24"/>
          <w:szCs w:val="24"/>
        </w:rPr>
        <w:t>Положительные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эффекты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получат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сам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автор,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так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люди.</w:t>
      </w:r>
    </w:p>
    <w:p w:rsidR="005F6D3F" w:rsidRDefault="005F6D3F" w:rsidP="00FF7706">
      <w:pPr>
        <w:pStyle w:val="ListParagraph"/>
        <w:numPr>
          <w:ilvl w:val="0"/>
          <w:numId w:val="27"/>
        </w:numPr>
        <w:tabs>
          <w:tab w:val="left" w:pos="1476"/>
          <w:tab w:val="left" w:pos="2522"/>
          <w:tab w:val="left" w:pos="6603"/>
        </w:tabs>
        <w:spacing w:line="276" w:lineRule="auto"/>
        <w:ind w:left="519" w:right="560" w:firstLine="710"/>
        <w:rPr>
          <w:sz w:val="24"/>
          <w:szCs w:val="24"/>
        </w:rPr>
      </w:pPr>
      <w:r>
        <w:rPr>
          <w:sz w:val="24"/>
          <w:szCs w:val="24"/>
        </w:rPr>
        <w:t>Ресурсы</w:t>
      </w:r>
      <w:r>
        <w:rPr>
          <w:sz w:val="24"/>
          <w:szCs w:val="24"/>
        </w:rPr>
        <w:tab/>
        <w:t xml:space="preserve">(материальные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нематериальные),</w:t>
      </w:r>
      <w:r>
        <w:rPr>
          <w:sz w:val="24"/>
          <w:szCs w:val="24"/>
        </w:rPr>
        <w:tab/>
        <w:t>которые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были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привлечены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проекта,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ресурсов.</w:t>
      </w:r>
    </w:p>
    <w:p w:rsidR="005F6D3F" w:rsidRDefault="005F6D3F" w:rsidP="00FF7706">
      <w:pPr>
        <w:pStyle w:val="ListParagraph"/>
        <w:numPr>
          <w:ilvl w:val="0"/>
          <w:numId w:val="27"/>
        </w:numPr>
        <w:tabs>
          <w:tab w:val="left" w:pos="1476"/>
        </w:tabs>
        <w:spacing w:line="275" w:lineRule="exact"/>
        <w:ind w:hanging="246"/>
        <w:rPr>
          <w:sz w:val="24"/>
          <w:szCs w:val="24"/>
        </w:rPr>
      </w:pPr>
      <w:r>
        <w:rPr>
          <w:sz w:val="24"/>
          <w:szCs w:val="24"/>
        </w:rPr>
        <w:t>Ход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реализации проекта.</w:t>
      </w:r>
    </w:p>
    <w:p w:rsidR="005F6D3F" w:rsidRDefault="005F6D3F" w:rsidP="00FF7706">
      <w:pPr>
        <w:pStyle w:val="ListParagraph"/>
        <w:numPr>
          <w:ilvl w:val="0"/>
          <w:numId w:val="27"/>
        </w:numPr>
        <w:tabs>
          <w:tab w:val="left" w:pos="1476"/>
          <w:tab w:val="left" w:pos="2320"/>
          <w:tab w:val="left" w:pos="3717"/>
          <w:tab w:val="left" w:pos="4750"/>
          <w:tab w:val="left" w:pos="5110"/>
          <w:tab w:val="left" w:pos="6502"/>
          <w:tab w:val="left" w:pos="7578"/>
          <w:tab w:val="left" w:pos="9364"/>
        </w:tabs>
        <w:spacing w:before="41" w:line="280" w:lineRule="auto"/>
        <w:ind w:left="519" w:right="561" w:firstLine="710"/>
        <w:rPr>
          <w:sz w:val="24"/>
          <w:szCs w:val="24"/>
        </w:rPr>
      </w:pPr>
      <w:r>
        <w:rPr>
          <w:sz w:val="24"/>
          <w:szCs w:val="24"/>
        </w:rPr>
        <w:t>Риски</w:t>
      </w:r>
      <w:r>
        <w:rPr>
          <w:sz w:val="24"/>
          <w:szCs w:val="24"/>
        </w:rPr>
        <w:tab/>
        <w:t>реализации</w:t>
      </w:r>
      <w:r>
        <w:rPr>
          <w:sz w:val="24"/>
          <w:szCs w:val="24"/>
        </w:rPr>
        <w:tab/>
        <w:t>проекта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сложности,</w:t>
      </w:r>
      <w:r>
        <w:rPr>
          <w:sz w:val="24"/>
          <w:szCs w:val="24"/>
        </w:rPr>
        <w:tab/>
        <w:t>которые</w:t>
      </w:r>
      <w:r>
        <w:rPr>
          <w:sz w:val="24"/>
          <w:szCs w:val="24"/>
        </w:rPr>
        <w:tab/>
        <w:t>обучающемуся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удалось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преодолеть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реализации.</w:t>
      </w:r>
    </w:p>
    <w:p w:rsidR="005F6D3F" w:rsidRDefault="005F6D3F">
      <w:pPr>
        <w:pStyle w:val="BodyText"/>
        <w:spacing w:line="276" w:lineRule="auto"/>
        <w:ind w:right="555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тьюторским</w:t>
      </w:r>
      <w:r>
        <w:rPr>
          <w:spacing w:val="1"/>
        </w:rPr>
        <w:t xml:space="preserve"> </w:t>
      </w:r>
      <w:r>
        <w:t>(кураторским)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 идеи и помощь в подготовке к ее защите и реализации, посредничество 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экспертной</w:t>
      </w:r>
      <w:r>
        <w:rPr>
          <w:spacing w:val="-2"/>
        </w:rPr>
        <w:t xml:space="preserve"> </w:t>
      </w:r>
      <w:r>
        <w:t>комиссией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</w:t>
      </w:r>
      <w:r>
        <w:rPr>
          <w:spacing w:val="5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помощь.</w:t>
      </w:r>
    </w:p>
    <w:p w:rsidR="005F6D3F" w:rsidRDefault="005F6D3F">
      <w:pPr>
        <w:pStyle w:val="BodyText"/>
        <w:spacing w:line="276" w:lineRule="auto"/>
        <w:ind w:right="558"/>
      </w:pPr>
      <w:r>
        <w:t>Регламент</w:t>
      </w:r>
      <w:r>
        <w:rPr>
          <w:spacing w:val="14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идеи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реализованного</w:t>
      </w:r>
      <w:r>
        <w:rPr>
          <w:spacing w:val="19"/>
        </w:rPr>
        <w:t xml:space="preserve"> </w:t>
      </w:r>
      <w:r>
        <w:t>проекта,</w:t>
      </w:r>
      <w:r>
        <w:rPr>
          <w:spacing w:val="20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 быть известны обучающимся</w:t>
      </w:r>
      <w:r>
        <w:rPr>
          <w:spacing w:val="60"/>
        </w:rPr>
        <w:t xml:space="preserve"> </w:t>
      </w:r>
      <w:r>
        <w:t>заранее.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самими</w:t>
      </w:r>
      <w:r>
        <w:rPr>
          <w:spacing w:val="3"/>
        </w:rPr>
        <w:t xml:space="preserve"> </w:t>
      </w:r>
      <w:r>
        <w:t>старшеклассниками.</w:t>
      </w:r>
    </w:p>
    <w:p w:rsidR="005F6D3F" w:rsidRDefault="005F6D3F">
      <w:pPr>
        <w:pStyle w:val="BodyText"/>
        <w:spacing w:line="276" w:lineRule="auto"/>
        <w:ind w:right="562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</w:t>
      </w:r>
      <w:r>
        <w:rPr>
          <w:spacing w:val="2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реализованного</w:t>
      </w:r>
      <w:r>
        <w:rPr>
          <w:spacing w:val="7"/>
        </w:rPr>
        <w:t xml:space="preserve"> </w:t>
      </w:r>
      <w:r>
        <w:t>проекта: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оценке должна подвергаться не только защита реализованного проекта, но и динамика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воплощения;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уместность,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изменений,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соотнесенные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сохранением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исходного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замысла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для оценки проектной работы должна быть создана экспертная комиссия, в которую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организаций, где учатся дети,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представители местного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сообщества и тех сфер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выполняются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оценивание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производится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основе критериальной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модели;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34"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агрегации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организация;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оценивания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формате,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принятом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организацией доводятся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сведения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line="276" w:lineRule="auto"/>
        <w:ind w:left="519" w:right="562" w:firstLine="710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5F6D3F" w:rsidRDefault="005F6D3F">
      <w:pPr>
        <w:pStyle w:val="BodyText"/>
        <w:spacing w:line="276" w:lineRule="auto"/>
        <w:ind w:right="561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 ученых из различных областей знаний. 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 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Интернет).</w:t>
      </w:r>
    </w:p>
    <w:p w:rsidR="005F6D3F" w:rsidRDefault="005F6D3F">
      <w:pPr>
        <w:pStyle w:val="BodyText"/>
        <w:ind w:left="1230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3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естественно-научные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7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гуманитарных областях 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выходящих 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рамки школьной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например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психологии,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социологии);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экономические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социальные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научно-технические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исследования.</w:t>
      </w:r>
    </w:p>
    <w:p w:rsidR="005F6D3F" w:rsidRDefault="005F6D3F">
      <w:pPr>
        <w:pStyle w:val="BodyText"/>
        <w:spacing w:before="41" w:line="276" w:lineRule="auto"/>
        <w:ind w:right="5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2"/>
        </w:rPr>
        <w:t xml:space="preserve"> </w:t>
      </w:r>
      <w:r>
        <w:t>описание</w:t>
      </w:r>
      <w:r>
        <w:rPr>
          <w:spacing w:val="18"/>
        </w:rPr>
        <w:t xml:space="preserve"> </w:t>
      </w:r>
      <w:r>
        <w:t>инструментария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регламентов</w:t>
      </w:r>
      <w:r>
        <w:rPr>
          <w:spacing w:val="18"/>
        </w:rPr>
        <w:t xml:space="preserve"> </w:t>
      </w:r>
      <w:r>
        <w:t>исследования,</w:t>
      </w:r>
      <w:r>
        <w:rPr>
          <w:spacing w:val="17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5F6D3F" w:rsidRDefault="005F6D3F">
      <w:pPr>
        <w:pStyle w:val="BodyText"/>
        <w:spacing w:line="276" w:lineRule="auto"/>
        <w:ind w:right="556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4"/>
        </w:rPr>
        <w:t xml:space="preserve"> </w:t>
      </w:r>
      <w:r>
        <w:t>(с использованием</w:t>
      </w:r>
      <w:r>
        <w:rPr>
          <w:spacing w:val="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числе).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5F6D3F" w:rsidRDefault="005F6D3F" w:rsidP="00FF7706">
      <w:pPr>
        <w:pStyle w:val="Heading11"/>
        <w:numPr>
          <w:ilvl w:val="1"/>
          <w:numId w:val="28"/>
        </w:numPr>
        <w:tabs>
          <w:tab w:val="left" w:pos="1721"/>
        </w:tabs>
        <w:ind w:left="1720" w:hanging="491"/>
      </w:pPr>
      <w:bookmarkStart w:id="46" w:name="II_2__Программы_отдельных_учебных_предме"/>
      <w:bookmarkStart w:id="47" w:name="_bookmark28"/>
      <w:bookmarkEnd w:id="46"/>
      <w:bookmarkEnd w:id="47"/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5F6D3F" w:rsidRDefault="005F6D3F">
      <w:pPr>
        <w:pStyle w:val="BodyText"/>
        <w:spacing w:before="41" w:line="276" w:lineRule="auto"/>
        <w:ind w:right="565"/>
      </w:pPr>
      <w:r>
        <w:t>Программы учебных предметов на уровне среднего общего образования составлены в</w:t>
      </w:r>
      <w:r>
        <w:rPr>
          <w:spacing w:val="1"/>
        </w:rPr>
        <w:t xml:space="preserve"> </w:t>
      </w:r>
      <w:r>
        <w:t>соответствии с ФГОС СОО, в том числе с требованиями к результатам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56"/>
      </w:pPr>
      <w:r>
        <w:t>Программы по учебным предметам адресуются создателям рабочих программ с целью</w:t>
      </w:r>
      <w:r>
        <w:rPr>
          <w:spacing w:val="-57"/>
        </w:rPr>
        <w:t xml:space="preserve"> </w:t>
      </w:r>
      <w:r>
        <w:t>сохранения ими единого образовательного пространства и преемственности в задачах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8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59"/>
      </w:pPr>
      <w:r>
        <w:t>Программы не задают жесткого объема содержания образования, не разделяют его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 и методиками. Программы по учебным предметам не сковывают творческой</w:t>
      </w:r>
      <w:r>
        <w:rPr>
          <w:spacing w:val="1"/>
        </w:rPr>
        <w:t xml:space="preserve"> </w:t>
      </w:r>
      <w:r>
        <w:t>инициативы авторов рабочих программ по учебным предметам, сохраняют для них 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собственных образовательных траекторий, инновационных форм и методов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7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выпускников.</w:t>
      </w:r>
    </w:p>
    <w:p w:rsidR="005F6D3F" w:rsidRDefault="005F6D3F">
      <w:pPr>
        <w:pStyle w:val="BodyText"/>
        <w:spacing w:before="4" w:line="276" w:lineRule="auto"/>
        <w:ind w:right="562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</w:t>
      </w:r>
      <w:r>
        <w:rPr>
          <w:spacing w:val="1"/>
        </w:rPr>
        <w:t xml:space="preserve"> </w:t>
      </w:r>
      <w:r>
        <w:t>программах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обозначены</w:t>
      </w:r>
      <w:r>
        <w:rPr>
          <w:spacing w:val="22"/>
        </w:rPr>
        <w:t xml:space="preserve"> </w:t>
      </w:r>
      <w:r>
        <w:t>дидактические</w:t>
      </w:r>
      <w:r>
        <w:rPr>
          <w:spacing w:val="24"/>
        </w:rPr>
        <w:t xml:space="preserve"> </w:t>
      </w:r>
      <w:r>
        <w:t>единицы,</w:t>
      </w:r>
      <w:r>
        <w:rPr>
          <w:spacing w:val="29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блоку</w:t>
      </w:r>
      <w:r>
        <w:rPr>
          <w:spacing w:val="16"/>
        </w:rPr>
        <w:t xml:space="preserve"> </w:t>
      </w:r>
      <w:r>
        <w:t>результатов</w:t>
      </w:r>
    </w:p>
    <w:p w:rsidR="005F6D3F" w:rsidRDefault="005F6D3F">
      <w:pPr>
        <w:pStyle w:val="BodyText"/>
        <w:spacing w:line="275" w:lineRule="exact"/>
        <w:ind w:firstLine="0"/>
      </w:pPr>
      <w:r>
        <w:t>«Выпускник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научиться».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</w:pPr>
      <w:bookmarkStart w:id="48" w:name="Русский_язык"/>
      <w:bookmarkStart w:id="49" w:name="_bookmark29"/>
      <w:bookmarkEnd w:id="48"/>
      <w:bookmarkEnd w:id="49"/>
      <w:r>
        <w:t>Русский</w:t>
      </w:r>
      <w:r>
        <w:rPr>
          <w:spacing w:val="-4"/>
        </w:rPr>
        <w:t xml:space="preserve"> </w:t>
      </w:r>
      <w:r>
        <w:t>язык</w:t>
      </w:r>
    </w:p>
    <w:p w:rsidR="005F6D3F" w:rsidRDefault="005F6D3F">
      <w:pPr>
        <w:pStyle w:val="BodyText"/>
        <w:spacing w:before="9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line="276" w:lineRule="auto"/>
        <w:ind w:right="56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граждан.</w:t>
      </w:r>
    </w:p>
    <w:p w:rsidR="005F6D3F" w:rsidRDefault="005F6D3F">
      <w:pPr>
        <w:pStyle w:val="BodyText"/>
        <w:spacing w:before="2" w:line="276" w:lineRule="auto"/>
        <w:ind w:right="566"/>
      </w:pPr>
      <w:r>
        <w:t>В системе общего образования русский язык является не только учебным предметом,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 обучения,</w:t>
      </w:r>
      <w:r>
        <w:rPr>
          <w:spacing w:val="1"/>
        </w:rPr>
        <w:t xml:space="preserve"> </w:t>
      </w:r>
      <w:r>
        <w:t>поэтому его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 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2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5F6D3F" w:rsidRDefault="005F6D3F">
      <w:pPr>
        <w:pStyle w:val="BodyText"/>
        <w:spacing w:before="3" w:line="276" w:lineRule="auto"/>
        <w:ind w:right="561"/>
      </w:pPr>
      <w:r>
        <w:t>Изучение русского</w:t>
      </w:r>
      <w:r>
        <w:rPr>
          <w:spacing w:val="1"/>
        </w:rPr>
        <w:t xml:space="preserve"> </w:t>
      </w:r>
      <w:r>
        <w:t>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 средней школы и их готовность к получению профессионального образования</w:t>
      </w:r>
      <w:r>
        <w:rPr>
          <w:spacing w:val="1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языке.</w:t>
      </w:r>
    </w:p>
    <w:p w:rsidR="005F6D3F" w:rsidRDefault="005F6D3F">
      <w:pPr>
        <w:pStyle w:val="BodyText"/>
        <w:spacing w:line="276" w:lineRule="auto"/>
        <w:ind w:right="565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культуроведческой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:rsidR="005F6D3F" w:rsidRDefault="005F6D3F">
      <w:pPr>
        <w:pStyle w:val="BodyText"/>
        <w:spacing w:line="276" w:lineRule="auto"/>
        <w:ind w:right="56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предмету «Русский язык» является освоение содержания предмета «Русский</w:t>
      </w:r>
      <w:r>
        <w:rPr>
          <w:spacing w:val="1"/>
        </w:rPr>
        <w:t xml:space="preserve"> </w:t>
      </w:r>
      <w:r>
        <w:t>язык» и достижение обучающимися результатов изучения в соответствии с требованиями,</w:t>
      </w:r>
      <w:r>
        <w:rPr>
          <w:spacing w:val="1"/>
        </w:rPr>
        <w:t xml:space="preserve"> </w:t>
      </w:r>
      <w:r>
        <w:t>установленными ФГОС СОО.</w:t>
      </w:r>
    </w:p>
    <w:p w:rsidR="005F6D3F" w:rsidRDefault="005F6D3F">
      <w:pPr>
        <w:pStyle w:val="BodyText"/>
        <w:spacing w:before="1"/>
        <w:ind w:left="1230" w:firstLine="0"/>
      </w:pPr>
      <w:r>
        <w:t>Главными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изобразительно-выразительных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 также умений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 них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практике;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развернутых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текстам;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комплексного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предложенного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текста;</w:t>
      </w:r>
    </w:p>
    <w:p w:rsidR="005F6D3F" w:rsidRDefault="005F6D3F">
      <w:pPr>
        <w:spacing w:line="275" w:lineRule="exact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BodyText"/>
        <w:spacing w:line="276" w:lineRule="auto"/>
        <w:ind w:right="564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по русскому языку и построена по модульному</w:t>
      </w:r>
      <w:r>
        <w:rPr>
          <w:spacing w:val="1"/>
        </w:rPr>
        <w:t xml:space="preserve"> </w:t>
      </w:r>
      <w:r>
        <w:t>принципу. Содержание каждого модуля может быть перегруппировано или интегрировано в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модуль.</w:t>
      </w:r>
    </w:p>
    <w:p w:rsidR="005F6D3F" w:rsidRDefault="005F6D3F">
      <w:pPr>
        <w:pStyle w:val="BodyText"/>
        <w:spacing w:before="3" w:line="276" w:lineRule="auto"/>
        <w:ind w:right="562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 сведений о языке, поэтому на уровне среднего общего образования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 системе и языковых нормах и совершенствование коммуникативных навыков. В то</w:t>
      </w:r>
      <w:r>
        <w:rPr>
          <w:spacing w:val="-57"/>
        </w:rPr>
        <w:t xml:space="preserve"> </w:t>
      </w:r>
      <w:r>
        <w:t>же время учитель при необходимости имеет возможность организовать повторение 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5F6D3F" w:rsidRDefault="005F6D3F">
      <w:pPr>
        <w:pStyle w:val="BodyText"/>
        <w:spacing w:line="276" w:lineRule="auto"/>
        <w:ind w:right="561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форме.</w:t>
      </w:r>
    </w:p>
    <w:p w:rsidR="005F6D3F" w:rsidRDefault="005F6D3F">
      <w:pPr>
        <w:pStyle w:val="BodyText"/>
        <w:spacing w:line="276" w:lineRule="auto"/>
        <w:ind w:right="558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0"/>
          <w:szCs w:val="20"/>
        </w:rPr>
      </w:pPr>
    </w:p>
    <w:p w:rsidR="005F6D3F" w:rsidRDefault="005F6D3F">
      <w:pPr>
        <w:rPr>
          <w:sz w:val="20"/>
          <w:szCs w:val="20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1"/>
        <w:ind w:left="0" w:firstLine="0"/>
        <w:jc w:val="left"/>
        <w:rPr>
          <w:sz w:val="38"/>
          <w:szCs w:val="38"/>
        </w:rPr>
      </w:pPr>
    </w:p>
    <w:p w:rsidR="005F6D3F" w:rsidRDefault="005F6D3F">
      <w:pPr>
        <w:ind w:left="519"/>
        <w:rPr>
          <w:i/>
          <w:iCs/>
          <w:sz w:val="24"/>
          <w:szCs w:val="24"/>
        </w:rPr>
      </w:pPr>
      <w:r>
        <w:rPr>
          <w:i/>
          <w:iCs/>
          <w:spacing w:val="-1"/>
          <w:sz w:val="24"/>
          <w:szCs w:val="24"/>
        </w:rPr>
        <w:t>языка.</w:t>
      </w:r>
    </w:p>
    <w:p w:rsidR="005F6D3F" w:rsidRDefault="005F6D3F">
      <w:pPr>
        <w:pStyle w:val="Heading11"/>
        <w:spacing w:before="90"/>
        <w:ind w:left="11"/>
        <w:jc w:val="left"/>
      </w:pPr>
      <w:r>
        <w:rPr>
          <w:b w:val="0"/>
          <w:bCs w:val="0"/>
        </w:rPr>
        <w:br w:type="column"/>
      </w:r>
      <w:r>
        <w:t>Базовый уровень</w:t>
      </w:r>
    </w:p>
    <w:p w:rsidR="005F6D3F" w:rsidRDefault="005F6D3F">
      <w:pPr>
        <w:spacing w:before="40"/>
        <w:ind w:left="1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Язык.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Общие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сведения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языке.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Основные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разделы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науки 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языке</w:t>
      </w:r>
    </w:p>
    <w:p w:rsidR="005F6D3F" w:rsidRDefault="005F6D3F">
      <w:pPr>
        <w:spacing w:before="37"/>
        <w:ind w:left="1"/>
        <w:rPr>
          <w:i/>
          <w:iCs/>
          <w:sz w:val="24"/>
          <w:szCs w:val="24"/>
        </w:rPr>
      </w:pPr>
      <w:r>
        <w:rPr>
          <w:sz w:val="24"/>
          <w:szCs w:val="24"/>
        </w:rPr>
        <w:t>Язык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система.</w:t>
      </w:r>
      <w:r>
        <w:rPr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уровни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Взаимосвязь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единиц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уровней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BodyText"/>
        <w:ind w:left="1" w:firstLine="0"/>
        <w:jc w:val="left"/>
      </w:pP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общество.</w:t>
      </w:r>
      <w:r>
        <w:rPr>
          <w:spacing w:val="97"/>
        </w:rPr>
        <w:t xml:space="preserve"> </w:t>
      </w:r>
      <w:r>
        <w:t>Язык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культура.</w:t>
      </w:r>
      <w:r>
        <w:rPr>
          <w:spacing w:val="103"/>
        </w:rPr>
        <w:t xml:space="preserve"> </w:t>
      </w:r>
      <w:r>
        <w:t>Язык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история</w:t>
      </w:r>
      <w:r>
        <w:rPr>
          <w:spacing w:val="95"/>
        </w:rPr>
        <w:t xml:space="preserve"> </w:t>
      </w:r>
      <w:r>
        <w:t>народа.</w:t>
      </w:r>
      <w:r>
        <w:rPr>
          <w:spacing w:val="98"/>
        </w:rPr>
        <w:t xml:space="preserve"> </w:t>
      </w:r>
      <w:r>
        <w:t>Русский</w:t>
      </w:r>
      <w:r>
        <w:rPr>
          <w:spacing w:val="100"/>
        </w:rPr>
        <w:t xml:space="preserve"> </w:t>
      </w:r>
      <w:r>
        <w:t>язык</w:t>
      </w:r>
      <w:r>
        <w:rPr>
          <w:spacing w:val="99"/>
        </w:rPr>
        <w:t xml:space="preserve"> </w:t>
      </w:r>
      <w:r>
        <w:t>в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180" w:space="40"/>
            <w:col w:w="9510"/>
          </w:cols>
        </w:sectPr>
      </w:pPr>
    </w:p>
    <w:p w:rsidR="005F6D3F" w:rsidRDefault="005F6D3F">
      <w:pPr>
        <w:pStyle w:val="BodyText"/>
        <w:spacing w:before="41" w:line="276" w:lineRule="auto"/>
        <w:ind w:right="562" w:firstLine="0"/>
        <w:rPr>
          <w:i/>
          <w:iCs/>
        </w:rPr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 xml:space="preserve">Взаимообогащение языков как результат взаимодействия национальных культур. </w:t>
      </w:r>
      <w:r>
        <w:rPr>
          <w:i/>
          <w:iCs/>
        </w:rPr>
        <w:t>Проблемы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экологии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языка.</w:t>
      </w:r>
    </w:p>
    <w:p w:rsidR="005F6D3F" w:rsidRDefault="005F6D3F">
      <w:pPr>
        <w:spacing w:before="2"/>
        <w:ind w:left="122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Историческое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Выдающиеся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лингвисты.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8" w:firstLine="701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</w:t>
      </w:r>
    </w:p>
    <w:p w:rsidR="005F6D3F" w:rsidRDefault="005F6D3F">
      <w:pPr>
        <w:pStyle w:val="BodyText"/>
        <w:spacing w:line="280" w:lineRule="auto"/>
        <w:ind w:right="568" w:firstLine="70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ситуации.</w:t>
      </w:r>
    </w:p>
    <w:p w:rsidR="005F6D3F" w:rsidRDefault="005F6D3F">
      <w:pPr>
        <w:pStyle w:val="BodyText"/>
        <w:spacing w:line="276" w:lineRule="auto"/>
        <w:ind w:right="555" w:firstLine="701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диалогической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речи.</w:t>
      </w:r>
      <w:r>
        <w:rPr>
          <w:i/>
          <w:iCs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4"/>
        </w:rPr>
        <w:t xml:space="preserve"> </w:t>
      </w:r>
      <w:r>
        <w:t>общения.</w:t>
      </w:r>
    </w:p>
    <w:p w:rsidR="005F6D3F" w:rsidRDefault="005F6D3F">
      <w:pPr>
        <w:pStyle w:val="BodyText"/>
        <w:spacing w:line="276" w:lineRule="auto"/>
        <w:ind w:right="557" w:firstLine="701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5F6D3F" w:rsidRDefault="005F6D3F">
      <w:pPr>
        <w:pStyle w:val="BodyText"/>
        <w:spacing w:line="276" w:lineRule="auto"/>
        <w:ind w:right="556" w:firstLine="701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:rsidR="005F6D3F" w:rsidRDefault="005F6D3F">
      <w:pPr>
        <w:spacing w:line="276" w:lineRule="auto"/>
        <w:ind w:left="519" w:right="558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Основные жанры научного (доклад, аннотация, </w:t>
      </w:r>
      <w:r>
        <w:rPr>
          <w:i/>
          <w:iCs/>
          <w:sz w:val="24"/>
          <w:szCs w:val="24"/>
        </w:rPr>
        <w:t xml:space="preserve">статья, </w:t>
      </w:r>
      <w:r>
        <w:rPr>
          <w:sz w:val="24"/>
          <w:szCs w:val="24"/>
        </w:rPr>
        <w:t xml:space="preserve">тезисы, конспект, </w:t>
      </w:r>
      <w:r>
        <w:rPr>
          <w:i/>
          <w:iCs/>
          <w:sz w:val="24"/>
          <w:szCs w:val="24"/>
        </w:rPr>
        <w:t>рецензия,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выписки, </w:t>
      </w:r>
      <w:r>
        <w:rPr>
          <w:sz w:val="24"/>
          <w:szCs w:val="24"/>
        </w:rPr>
        <w:t xml:space="preserve">реферат и др.), публицистического (выступление, </w:t>
      </w:r>
      <w:r>
        <w:rPr>
          <w:i/>
          <w:iCs/>
          <w:sz w:val="24"/>
          <w:szCs w:val="24"/>
        </w:rPr>
        <w:t>статья, интервью, очерк, отзыв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др.), официально-делового (резюме, характеристика, расписка, доверенность и др.) стилей,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разговорной речи (рассказ, беседа, спор). Основные виды сочинений. </w:t>
      </w:r>
      <w:r>
        <w:rPr>
          <w:i/>
          <w:iCs/>
          <w:sz w:val="24"/>
          <w:szCs w:val="24"/>
        </w:rPr>
        <w:t>Совершенствование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 функционально-смысловых типов,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жанров.</w:t>
      </w:r>
    </w:p>
    <w:p w:rsidR="005F6D3F" w:rsidRDefault="005F6D3F">
      <w:pPr>
        <w:spacing w:line="276" w:lineRule="auto"/>
        <w:ind w:left="519" w:right="568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Литературный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Отличия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разновидностей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 признаки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речи.</w:t>
      </w:r>
    </w:p>
    <w:p w:rsidR="005F6D3F" w:rsidRDefault="005F6D3F">
      <w:pPr>
        <w:pStyle w:val="BodyText"/>
        <w:spacing w:line="276" w:lineRule="auto"/>
        <w:ind w:left="1221" w:right="3500" w:firstLine="0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5F6D3F" w:rsidRDefault="005F6D3F">
      <w:pPr>
        <w:pStyle w:val="BodyText"/>
        <w:tabs>
          <w:tab w:val="left" w:pos="2045"/>
          <w:tab w:val="left" w:pos="3062"/>
          <w:tab w:val="left" w:pos="4870"/>
          <w:tab w:val="left" w:pos="6218"/>
          <w:tab w:val="left" w:pos="7071"/>
          <w:tab w:val="left" w:pos="8021"/>
          <w:tab w:val="left" w:pos="8390"/>
          <w:tab w:val="left" w:pos="9924"/>
        </w:tabs>
        <w:spacing w:line="280" w:lineRule="auto"/>
        <w:ind w:right="567" w:firstLine="701"/>
        <w:jc w:val="left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5F6D3F" w:rsidRDefault="005F6D3F">
      <w:pPr>
        <w:pStyle w:val="BodyText"/>
        <w:spacing w:line="276" w:lineRule="auto"/>
        <w:ind w:right="560" w:firstLine="701"/>
        <w:jc w:val="left"/>
      </w:pPr>
      <w:r>
        <w:t>Информационная</w:t>
      </w:r>
      <w:r>
        <w:rPr>
          <w:spacing w:val="31"/>
        </w:rPr>
        <w:t xml:space="preserve"> </w:t>
      </w:r>
      <w:r>
        <w:t>переработка</w:t>
      </w:r>
      <w:r>
        <w:rPr>
          <w:spacing w:val="30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27"/>
        </w:rPr>
        <w:t xml:space="preserve"> </w:t>
      </w:r>
      <w:r>
        <w:t>текста.</w:t>
      </w:r>
      <w:r>
        <w:rPr>
          <w:spacing w:val="33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2"/>
        </w:rPr>
        <w:t xml:space="preserve"> </w:t>
      </w:r>
      <w:r>
        <w:t>явной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скрытой,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 w:rsidR="005F6D3F" w:rsidRDefault="005F6D3F">
      <w:pPr>
        <w:spacing w:line="275" w:lineRule="exact"/>
        <w:ind w:left="122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Лингвистический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разновидностей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30"/>
          <w:szCs w:val="30"/>
        </w:rPr>
      </w:pPr>
    </w:p>
    <w:p w:rsidR="005F6D3F" w:rsidRDefault="005F6D3F">
      <w:pPr>
        <w:pStyle w:val="Heading11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5F6D3F" w:rsidRDefault="005F6D3F">
      <w:pPr>
        <w:spacing w:before="36" w:line="276" w:lineRule="auto"/>
        <w:ind w:left="519" w:right="558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Культура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лингвистики.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аспекты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нормативный,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коммуникативный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этический.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Коммуникативная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целесообразность,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уместность, точность, ясность, выразительность речи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Оценка коммуникативных качеств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эффективности речи. Самоанализ и самооценка на основе наблюдений за собственной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речью.</w:t>
      </w:r>
    </w:p>
    <w:p w:rsidR="005F6D3F" w:rsidRDefault="005F6D3F">
      <w:pPr>
        <w:pStyle w:val="BodyText"/>
        <w:spacing w:before="2" w:line="276" w:lineRule="auto"/>
        <w:ind w:left="1221" w:right="560" w:firstLine="0"/>
        <w:jc w:val="left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публичной</w:t>
      </w:r>
      <w:r>
        <w:rPr>
          <w:spacing w:val="27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Публичное</w:t>
      </w:r>
      <w:r>
        <w:rPr>
          <w:spacing w:val="29"/>
        </w:rPr>
        <w:t xml:space="preserve"> </w:t>
      </w:r>
      <w:r>
        <w:t>выступление:</w:t>
      </w:r>
      <w:r>
        <w:rPr>
          <w:spacing w:val="30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темы,</w:t>
      </w:r>
      <w:r>
        <w:rPr>
          <w:spacing w:val="22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цели,</w:t>
      </w:r>
    </w:p>
    <w:p w:rsidR="005F6D3F" w:rsidRDefault="005F6D3F">
      <w:pPr>
        <w:pStyle w:val="BodyText"/>
        <w:spacing w:line="275" w:lineRule="exact"/>
        <w:ind w:firstLine="0"/>
        <w:jc w:val="left"/>
      </w:pPr>
      <w:r>
        <w:t>поиск</w:t>
      </w:r>
      <w:r>
        <w:rPr>
          <w:spacing w:val="-9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5F6D3F" w:rsidRDefault="005F6D3F">
      <w:pPr>
        <w:spacing w:line="275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0" w:firstLine="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Культура научного и делового общения (устная и письменная формы).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этикета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официально-деловой,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публицистической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Культура разговорной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</w:p>
    <w:p w:rsidR="005F6D3F" w:rsidRDefault="005F6D3F">
      <w:pPr>
        <w:spacing w:before="4" w:line="276" w:lineRule="auto"/>
        <w:ind w:left="519" w:right="560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Языковая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 языка: орфоэпические (произносительные и акцентологические), лексические,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грамматические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(морфологические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синтаксические),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Орфографические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нормы, пунктуационные нормы. </w:t>
      </w:r>
      <w:r>
        <w:rPr>
          <w:i/>
          <w:iCs/>
          <w:sz w:val="24"/>
          <w:szCs w:val="24"/>
        </w:rPr>
        <w:t>Совершенствование орфографических и пунктуационных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умений и навыков. Соблюдение норм литературного языка в речевой практике. Уместность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высказывании.</w:t>
      </w:r>
    </w:p>
    <w:p w:rsidR="005F6D3F" w:rsidRDefault="005F6D3F">
      <w:pPr>
        <w:pStyle w:val="BodyText"/>
        <w:spacing w:line="276" w:lineRule="auto"/>
        <w:ind w:right="567" w:firstLine="701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Углубленный уровень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Язык.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Общие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сведения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языке.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Основные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разделы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науки о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языке</w:t>
      </w:r>
    </w:p>
    <w:p w:rsidR="005F6D3F" w:rsidRDefault="005F6D3F">
      <w:pPr>
        <w:pStyle w:val="BodyText"/>
        <w:spacing w:before="36" w:line="276" w:lineRule="auto"/>
        <w:ind w:right="561" w:firstLine="701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-57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5F6D3F" w:rsidRDefault="005F6D3F">
      <w:pPr>
        <w:spacing w:line="275" w:lineRule="exact"/>
        <w:ind w:left="122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языка.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</w:p>
    <w:p w:rsidR="005F6D3F" w:rsidRDefault="005F6D3F">
      <w:pPr>
        <w:pStyle w:val="BodyText"/>
        <w:spacing w:before="41" w:line="278" w:lineRule="auto"/>
        <w:ind w:right="572" w:firstLine="701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 Русский язык в кругу других славянских языков. Историческое развитие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5F6D3F" w:rsidRDefault="005F6D3F">
      <w:pPr>
        <w:pStyle w:val="BodyText"/>
        <w:spacing w:line="276" w:lineRule="auto"/>
        <w:ind w:right="559" w:firstLine="701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rPr>
          <w:i/>
          <w:iCs/>
        </w:rPr>
        <w:t>Роль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форм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русского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языка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становлении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развитии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русского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языка.</w:t>
      </w:r>
      <w:r>
        <w:rPr>
          <w:i/>
          <w:iCs/>
          <w:spacing w:val="1"/>
        </w:rPr>
        <w:t xml:space="preserve"> </w:t>
      </w:r>
      <w:r>
        <w:t>Активные процессы в русском языке на современном этапе. Взаимообогащение языков как</w:t>
      </w:r>
      <w:r>
        <w:rPr>
          <w:spacing w:val="1"/>
        </w:rPr>
        <w:t xml:space="preserve"> </w:t>
      </w:r>
      <w:r>
        <w:t>результат взаимодействия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культур.</w:t>
      </w:r>
      <w:r>
        <w:rPr>
          <w:spacing w:val="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экологии</w:t>
      </w:r>
      <w:r>
        <w:rPr>
          <w:spacing w:val="2"/>
        </w:rPr>
        <w:t xml:space="preserve"> </w:t>
      </w:r>
      <w:r>
        <w:t>языка.</w:t>
      </w:r>
    </w:p>
    <w:p w:rsidR="005F6D3F" w:rsidRDefault="005F6D3F">
      <w:pPr>
        <w:pStyle w:val="BodyText"/>
        <w:spacing w:line="276" w:lineRule="auto"/>
        <w:ind w:right="566" w:firstLine="701"/>
      </w:pPr>
      <w:r>
        <w:t>Лингвистика</w:t>
      </w:r>
      <w:r>
        <w:rPr>
          <w:spacing w:val="1"/>
        </w:rPr>
        <w:t xml:space="preserve"> </w:t>
      </w:r>
      <w:r>
        <w:t>в системе 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</w:t>
      </w:r>
      <w:r>
        <w:rPr>
          <w:spacing w:val="1"/>
        </w:rPr>
        <w:t xml:space="preserve"> </w:t>
      </w:r>
      <w:r>
        <w:t>лингвисты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 русистики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дни.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:rsidR="005F6D3F" w:rsidRDefault="005F6D3F">
      <w:pPr>
        <w:pStyle w:val="BodyText"/>
        <w:spacing w:before="36" w:line="276" w:lineRule="auto"/>
        <w:ind w:right="556" w:firstLine="70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line="278" w:lineRule="auto"/>
        <w:ind w:right="567" w:firstLine="701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 языка. Речь как деятельность. Виды речевой деятельности: 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-2"/>
        </w:rPr>
        <w:t xml:space="preserve"> </w:t>
      </w:r>
      <w:r>
        <w:t>письмо)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рецептивные</w:t>
      </w:r>
      <w:r>
        <w:rPr>
          <w:spacing w:val="-5"/>
        </w:rPr>
        <w:t xml:space="preserve"> </w:t>
      </w:r>
      <w:r>
        <w:t>(аудирование,</w:t>
      </w:r>
      <w:r>
        <w:rPr>
          <w:spacing w:val="3"/>
        </w:rPr>
        <w:t xml:space="preserve"> </w:t>
      </w:r>
      <w:r>
        <w:t>чтение),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5F6D3F" w:rsidRDefault="005F6D3F">
      <w:pPr>
        <w:pStyle w:val="BodyText"/>
        <w:spacing w:line="276" w:lineRule="auto"/>
        <w:ind w:right="563" w:firstLine="701"/>
      </w:pPr>
      <w:r>
        <w:t>Особенности восприятия чужого высказывания (устного и письменного) и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форме.</w:t>
      </w:r>
    </w:p>
    <w:p w:rsidR="005F6D3F" w:rsidRDefault="005F6D3F">
      <w:pPr>
        <w:pStyle w:val="BodyText"/>
        <w:spacing w:line="276" w:lineRule="auto"/>
        <w:ind w:right="563" w:firstLine="701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общения в различных жизненных ситуациях. Выбор речевой тактики и языковых 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8" w:firstLine="70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ситуации.</w:t>
      </w:r>
    </w:p>
    <w:p w:rsidR="005F6D3F" w:rsidRDefault="005F6D3F">
      <w:pPr>
        <w:pStyle w:val="BodyText"/>
        <w:spacing w:line="276" w:lineRule="auto"/>
        <w:ind w:right="567" w:firstLine="701"/>
        <w:rPr>
          <w:i/>
          <w:iCs/>
        </w:rPr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 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 числе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официально-деловых текстов, справочной литературы. Владение умениями информационной</w:t>
      </w:r>
      <w:r>
        <w:rPr>
          <w:spacing w:val="-5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-57"/>
        </w:rPr>
        <w:t xml:space="preserve"> </w:t>
      </w:r>
      <w:r>
        <w:t>конспектов,</w:t>
      </w:r>
      <w:r>
        <w:rPr>
          <w:spacing w:val="2"/>
        </w:rPr>
        <w:t xml:space="preserve"> </w:t>
      </w:r>
      <w:r>
        <w:t>аннотаций,</w:t>
      </w:r>
      <w:r>
        <w:rPr>
          <w:spacing w:val="2"/>
        </w:rPr>
        <w:t xml:space="preserve"> </w:t>
      </w:r>
      <w:r>
        <w:t>рефератов.</w:t>
      </w:r>
      <w:r>
        <w:rPr>
          <w:spacing w:val="3"/>
        </w:rPr>
        <w:t xml:space="preserve"> </w:t>
      </w:r>
      <w:r>
        <w:rPr>
          <w:i/>
          <w:iCs/>
        </w:rPr>
        <w:t>Комплексный лингвистический анализ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текста.</w:t>
      </w:r>
    </w:p>
    <w:p w:rsidR="005F6D3F" w:rsidRDefault="005F6D3F">
      <w:pPr>
        <w:spacing w:before="1" w:line="276" w:lineRule="auto"/>
        <w:ind w:left="519" w:right="559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Монологическая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жанров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сферах общения. Овладение опытом речевого поведения в официальных и неофициальных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ситуациях общения, ситуациях межкультурного общения. </w:t>
      </w:r>
      <w:r>
        <w:rPr>
          <w:i/>
          <w:iCs/>
          <w:sz w:val="24"/>
          <w:szCs w:val="24"/>
        </w:rPr>
        <w:t>Выступление перед аудиторией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докладом;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представление реферата,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проекта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лингвистическую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тему.</w:t>
      </w:r>
    </w:p>
    <w:p w:rsidR="005F6D3F" w:rsidRDefault="005F6D3F">
      <w:pPr>
        <w:pStyle w:val="BodyText"/>
        <w:spacing w:before="2" w:line="276" w:lineRule="auto"/>
        <w:ind w:right="557" w:firstLine="701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Стилистические</w:t>
      </w:r>
      <w:r>
        <w:rPr>
          <w:spacing w:val="-5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языка.</w:t>
      </w:r>
    </w:p>
    <w:p w:rsidR="005F6D3F" w:rsidRDefault="005F6D3F">
      <w:pPr>
        <w:pStyle w:val="BodyText"/>
        <w:spacing w:before="3" w:line="276" w:lineRule="auto"/>
        <w:ind w:right="556" w:firstLine="701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стилей.</w:t>
      </w:r>
    </w:p>
    <w:p w:rsidR="005F6D3F" w:rsidRDefault="005F6D3F">
      <w:pPr>
        <w:pStyle w:val="BodyText"/>
        <w:spacing w:line="276" w:lineRule="auto"/>
        <w:ind w:right="573" w:firstLine="701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выступления.</w:t>
      </w:r>
    </w:p>
    <w:p w:rsidR="005F6D3F" w:rsidRDefault="005F6D3F">
      <w:pPr>
        <w:spacing w:line="276" w:lineRule="auto"/>
        <w:ind w:left="519" w:right="569" w:firstLine="70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Культура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публичного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различной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принадлежности.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Речевой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самоконтроль,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самооценка,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самокоррекция.</w:t>
      </w:r>
    </w:p>
    <w:p w:rsidR="005F6D3F" w:rsidRDefault="005F6D3F">
      <w:pPr>
        <w:pStyle w:val="BodyText"/>
        <w:spacing w:line="276" w:lineRule="auto"/>
        <w:ind w:right="558" w:firstLine="701"/>
      </w:pPr>
      <w:r>
        <w:t>Основные жанры научного (доклад, аннотация, статья, тезисы, конспект, рецензия,</w:t>
      </w:r>
      <w:r>
        <w:rPr>
          <w:spacing w:val="1"/>
        </w:rPr>
        <w:t xml:space="preserve"> </w:t>
      </w:r>
      <w:r>
        <w:t>выписки, реферат и др.), публицистического (выступление, статья, интервью, очерк и др.),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 речи (рассказ, беседа, спор). Виды сочинений. Совершенствование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типов,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жанров.</w:t>
      </w:r>
    </w:p>
    <w:p w:rsidR="005F6D3F" w:rsidRDefault="005F6D3F">
      <w:pPr>
        <w:pStyle w:val="BodyText"/>
        <w:spacing w:line="276" w:lineRule="auto"/>
        <w:ind w:right="568" w:firstLine="701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5F6D3F" w:rsidRDefault="005F6D3F">
      <w:pPr>
        <w:pStyle w:val="BodyText"/>
        <w:spacing w:line="276" w:lineRule="auto"/>
        <w:ind w:left="1221" w:right="3498" w:firstLine="0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текста.</w:t>
      </w:r>
    </w:p>
    <w:p w:rsidR="005F6D3F" w:rsidRDefault="005F6D3F">
      <w:pPr>
        <w:pStyle w:val="BodyText"/>
        <w:spacing w:before="1" w:line="276" w:lineRule="auto"/>
        <w:ind w:right="567" w:firstLine="701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текста.</w:t>
      </w:r>
    </w:p>
    <w:p w:rsidR="005F6D3F" w:rsidRDefault="005F6D3F">
      <w:pPr>
        <w:pStyle w:val="BodyText"/>
        <w:spacing w:line="275" w:lineRule="exact"/>
        <w:ind w:left="122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текста.</w:t>
      </w:r>
    </w:p>
    <w:p w:rsidR="005F6D3F" w:rsidRDefault="005F6D3F">
      <w:pPr>
        <w:spacing w:before="41" w:line="276" w:lineRule="auto"/>
        <w:ind w:left="519" w:right="563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Лингвистический анализ текстов различных функциональных разновидностей языка.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стилистического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разновидностей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</w:p>
    <w:p w:rsidR="005F6D3F" w:rsidRDefault="005F6D3F">
      <w:pPr>
        <w:pStyle w:val="BodyText"/>
        <w:spacing w:before="10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1" w:firstLine="701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3"/>
        </w:rPr>
        <w:t xml:space="preserve"> </w:t>
      </w:r>
      <w:r>
        <w:t>коммуникативный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этический.</w:t>
      </w:r>
    </w:p>
    <w:p w:rsidR="005F6D3F" w:rsidRDefault="005F6D3F">
      <w:pPr>
        <w:pStyle w:val="BodyText"/>
        <w:spacing w:line="276" w:lineRule="auto"/>
        <w:ind w:right="568" w:firstLine="701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 русского быта; историзмы и архаизмы; фольклорная лексика и 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</w:p>
    <w:p w:rsidR="005F6D3F" w:rsidRDefault="005F6D3F">
      <w:pPr>
        <w:pStyle w:val="BodyText"/>
        <w:spacing w:before="2" w:line="276" w:lineRule="auto"/>
        <w:ind w:right="567" w:firstLine="701"/>
      </w:pPr>
      <w:r>
        <w:t>Коммуникативная целесообразность, уместность, точность, ясность, выразительность</w:t>
      </w:r>
      <w:r>
        <w:rPr>
          <w:spacing w:val="1"/>
        </w:rPr>
        <w:t xml:space="preserve"> </w:t>
      </w:r>
      <w:r>
        <w:t>речи. Оценка коммуникативных качеств и эффективности речи. Причины коммуникативных</w:t>
      </w:r>
      <w:r>
        <w:rPr>
          <w:spacing w:val="1"/>
        </w:rPr>
        <w:t xml:space="preserve"> </w:t>
      </w:r>
      <w:r>
        <w:t>неудач,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преодоление.</w:t>
      </w:r>
    </w:p>
    <w:p w:rsidR="005F6D3F" w:rsidRDefault="005F6D3F">
      <w:pPr>
        <w:pStyle w:val="BodyText"/>
        <w:spacing w:line="276" w:lineRule="auto"/>
        <w:ind w:left="1221" w:right="573" w:firstLine="0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28"/>
        </w:rPr>
        <w:t xml:space="preserve"> </w:t>
      </w:r>
      <w:r>
        <w:t>публичной</w:t>
      </w:r>
      <w:r>
        <w:rPr>
          <w:spacing w:val="27"/>
        </w:rPr>
        <w:t xml:space="preserve"> </w:t>
      </w:r>
      <w:r>
        <w:t>речи.</w:t>
      </w:r>
      <w:r>
        <w:rPr>
          <w:spacing w:val="27"/>
        </w:rPr>
        <w:t xml:space="preserve"> </w:t>
      </w:r>
      <w:r>
        <w:t>Публичное</w:t>
      </w:r>
      <w:r>
        <w:rPr>
          <w:spacing w:val="29"/>
        </w:rPr>
        <w:t xml:space="preserve"> </w:t>
      </w:r>
      <w:r>
        <w:t>выступление:</w:t>
      </w:r>
      <w:r>
        <w:rPr>
          <w:spacing w:val="30"/>
        </w:rPr>
        <w:t xml:space="preserve"> </w:t>
      </w:r>
      <w:r>
        <w:t>выбор</w:t>
      </w:r>
      <w:r>
        <w:rPr>
          <w:spacing w:val="25"/>
        </w:rPr>
        <w:t xml:space="preserve"> </w:t>
      </w:r>
      <w:r>
        <w:t>темы,</w:t>
      </w:r>
      <w:r>
        <w:rPr>
          <w:spacing w:val="22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цели,</w:t>
      </w:r>
    </w:p>
    <w:p w:rsidR="005F6D3F" w:rsidRDefault="005F6D3F">
      <w:pPr>
        <w:pStyle w:val="BodyText"/>
        <w:spacing w:before="3"/>
        <w:ind w:firstLine="0"/>
      </w:pPr>
      <w:r>
        <w:t>поиск</w:t>
      </w:r>
      <w:r>
        <w:rPr>
          <w:spacing w:val="-9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Композиция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выступления.</w:t>
      </w:r>
    </w:p>
    <w:p w:rsidR="005F6D3F" w:rsidRDefault="005F6D3F">
      <w:pPr>
        <w:pStyle w:val="BodyText"/>
        <w:spacing w:before="41" w:line="276" w:lineRule="auto"/>
        <w:ind w:right="565" w:firstLine="701"/>
      </w:pPr>
      <w:r>
        <w:t>Культура научного и делового общения (устная и письменная формы).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 разговорной</w:t>
      </w:r>
      <w:r>
        <w:rPr>
          <w:spacing w:val="3"/>
        </w:rPr>
        <w:t xml:space="preserve"> </w:t>
      </w:r>
      <w:r>
        <w:t>речи.</w:t>
      </w:r>
    </w:p>
    <w:p w:rsidR="005F6D3F" w:rsidRDefault="005F6D3F">
      <w:pPr>
        <w:pStyle w:val="BodyText"/>
        <w:spacing w:line="276" w:lineRule="auto"/>
        <w:ind w:right="563" w:firstLine="701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 и акцентологические), лексические, грамматические (морфологические и</w:t>
      </w:r>
      <w:r>
        <w:rPr>
          <w:spacing w:val="-57"/>
        </w:rPr>
        <w:t xml:space="preserve"> </w:t>
      </w:r>
      <w:r>
        <w:t>синтаксические), стилистические нормы русского литературного языка. Орфографические</w:t>
      </w:r>
      <w:r>
        <w:rPr>
          <w:spacing w:val="1"/>
        </w:rPr>
        <w:t xml:space="preserve"> </w:t>
      </w:r>
      <w:r>
        <w:t>нормы, пунктуационные нормы. Совершенствование орфографических и 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  <w:iCs/>
        </w:rPr>
        <w:t>Совершенствование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собственных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коммуникативных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способностей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культуры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речи.</w:t>
      </w:r>
      <w:r>
        <w:rPr>
          <w:i/>
          <w:iCs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речевой 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Осуществление выбора наиболее точных языковых средств в соответствии со сферами и</w:t>
      </w:r>
      <w:r>
        <w:rPr>
          <w:spacing w:val="1"/>
        </w:rPr>
        <w:t xml:space="preserve"> </w:t>
      </w:r>
      <w:r>
        <w:t>ситуациями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общения.</w:t>
      </w:r>
    </w:p>
    <w:p w:rsidR="005F6D3F" w:rsidRDefault="005F6D3F">
      <w:pPr>
        <w:spacing w:line="276" w:lineRule="auto"/>
        <w:ind w:left="519" w:right="562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Способность осуществлять речевой самоконтроль, анализировать речь с точки зрения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 эффективности в достижении поставленных коммуникативных задач.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Разные способы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редактирования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текстов.</w:t>
      </w:r>
    </w:p>
    <w:p w:rsidR="005F6D3F" w:rsidRDefault="005F6D3F">
      <w:pPr>
        <w:spacing w:line="280" w:lineRule="auto"/>
        <w:ind w:left="519" w:right="570" w:firstLine="70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Анализ коммуникативных качеств и эффективности речи. Редактирование текстов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 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нормах русского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языка.</w:t>
      </w:r>
    </w:p>
    <w:p w:rsidR="005F6D3F" w:rsidRDefault="005F6D3F">
      <w:pPr>
        <w:pStyle w:val="BodyText"/>
        <w:spacing w:line="276" w:lineRule="auto"/>
        <w:ind w:right="567" w:firstLine="701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:rsidR="005F6D3F" w:rsidRDefault="005F6D3F">
      <w:pPr>
        <w:pStyle w:val="BodyText"/>
        <w:spacing w:line="276" w:lineRule="auto"/>
        <w:ind w:right="567"/>
      </w:pPr>
      <w:r>
        <w:t>Использование этимологических словарей и справочников для подготовки сообщений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традиции</w:t>
      </w:r>
      <w:r>
        <w:rPr>
          <w:spacing w:val="3"/>
        </w:rPr>
        <w:t xml:space="preserve"> </w:t>
      </w:r>
      <w:r>
        <w:t>страны.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Heading11"/>
        <w:jc w:val="left"/>
      </w:pPr>
      <w:bookmarkStart w:id="50" w:name="Литература"/>
      <w:bookmarkStart w:id="51" w:name="_bookmark30"/>
      <w:bookmarkEnd w:id="50"/>
      <w:bookmarkEnd w:id="51"/>
      <w:r>
        <w:t>Литература</w:t>
      </w:r>
    </w:p>
    <w:p w:rsidR="005F6D3F" w:rsidRDefault="005F6D3F">
      <w:pPr>
        <w:pStyle w:val="BodyText"/>
        <w:spacing w:before="2"/>
        <w:ind w:left="0" w:firstLine="0"/>
        <w:jc w:val="left"/>
        <w:rPr>
          <w:b/>
          <w:bCs/>
          <w:sz w:val="31"/>
          <w:szCs w:val="31"/>
        </w:rPr>
      </w:pPr>
    </w:p>
    <w:p w:rsidR="005F6D3F" w:rsidRDefault="005F6D3F">
      <w:pPr>
        <w:pStyle w:val="BodyText"/>
        <w:spacing w:line="276" w:lineRule="auto"/>
        <w:ind w:right="565" w:firstLine="701"/>
      </w:pPr>
      <w:r>
        <w:t>Примерная образовательная программа по литературе воплощает идею внедрения в</w:t>
      </w:r>
      <w:r>
        <w:rPr>
          <w:spacing w:val="1"/>
        </w:rPr>
        <w:t xml:space="preserve"> </w:t>
      </w:r>
      <w:r>
        <w:t>практику российской школы деятельностного подхода к организации 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 реализации данной идеи является уже заявленное в примерной 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школы</w:t>
      </w:r>
      <w:r>
        <w:rPr>
          <w:spacing w:val="10"/>
        </w:rPr>
        <w:t xml:space="preserve"> </w:t>
      </w:r>
      <w:r>
        <w:t>принципиально</w:t>
      </w:r>
      <w:r>
        <w:rPr>
          <w:spacing w:val="7"/>
        </w:rPr>
        <w:t xml:space="preserve"> </w:t>
      </w:r>
      <w:r>
        <w:t>новое</w:t>
      </w:r>
      <w:r>
        <w:rPr>
          <w:spacing w:val="4"/>
        </w:rPr>
        <w:t xml:space="preserve"> </w:t>
      </w:r>
      <w:r>
        <w:t>осмысление</w:t>
      </w:r>
      <w:r>
        <w:rPr>
          <w:spacing w:val="7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образовательной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5" w:firstLine="0"/>
      </w:pP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vertAlign w:val="superscript"/>
        </w:rPr>
        <w:t>11</w:t>
      </w:r>
      <w:r>
        <w:t>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пополнения 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литературе</w:t>
      </w:r>
      <w:r>
        <w:rPr>
          <w:vertAlign w:val="superscript"/>
        </w:rPr>
        <w:t>12</w:t>
      </w:r>
      <w:r>
        <w:t>.</w:t>
      </w:r>
    </w:p>
    <w:p w:rsidR="005F6D3F" w:rsidRDefault="005F6D3F">
      <w:pPr>
        <w:pStyle w:val="BodyText"/>
        <w:spacing w:before="3" w:line="276" w:lineRule="auto"/>
        <w:ind w:right="564" w:firstLine="701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57"/>
        </w:rPr>
        <w:t xml:space="preserve"> </w:t>
      </w:r>
      <w:r>
        <w:t>восприятия и достижение</w:t>
      </w:r>
      <w:r>
        <w:rPr>
          <w:spacing w:val="1"/>
        </w:rPr>
        <w:t xml:space="preserve"> </w:t>
      </w:r>
      <w:r>
        <w:t>читательской самостоятельности обучающихся,</w:t>
      </w:r>
      <w:r>
        <w:rPr>
          <w:spacing w:val="1"/>
        </w:rPr>
        <w:t xml:space="preserve"> </w:t>
      </w:r>
      <w:r>
        <w:t>основанных на</w:t>
      </w:r>
      <w:r>
        <w:rPr>
          <w:spacing w:val="1"/>
        </w:rPr>
        <w:t xml:space="preserve"> </w:t>
      </w:r>
      <w:r>
        <w:t>навыках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текстов.</w:t>
      </w:r>
    </w:p>
    <w:p w:rsidR="005F6D3F" w:rsidRDefault="005F6D3F">
      <w:pPr>
        <w:pStyle w:val="BodyText"/>
        <w:spacing w:line="276" w:lineRule="auto"/>
        <w:ind w:right="559" w:firstLine="701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9"/>
        </w:rPr>
        <w:t xml:space="preserve"> </w:t>
      </w:r>
      <w:r>
        <w:t>самопознания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саморазвития.</w:t>
      </w:r>
    </w:p>
    <w:p w:rsidR="005F6D3F" w:rsidRDefault="005F6D3F">
      <w:pPr>
        <w:pStyle w:val="BodyText"/>
        <w:spacing w:before="1"/>
        <w:ind w:left="1230" w:firstLine="0"/>
      </w:pPr>
      <w:r>
        <w:t>Задачи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«Литература»: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получение опыта медленного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 произведений русской, родной (региональной)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овладение необходимым понятийным и терминологическим аппаратом, позволяющим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обобщать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осмыслять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читательский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письменной форме;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5" w:firstLine="283"/>
        <w:rPr>
          <w:sz w:val="24"/>
          <w:szCs w:val="24"/>
        </w:rPr>
      </w:pPr>
      <w:r>
        <w:rPr>
          <w:sz w:val="24"/>
          <w:szCs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темы произведения, его проблематику, определять жанровые и родовые, сюжетные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композиционные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стилистическое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речевое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своеобразие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прямой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переносные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планы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текста,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</w:p>
    <w:p w:rsidR="005F6D3F" w:rsidRDefault="005F6D3F">
      <w:pPr>
        <w:pStyle w:val="BodyText"/>
        <w:spacing w:before="1"/>
        <w:ind w:firstLine="0"/>
      </w:pPr>
      <w:r>
        <w:t>«видеть»</w:t>
      </w:r>
      <w:r>
        <w:rPr>
          <w:spacing w:val="-2"/>
        </w:rPr>
        <w:t xml:space="preserve"> </w:t>
      </w:r>
      <w:r>
        <w:t>подтексты);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1"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формирование умения анализировать в устной и письменной форме 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прочитанные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произведения,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фрагменты, аспекты;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формирование умения самостоятельно создавать тексты различных жанров (ответы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вопросы, рецензии,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аннотации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умением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определять стратегию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своего чтения;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0"/>
        <w:ind w:left="1225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умением делать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читательский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выбор;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before="45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музеев,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архивов,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числе цифровых,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виртуальных;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  <w:tab w:val="left" w:pos="2565"/>
          <w:tab w:val="left" w:pos="4111"/>
          <w:tab w:val="left" w:pos="5331"/>
          <w:tab w:val="left" w:pos="7069"/>
          <w:tab w:val="left" w:pos="8726"/>
          <w:tab w:val="left" w:pos="9138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z w:val="24"/>
          <w:szCs w:val="24"/>
        </w:rPr>
        <w:tab/>
        <w:t>различными</w:t>
      </w:r>
      <w:r>
        <w:rPr>
          <w:sz w:val="24"/>
          <w:szCs w:val="24"/>
        </w:rPr>
        <w:tab/>
        <w:t>формами</w:t>
      </w:r>
      <w:r>
        <w:rPr>
          <w:sz w:val="24"/>
          <w:szCs w:val="24"/>
        </w:rPr>
        <w:tab/>
        <w:t>продуктивной</w:t>
      </w:r>
      <w:r>
        <w:rPr>
          <w:sz w:val="24"/>
          <w:szCs w:val="24"/>
        </w:rPr>
        <w:tab/>
        <w:t>читательской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текстовой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(проектные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литературе,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искусстве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 w:rsidP="00FF7706">
      <w:pPr>
        <w:pStyle w:val="ListParagraph"/>
        <w:numPr>
          <w:ilvl w:val="0"/>
          <w:numId w:val="29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знакомство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историей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литературы: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зарубежной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литературной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классикой,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современным литературным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процессом;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9"/>
          <w:szCs w:val="9"/>
        </w:rPr>
      </w:pPr>
      <w:r>
        <w:rPr>
          <w:noProof/>
          <w:lang w:eastAsia="ru-RU"/>
        </w:rPr>
        <w:pict>
          <v:rect id="_x0000_s1034" style="position:absolute;margin-left:120.55pt;margin-top:7.5pt;width:144.05pt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3"/>
          <w:szCs w:val="23"/>
        </w:rPr>
      </w:pPr>
    </w:p>
    <w:p w:rsidR="005F6D3F" w:rsidRDefault="005F6D3F">
      <w:pPr>
        <w:ind w:left="519" w:right="561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11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Предметный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результат,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отчужденный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личности,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согласно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ФГОС,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считается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результатом.</w:t>
      </w:r>
    </w:p>
    <w:p w:rsidR="005F6D3F" w:rsidRDefault="005F6D3F" w:rsidP="00FF7706">
      <w:pPr>
        <w:pStyle w:val="ListParagraph"/>
        <w:numPr>
          <w:ilvl w:val="0"/>
          <w:numId w:val="26"/>
        </w:numPr>
        <w:tabs>
          <w:tab w:val="left" w:pos="804"/>
        </w:tabs>
        <w:spacing w:line="249" w:lineRule="auto"/>
        <w:ind w:right="562" w:firstLine="0"/>
        <w:rPr>
          <w:sz w:val="20"/>
          <w:szCs w:val="20"/>
        </w:rPr>
      </w:pPr>
      <w:r>
        <w:rPr>
          <w:sz w:val="20"/>
          <w:szCs w:val="20"/>
        </w:rPr>
        <w:t>Данные идеи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не являются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для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школьного литературного образования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новыми:</w:t>
      </w:r>
      <w:r>
        <w:rPr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>их в свое время развивали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М. Рыбникова, В. Маранцман и др. ФГОС и данная примерная образовательная программа лишь фиксируют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методические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идеи предшествующих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лет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статусе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результата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образования.</w:t>
      </w:r>
    </w:p>
    <w:p w:rsidR="005F6D3F" w:rsidRDefault="005F6D3F" w:rsidP="00FF7706">
      <w:pPr>
        <w:pStyle w:val="ListParagraph"/>
        <w:numPr>
          <w:ilvl w:val="0"/>
          <w:numId w:val="26"/>
        </w:numPr>
        <w:tabs>
          <w:tab w:val="left" w:pos="818"/>
        </w:tabs>
        <w:spacing w:line="295" w:lineRule="exact"/>
        <w:ind w:left="817" w:hanging="299"/>
        <w:rPr>
          <w:sz w:val="20"/>
          <w:szCs w:val="20"/>
        </w:rPr>
      </w:pPr>
      <w:r>
        <w:rPr>
          <w:sz w:val="20"/>
          <w:szCs w:val="20"/>
        </w:rPr>
        <w:t>Понятие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«медленное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чтение»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42"/>
          <w:sz w:val="20"/>
          <w:szCs w:val="20"/>
        </w:rPr>
        <w:t xml:space="preserve"> </w:t>
      </w:r>
      <w:r>
        <w:rPr>
          <w:sz w:val="20"/>
          <w:szCs w:val="20"/>
        </w:rPr>
        <w:t>методике</w:t>
      </w:r>
      <w:r>
        <w:rPr>
          <w:spacing w:val="39"/>
          <w:sz w:val="20"/>
          <w:szCs w:val="20"/>
        </w:rPr>
        <w:t xml:space="preserve"> </w:t>
      </w:r>
      <w:r>
        <w:rPr>
          <w:sz w:val="20"/>
          <w:szCs w:val="20"/>
        </w:rPr>
        <w:t>преподавания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литературы</w:t>
      </w:r>
      <w:r>
        <w:rPr>
          <w:spacing w:val="46"/>
          <w:sz w:val="20"/>
          <w:szCs w:val="20"/>
        </w:rPr>
        <w:t xml:space="preserve"> </w:t>
      </w:r>
      <w:r>
        <w:rPr>
          <w:sz w:val="20"/>
          <w:szCs w:val="20"/>
        </w:rPr>
        <w:t>было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определено</w:t>
      </w:r>
      <w:r>
        <w:rPr>
          <w:spacing w:val="41"/>
          <w:sz w:val="20"/>
          <w:szCs w:val="20"/>
        </w:rPr>
        <w:t xml:space="preserve"> </w:t>
      </w:r>
      <w:r>
        <w:rPr>
          <w:sz w:val="20"/>
          <w:szCs w:val="20"/>
        </w:rPr>
        <w:t>Н.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Эйдельманом</w:t>
      </w:r>
      <w:r>
        <w:rPr>
          <w:spacing w:val="38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</w:p>
    <w:p w:rsidR="005F6D3F" w:rsidRDefault="005F6D3F">
      <w:pPr>
        <w:spacing w:before="11"/>
        <w:ind w:left="519" w:right="559"/>
        <w:jc w:val="both"/>
        <w:rPr>
          <w:sz w:val="20"/>
          <w:szCs w:val="20"/>
        </w:rPr>
      </w:pPr>
      <w:r>
        <w:rPr>
          <w:sz w:val="20"/>
          <w:szCs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развивали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Л. Щерба,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М. Рыбникова,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Д. Лихачев,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А. Леонтьев,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М. Гаспаров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др.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Под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медленным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чтением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руководством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учителя.</w:t>
      </w:r>
    </w:p>
    <w:p w:rsidR="005F6D3F" w:rsidRDefault="005F6D3F">
      <w:pPr>
        <w:jc w:val="both"/>
        <w:rPr>
          <w:sz w:val="20"/>
          <w:szCs w:val="20"/>
        </w:rPr>
        <w:sectPr w:rsidR="005F6D3F">
          <w:pgSz w:w="11910" w:h="16840"/>
          <w:pgMar w:top="1040" w:right="0" w:bottom="1420" w:left="1180" w:header="0" w:footer="1215" w:gutter="0"/>
          <w:cols w:space="720"/>
        </w:sectPr>
      </w:pPr>
    </w:p>
    <w:p w:rsidR="005F6D3F" w:rsidRDefault="005F6D3F">
      <w:pPr>
        <w:pStyle w:val="BodyText"/>
        <w:tabs>
          <w:tab w:val="left" w:pos="1225"/>
        </w:tabs>
        <w:spacing w:before="66" w:line="276" w:lineRule="auto"/>
        <w:ind w:right="899" w:firstLine="283"/>
        <w:jc w:val="left"/>
      </w:pPr>
      <w:r>
        <w:t>–</w:t>
      </w:r>
      <w:r>
        <w:tab/>
        <w:t>знакомство</w:t>
      </w:r>
      <w:r>
        <w:rPr>
          <w:spacing w:val="39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смежными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литературой</w:t>
      </w:r>
      <w:r>
        <w:rPr>
          <w:spacing w:val="35"/>
        </w:rPr>
        <w:t xml:space="preserve"> </w:t>
      </w:r>
      <w:r>
        <w:t>сферами</w:t>
      </w:r>
      <w:r>
        <w:rPr>
          <w:spacing w:val="34"/>
        </w:rPr>
        <w:t xml:space="preserve"> </w:t>
      </w:r>
      <w:r>
        <w:t>искусства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научного</w:t>
      </w:r>
      <w:r>
        <w:rPr>
          <w:spacing w:val="34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(культурология,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6"/>
        </w:rPr>
        <w:t xml:space="preserve"> </w:t>
      </w:r>
      <w:r>
        <w:t>социология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BodyText"/>
        <w:spacing w:line="276" w:lineRule="auto"/>
        <w:ind w:right="556" w:firstLine="701"/>
      </w:pPr>
      <w:r>
        <w:t>Перенесение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 как объекта изучения на субъектность читателя</w:t>
      </w:r>
      <w:r>
        <w:rPr>
          <w:vertAlign w:val="superscript"/>
        </w:rPr>
        <w:t>14</w:t>
      </w:r>
      <w:r>
        <w:t xml:space="preserve"> является приоритетной задачей</w:t>
      </w:r>
      <w:r>
        <w:rPr>
          <w:spacing w:val="1"/>
        </w:rPr>
        <w:t xml:space="preserve"> </w:t>
      </w:r>
      <w:r>
        <w:t>настоящей примерной программы, поэтому в основе ее содержания описание условий, при</w:t>
      </w:r>
      <w:r>
        <w:rPr>
          <w:spacing w:val="1"/>
        </w:rPr>
        <w:t xml:space="preserve"> </w:t>
      </w:r>
      <w:r>
        <w:t>которых может быть организована и обеспечена самостоятельная продуктивная читательская</w:t>
      </w:r>
      <w:r>
        <w:rPr>
          <w:spacing w:val="-57"/>
        </w:rPr>
        <w:t xml:space="preserve"> </w:t>
      </w:r>
      <w:r>
        <w:t>деятельность обучающихся. Под читательской деятельностью здесь понимается определение</w:t>
      </w:r>
      <w:r>
        <w:rPr>
          <w:spacing w:val="1"/>
        </w:rPr>
        <w:t xml:space="preserve"> </w:t>
      </w:r>
      <w:r>
        <w:t>читательской задачи, поиск и подбор текстов для чтения, их восприятие и анализ, оценка и</w:t>
      </w:r>
      <w:r>
        <w:rPr>
          <w:spacing w:val="1"/>
        </w:rPr>
        <w:t xml:space="preserve"> </w:t>
      </w:r>
      <w:r>
        <w:t>интерпретация.</w:t>
      </w:r>
    </w:p>
    <w:p w:rsidR="005F6D3F" w:rsidRDefault="005F6D3F">
      <w:pPr>
        <w:pStyle w:val="BodyText"/>
        <w:spacing w:line="276" w:lineRule="auto"/>
        <w:ind w:right="554" w:firstLine="701"/>
      </w:pP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«прочитанность»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рекомендованных для изучения произведений отечественной и мировой классики не может</w:t>
      </w:r>
      <w:r>
        <w:rPr>
          <w:spacing w:val="1"/>
        </w:rPr>
        <w:t xml:space="preserve"> </w:t>
      </w:r>
      <w:r>
        <w:t>считаться достаточным</w:t>
      </w:r>
      <w:r>
        <w:rPr>
          <w:spacing w:val="1"/>
        </w:rPr>
        <w:t xml:space="preserve"> </w:t>
      </w:r>
      <w:r>
        <w:t>итогом школьного</w:t>
      </w:r>
      <w:r>
        <w:rPr>
          <w:spacing w:val="1"/>
        </w:rPr>
        <w:t xml:space="preserve"> </w:t>
      </w:r>
      <w:r>
        <w:t>литературного образования,</w:t>
      </w:r>
      <w:r>
        <w:rPr>
          <w:spacing w:val="1"/>
        </w:rPr>
        <w:t xml:space="preserve"> </w:t>
      </w:r>
      <w:r>
        <w:t>если при 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 его и давать ему свою оценку и интерпретацию, рекомендовать для чтения</w:t>
      </w:r>
      <w:r>
        <w:rPr>
          <w:spacing w:val="1"/>
        </w:rPr>
        <w:t xml:space="preserve"> </w:t>
      </w:r>
      <w:r>
        <w:t>другим читателям. Важно, чтобы чтение не прерывалось вместе с завершением 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становилось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личности.</w:t>
      </w:r>
    </w:p>
    <w:p w:rsidR="005F6D3F" w:rsidRDefault="005F6D3F">
      <w:pPr>
        <w:pStyle w:val="BodyText"/>
        <w:spacing w:before="2" w:line="276" w:lineRule="auto"/>
        <w:ind w:right="556" w:firstLine="701"/>
      </w:pPr>
      <w:r>
        <w:t>Формирование читательской самостоятельности – работа в сменяющихся форматах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 читателя (совместное медленное</w:t>
      </w:r>
      <w:r>
        <w:rPr>
          <w:spacing w:val="1"/>
        </w:rPr>
        <w:t xml:space="preserve"> </w:t>
      </w:r>
      <w:r>
        <w:t>чтение 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 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 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 самостоятельной деятельности) – это ключевая задача учителя, которая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субъектности обучающегося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2"/>
        </w:rPr>
        <w:t xml:space="preserve"> </w:t>
      </w:r>
      <w:r>
        <w:t>читателя.</w:t>
      </w:r>
    </w:p>
    <w:p w:rsidR="005F6D3F" w:rsidRDefault="005F6D3F">
      <w:pPr>
        <w:pStyle w:val="BodyText"/>
        <w:spacing w:before="1" w:line="276" w:lineRule="auto"/>
        <w:ind w:right="564" w:firstLine="701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 читательскую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5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материале.</w:t>
      </w:r>
    </w:p>
    <w:p w:rsidR="005F6D3F" w:rsidRDefault="005F6D3F">
      <w:pPr>
        <w:pStyle w:val="BodyText"/>
        <w:spacing w:line="276" w:lineRule="auto"/>
        <w:ind w:right="556" w:firstLine="701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 предметными результатами и предполагает углубление восприятия и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15"/>
        </w:rPr>
        <w:t xml:space="preserve"> </w:t>
      </w:r>
      <w:r>
        <w:t>прежде</w:t>
      </w:r>
      <w:r>
        <w:rPr>
          <w:spacing w:val="17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историко-литературном</w:t>
      </w:r>
      <w:r>
        <w:rPr>
          <w:spacing w:val="2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историко-</w: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6"/>
        <w:ind w:left="0" w:firstLine="0"/>
        <w:jc w:val="left"/>
        <w:rPr>
          <w:sz w:val="14"/>
          <w:szCs w:val="14"/>
        </w:rPr>
      </w:pPr>
      <w:r>
        <w:rPr>
          <w:noProof/>
          <w:lang w:eastAsia="ru-RU"/>
        </w:rPr>
        <w:pict>
          <v:rect id="_x0000_s1035" style="position:absolute;margin-left:120.55pt;margin-top:10.35pt;width:144.05pt;height:.7pt;z-index:-251654144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3"/>
          <w:szCs w:val="23"/>
        </w:rPr>
      </w:pPr>
    </w:p>
    <w:p w:rsidR="005F6D3F" w:rsidRDefault="005F6D3F" w:rsidP="00FF7706">
      <w:pPr>
        <w:pStyle w:val="ListParagraph"/>
        <w:numPr>
          <w:ilvl w:val="0"/>
          <w:numId w:val="26"/>
        </w:numPr>
        <w:tabs>
          <w:tab w:val="left" w:pos="833"/>
        </w:tabs>
        <w:spacing w:before="1" w:line="244" w:lineRule="auto"/>
        <w:ind w:right="565" w:firstLine="0"/>
        <w:rPr>
          <w:sz w:val="20"/>
          <w:szCs w:val="20"/>
        </w:rPr>
      </w:pPr>
      <w:r>
        <w:rPr>
          <w:sz w:val="20"/>
          <w:szCs w:val="20"/>
        </w:rPr>
        <w:t>Под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субъектностью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читателя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понимается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активная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позиция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(в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том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числе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основанная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владении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навыками анализа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интерпретации),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обеспечивающая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самостоятельность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чтении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способность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как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выявлять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исторически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обусловленные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смыслы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текста,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связанные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в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том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числе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с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авторскими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интенциями,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историко-литературным и культурным контекстом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 пр.,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так и предлагать собственные, опирающиеся на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наличный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текст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 не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противоречащие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ему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интерпретации прочитанного.</w:t>
      </w:r>
    </w:p>
    <w:p w:rsidR="005F6D3F" w:rsidRDefault="005F6D3F">
      <w:pPr>
        <w:spacing w:line="244" w:lineRule="auto"/>
        <w:jc w:val="both"/>
        <w:rPr>
          <w:sz w:val="20"/>
          <w:szCs w:val="20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 w:firstLine="0"/>
      </w:pPr>
      <w:r>
        <w:t>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 расширение спектра форм их интерпретации, в частности – других видов искусств;</w:t>
      </w:r>
      <w:r>
        <w:rPr>
          <w:spacing w:val="1"/>
        </w:rPr>
        <w:t xml:space="preserve"> </w:t>
      </w:r>
      <w:r>
        <w:t>выполнение проектных и исследовательских работ, в том числе носящих межпредметный</w:t>
      </w:r>
      <w:r>
        <w:rPr>
          <w:spacing w:val="1"/>
        </w:rPr>
        <w:t xml:space="preserve"> </w:t>
      </w:r>
      <w:r>
        <w:t>характер.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</w:p>
    <w:p w:rsidR="005F6D3F" w:rsidRDefault="005F6D3F">
      <w:pPr>
        <w:pStyle w:val="BodyText"/>
        <w:spacing w:before="36" w:line="276" w:lineRule="auto"/>
        <w:ind w:right="562" w:firstLine="701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 рабочей программы и их количество определяются составителем в зависимости от</w:t>
      </w:r>
      <w:r>
        <w:rPr>
          <w:spacing w:val="1"/>
        </w:rPr>
        <w:t xml:space="preserve"> </w:t>
      </w:r>
      <w:r>
        <w:t>того, как будут распределены учебные задачи по достижению планируемых результатов.</w:t>
      </w:r>
      <w:r>
        <w:rPr>
          <w:spacing w:val="1"/>
        </w:rPr>
        <w:t xml:space="preserve"> </w:t>
      </w:r>
      <w:r>
        <w:t>Достижение результата (или нескольких результатов) фиксируется обязательной 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2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модуля.</w:t>
      </w:r>
    </w:p>
    <w:p w:rsidR="005F6D3F" w:rsidRDefault="005F6D3F">
      <w:pPr>
        <w:pStyle w:val="BodyText"/>
        <w:spacing w:before="2" w:line="276" w:lineRule="auto"/>
        <w:ind w:right="556" w:firstLine="701"/>
      </w:pPr>
      <w:r>
        <w:t>Для определения содержания модулей в примерной программе предложен проблемно-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учебный материал (список произведений для чтения на уроке, для самостоятельного 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привлекаемый</w:t>
      </w:r>
      <w:r>
        <w:rPr>
          <w:spacing w:val="1"/>
        </w:rPr>
        <w:t xml:space="preserve"> </w:t>
      </w:r>
      <w:r>
        <w:t>внешкольный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работ).</w:t>
      </w:r>
    </w:p>
    <w:p w:rsidR="005F6D3F" w:rsidRDefault="005F6D3F">
      <w:pPr>
        <w:pStyle w:val="BodyText"/>
        <w:spacing w:before="1" w:line="276" w:lineRule="auto"/>
        <w:ind w:right="560" w:firstLine="701"/>
      </w:pPr>
      <w:r>
        <w:t>При определении содержания каждого из модулей учитывается следующее условие 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наличие списка для самостоятельного чтения и заданий к нему. Присутствие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сбалансированный характер. Внутри отдельного модуля произведения различной жанрово-</w:t>
      </w:r>
      <w:r>
        <w:rPr>
          <w:spacing w:val="1"/>
        </w:rPr>
        <w:t xml:space="preserve"> </w:t>
      </w:r>
      <w:r>
        <w:t>родовой принадлежности, времени создания и авторства, различных направлений и 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 у обучающегося умения самостоятельно читать и выявлять общие темы и</w:t>
      </w:r>
      <w:r>
        <w:rPr>
          <w:spacing w:val="1"/>
        </w:rPr>
        <w:t xml:space="preserve"> </w:t>
      </w:r>
      <w:r>
        <w:t>проблемы у двух и более произведений, видя и отмечая как общее, так и различия и делая</w:t>
      </w:r>
      <w:r>
        <w:rPr>
          <w:spacing w:val="1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произведения.</w:t>
      </w:r>
    </w:p>
    <w:p w:rsidR="005F6D3F" w:rsidRDefault="005F6D3F">
      <w:pPr>
        <w:pStyle w:val="BodyText"/>
        <w:spacing w:line="276" w:lineRule="auto"/>
        <w:ind w:right="558" w:firstLine="701"/>
      </w:pPr>
      <w:r>
        <w:t>Принцип формирования историзма восприятия литературы может быть 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 на произведениях отдельного исторического периода; проблемно-тематическим</w:t>
      </w:r>
      <w:r>
        <w:rPr>
          <w:spacing w:val="1"/>
        </w:rPr>
        <w:t xml:space="preserve"> </w:t>
      </w:r>
      <w:r>
        <w:t>изучением,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берется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разным историко-литературным периодам. В таком случае сходства и различия подходов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сопоставительного</w:t>
      </w:r>
      <w:r>
        <w:rPr>
          <w:spacing w:val="1"/>
        </w:rPr>
        <w:t xml:space="preserve"> </w:t>
      </w:r>
      <w:r>
        <w:t>анализа разных</w:t>
      </w:r>
      <w:r>
        <w:rPr>
          <w:spacing w:val="-4"/>
        </w:rPr>
        <w:t xml:space="preserve"> </w:t>
      </w:r>
      <w:r>
        <w:t>произведений.</w:t>
      </w:r>
    </w:p>
    <w:p w:rsidR="005F6D3F" w:rsidRDefault="005F6D3F">
      <w:pPr>
        <w:pStyle w:val="BodyText"/>
        <w:spacing w:before="1" w:line="276" w:lineRule="auto"/>
        <w:ind w:right="557" w:firstLine="701"/>
      </w:pPr>
      <w:r>
        <w:t>В приложении к примерной программе дается рекомендательный список 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с учетом особенностей региона, 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rPr>
          <w:spacing w:val="-2"/>
        </w:rPr>
        <w:t xml:space="preserve">образовательными организациями, учреждениями </w:t>
      </w:r>
      <w:r>
        <w:rPr>
          <w:spacing w:val="-1"/>
        </w:rPr>
        <w:t>культуры, общественными организациями и</w:t>
      </w:r>
      <w:r>
        <w:rPr>
          <w:spacing w:val="-57"/>
        </w:rPr>
        <w:t xml:space="preserve"> </w:t>
      </w:r>
      <w:r>
        <w:t>др.).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spacing w:before="68"/>
      </w:pPr>
      <w:r>
        <w:t>Деятельность</w:t>
      </w:r>
      <w:r>
        <w:rPr>
          <w:spacing w:val="-3"/>
        </w:rPr>
        <w:t xml:space="preserve"> </w:t>
      </w:r>
      <w:r>
        <w:t>на уроке</w:t>
      </w:r>
      <w:r>
        <w:rPr>
          <w:spacing w:val="-1"/>
        </w:rPr>
        <w:t xml:space="preserve"> </w:t>
      </w:r>
      <w:r>
        <w:t>литературы</w:t>
      </w:r>
    </w:p>
    <w:p w:rsidR="005F6D3F" w:rsidRDefault="005F6D3F">
      <w:pPr>
        <w:pStyle w:val="BodyText"/>
        <w:spacing w:before="36" w:line="276" w:lineRule="auto"/>
        <w:ind w:right="555"/>
      </w:pPr>
      <w:r>
        <w:rPr>
          <w:b/>
          <w:bCs/>
        </w:rPr>
        <w:t>Освоение стратегий чтения художественного произведения:</w:t>
      </w:r>
      <w:r>
        <w:rPr>
          <w:b/>
          <w:bCs/>
          <w:spacing w:val="1"/>
        </w:rPr>
        <w:t xml:space="preserve">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t>элементами комментирования; комплексный анализ художественного текста; 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 основные приемы и методы работы с художественным текстом. Произведения</w:t>
      </w:r>
      <w:r>
        <w:rPr>
          <w:spacing w:val="1"/>
        </w:rPr>
        <w:t xml:space="preserve"> </w:t>
      </w:r>
      <w:r>
        <w:t>для работы на уроке определяются составителем рабочей программы (рекомендуется, что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компаративного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выбраны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произведений).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:rsidR="005F6D3F" w:rsidRDefault="005F6D3F">
      <w:pPr>
        <w:pStyle w:val="BodyText"/>
        <w:spacing w:before="36" w:line="276" w:lineRule="auto"/>
        <w:ind w:right="556" w:firstLine="701"/>
      </w:pPr>
      <w:r>
        <w:t>Определение темы (тем) и проблемы (проблем) произведения. Определение жанрово-</w:t>
      </w:r>
      <w:r>
        <w:rPr>
          <w:spacing w:val="1"/>
        </w:rPr>
        <w:t xml:space="preserve"> </w:t>
      </w:r>
      <w:r>
        <w:t>родовой принадлежности. Субъектная организация. Пространство и время в 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 Система образов персонажей. Ключевые мотивы и образы произведения. Стих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проза</w:t>
      </w:r>
      <w:r>
        <w:rPr>
          <w:spacing w:val="-4"/>
        </w:rPr>
        <w:t xml:space="preserve"> </w:t>
      </w:r>
      <w:r>
        <w:t>как две</w:t>
      </w:r>
      <w:r>
        <w:rPr>
          <w:spacing w:val="-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текста.</w:t>
      </w:r>
    </w:p>
    <w:p w:rsidR="005F6D3F" w:rsidRDefault="005F6D3F">
      <w:pPr>
        <w:pStyle w:val="Heading21"/>
        <w:spacing w:before="2"/>
        <w:jc w:val="both"/>
      </w:pPr>
      <w:r>
        <w:t>Методы анализа</w:t>
      </w:r>
    </w:p>
    <w:p w:rsidR="005F6D3F" w:rsidRDefault="005F6D3F">
      <w:pPr>
        <w:spacing w:before="41" w:line="276" w:lineRule="auto"/>
        <w:ind w:left="519" w:right="561" w:firstLine="70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Мотивный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Поуровневый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Компаративный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анализ.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(метод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бинарных оппозиций).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Стиховедческий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анализ.</w:t>
      </w:r>
    </w:p>
    <w:p w:rsidR="005F6D3F" w:rsidRDefault="005F6D3F">
      <w:pPr>
        <w:pStyle w:val="Heading11"/>
        <w:spacing w:before="4"/>
        <w:ind w:left="122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смежными</w:t>
      </w:r>
      <w:r>
        <w:rPr>
          <w:spacing w:val="-1"/>
        </w:rPr>
        <w:t xml:space="preserve"> </w:t>
      </w:r>
      <w:r>
        <w:t>видами искусств</w:t>
      </w:r>
      <w:r>
        <w:rPr>
          <w:spacing w:val="-6"/>
        </w:rPr>
        <w:t xml:space="preserve"> </w:t>
      </w:r>
      <w:r>
        <w:t>и областями</w:t>
      </w:r>
      <w:r>
        <w:rPr>
          <w:spacing w:val="-5"/>
        </w:rPr>
        <w:t xml:space="preserve"> </w:t>
      </w:r>
      <w:r>
        <w:t>знания</w:t>
      </w:r>
    </w:p>
    <w:p w:rsidR="005F6D3F" w:rsidRDefault="005F6D3F">
      <w:pPr>
        <w:pStyle w:val="BodyText"/>
        <w:spacing w:before="36" w:line="276" w:lineRule="auto"/>
        <w:ind w:right="559" w:firstLine="701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 чтецом и спектакль, экранизация). Интерпретация литературного 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 с пластическими интерпретациями образов и сюжетов литературы). Связи</w:t>
      </w:r>
      <w:r>
        <w:rPr>
          <w:spacing w:val="1"/>
        </w:rPr>
        <w:t xml:space="preserve"> </w:t>
      </w:r>
      <w:r>
        <w:t>литературы с историей; психологией; философией; мифологией и религией; естественными</w:t>
      </w:r>
      <w:r>
        <w:rPr>
          <w:spacing w:val="1"/>
        </w:rPr>
        <w:t xml:space="preserve"> </w:t>
      </w:r>
      <w:r>
        <w:t>науками (основы историко-культурного комментирования, привлечение научных знаний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произведения).</w:t>
      </w:r>
    </w:p>
    <w:p w:rsidR="005F6D3F" w:rsidRDefault="005F6D3F">
      <w:pPr>
        <w:pStyle w:val="Heading11"/>
        <w:spacing w:before="4"/>
      </w:pPr>
      <w:r>
        <w:t>Самостоятельное</w:t>
      </w:r>
      <w:r>
        <w:rPr>
          <w:spacing w:val="-3"/>
        </w:rPr>
        <w:t xml:space="preserve"> </w:t>
      </w:r>
      <w:r>
        <w:t>чтение</w:t>
      </w:r>
    </w:p>
    <w:p w:rsidR="005F6D3F" w:rsidRDefault="005F6D3F">
      <w:pPr>
        <w:pStyle w:val="BodyText"/>
        <w:spacing w:before="36" w:line="276" w:lineRule="auto"/>
        <w:ind w:right="565" w:firstLine="70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 литературы к модулю. На материале произведений из этого 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 итоговую письменную работу по теме модуля (демонстрируют уровень 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текста).</w:t>
      </w:r>
    </w:p>
    <w:p w:rsidR="005F6D3F" w:rsidRDefault="005F6D3F">
      <w:pPr>
        <w:pStyle w:val="Heading11"/>
        <w:spacing w:before="8"/>
      </w:pPr>
      <w:r>
        <w:t>Создание собственного</w:t>
      </w:r>
      <w:r>
        <w:rPr>
          <w:spacing w:val="-4"/>
        </w:rPr>
        <w:t xml:space="preserve"> </w:t>
      </w:r>
      <w:r>
        <w:t>текста</w:t>
      </w:r>
    </w:p>
    <w:p w:rsidR="005F6D3F" w:rsidRDefault="005F6D3F">
      <w:pPr>
        <w:pStyle w:val="BodyText"/>
        <w:spacing w:before="36" w:line="276" w:lineRule="auto"/>
        <w:ind w:right="554" w:firstLine="701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 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  <w:iCs/>
        </w:rPr>
        <w:t>научное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сообщение</w:t>
      </w:r>
      <w:r>
        <w:t>,</w:t>
      </w:r>
      <w:r>
        <w:rPr>
          <w:spacing w:val="57"/>
        </w:rPr>
        <w:t xml:space="preserve"> </w:t>
      </w:r>
      <w:r>
        <w:t>проект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презентация</w:t>
      </w:r>
      <w:r>
        <w:rPr>
          <w:spacing w:val="50"/>
        </w:rPr>
        <w:t xml:space="preserve"> </w:t>
      </w:r>
      <w:r>
        <w:t>проекта.</w:t>
      </w:r>
      <w:r>
        <w:rPr>
          <w:spacing w:val="57"/>
        </w:rPr>
        <w:t xml:space="preserve"> </w:t>
      </w:r>
      <w:r>
        <w:t>Критерии</w:t>
      </w:r>
      <w:r>
        <w:rPr>
          <w:spacing w:val="47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письменных</w:t>
      </w:r>
      <w:r>
        <w:rPr>
          <w:spacing w:val="50"/>
        </w:rPr>
        <w:t xml:space="preserve"> </w:t>
      </w:r>
      <w:r>
        <w:t>работ,</w:t>
      </w:r>
    </w:p>
    <w:p w:rsidR="005F6D3F" w:rsidRDefault="005F6D3F">
      <w:pPr>
        <w:spacing w:line="276" w:lineRule="auto"/>
        <w:sectPr w:rsidR="005F6D3F">
          <w:pgSz w:w="11910" w:h="16840"/>
          <w:pgMar w:top="136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/>
        <w:ind w:firstLine="0"/>
        <w:jc w:val="left"/>
      </w:pPr>
      <w:r>
        <w:t>посвященных</w:t>
      </w:r>
      <w:r>
        <w:rPr>
          <w:spacing w:val="11"/>
        </w:rPr>
        <w:t xml:space="preserve"> </w:t>
      </w:r>
      <w:r>
        <w:t>анализу</w:t>
      </w:r>
      <w:r>
        <w:rPr>
          <w:spacing w:val="65"/>
        </w:rPr>
        <w:t xml:space="preserve"> </w:t>
      </w:r>
      <w:r>
        <w:t>самостоятельно</w:t>
      </w:r>
      <w:r>
        <w:rPr>
          <w:spacing w:val="75"/>
        </w:rPr>
        <w:t xml:space="preserve"> </w:t>
      </w:r>
      <w:r>
        <w:t>прочитанных</w:t>
      </w:r>
      <w:r>
        <w:rPr>
          <w:spacing w:val="71"/>
        </w:rPr>
        <w:t xml:space="preserve"> </w:t>
      </w:r>
      <w:r>
        <w:t>произведений,</w:t>
      </w:r>
      <w:r>
        <w:rPr>
          <w:spacing w:val="72"/>
        </w:rPr>
        <w:t xml:space="preserve"> </w:t>
      </w:r>
      <w:r>
        <w:t>приведены</w:t>
      </w:r>
      <w:r>
        <w:rPr>
          <w:spacing w:val="72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разделе</w:t>
      </w:r>
    </w:p>
    <w:p w:rsidR="005F6D3F" w:rsidRDefault="005F6D3F">
      <w:pPr>
        <w:pStyle w:val="BodyText"/>
        <w:spacing w:before="41"/>
        <w:ind w:firstLine="0"/>
        <w:jc w:val="left"/>
      </w:pPr>
      <w:r>
        <w:t>«Результаты».</w:t>
      </w:r>
    </w:p>
    <w:p w:rsidR="005F6D3F" w:rsidRDefault="005F6D3F">
      <w:pPr>
        <w:pStyle w:val="Heading11"/>
        <w:spacing w:before="46"/>
      </w:pPr>
      <w:r>
        <w:t>Использование</w:t>
      </w:r>
      <w:r>
        <w:rPr>
          <w:spacing w:val="1"/>
        </w:rPr>
        <w:t xml:space="preserve"> </w:t>
      </w:r>
      <w:r>
        <w:t>ресурса</w:t>
      </w:r>
    </w:p>
    <w:p w:rsidR="005F6D3F" w:rsidRDefault="005F6D3F">
      <w:pPr>
        <w:pStyle w:val="BodyText"/>
        <w:spacing w:before="41" w:line="276" w:lineRule="auto"/>
        <w:ind w:right="558" w:firstLine="701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(премии,</w:t>
      </w:r>
      <w:r>
        <w:rPr>
          <w:spacing w:val="-2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фестивали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5F6D3F" w:rsidRDefault="005F6D3F" w:rsidP="00FF7706">
      <w:pPr>
        <w:pStyle w:val="ListParagraph"/>
        <w:numPr>
          <w:ilvl w:val="1"/>
          <w:numId w:val="26"/>
        </w:numPr>
        <w:tabs>
          <w:tab w:val="left" w:pos="1658"/>
        </w:tabs>
        <w:spacing w:before="36" w:line="276" w:lineRule="auto"/>
        <w:ind w:right="564" w:firstLine="701"/>
        <w:rPr>
          <w:sz w:val="24"/>
          <w:szCs w:val="24"/>
        </w:rPr>
      </w:pPr>
      <w:r>
        <w:rPr>
          <w:sz w:val="24"/>
          <w:szCs w:val="24"/>
        </w:rPr>
        <w:t>Заявленная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общефедерального,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 которые обслуживают составителя рабочей программы, учителя, планирующего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список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выполняющего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самостоятельную работу:</w:t>
      </w:r>
    </w:p>
    <w:p w:rsidR="005F6D3F" w:rsidRDefault="005F6D3F" w:rsidP="00FF7706">
      <w:pPr>
        <w:pStyle w:val="ListParagraph"/>
        <w:numPr>
          <w:ilvl w:val="0"/>
          <w:numId w:val="25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списками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классики;</w:t>
      </w:r>
    </w:p>
    <w:p w:rsidR="005F6D3F" w:rsidRDefault="005F6D3F" w:rsidP="00FF7706">
      <w:pPr>
        <w:pStyle w:val="ListParagraph"/>
        <w:numPr>
          <w:ilvl w:val="0"/>
          <w:numId w:val="25"/>
        </w:numPr>
        <w:tabs>
          <w:tab w:val="left" w:pos="1226"/>
        </w:tabs>
        <w:spacing w:before="2"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аннотированными списками произведений XX – начала XXI в., рекомендуемых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включения в рабочую программу как для изучения на уроках, так и для 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чтения;</w:t>
      </w:r>
    </w:p>
    <w:p w:rsidR="005F6D3F" w:rsidRDefault="005F6D3F" w:rsidP="00FF7706">
      <w:pPr>
        <w:pStyle w:val="ListParagraph"/>
        <w:numPr>
          <w:ilvl w:val="0"/>
          <w:numId w:val="25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тематическими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подборками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теоретико-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историко-литературных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понятий;</w:t>
      </w:r>
    </w:p>
    <w:p w:rsidR="005F6D3F" w:rsidRDefault="005F6D3F" w:rsidP="00FF7706">
      <w:pPr>
        <w:pStyle w:val="ListParagraph"/>
        <w:numPr>
          <w:ilvl w:val="0"/>
          <w:numId w:val="25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тезаурусом этих понятий или списком рекомендованных справочников, словарей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научно-методических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теории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5F6D3F" w:rsidRDefault="005F6D3F" w:rsidP="00FF7706">
      <w:pPr>
        <w:pStyle w:val="ListParagraph"/>
        <w:numPr>
          <w:ilvl w:val="0"/>
          <w:numId w:val="25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подборкой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5F6D3F" w:rsidRDefault="005F6D3F" w:rsidP="00FF7706">
      <w:pPr>
        <w:pStyle w:val="ListParagraph"/>
        <w:numPr>
          <w:ilvl w:val="1"/>
          <w:numId w:val="26"/>
        </w:numPr>
        <w:tabs>
          <w:tab w:val="left" w:pos="1466"/>
        </w:tabs>
        <w:spacing w:before="38" w:line="276" w:lineRule="auto"/>
        <w:ind w:right="556" w:firstLine="701"/>
        <w:rPr>
          <w:sz w:val="24"/>
          <w:szCs w:val="24"/>
        </w:rPr>
      </w:pPr>
      <w:r>
        <w:rPr>
          <w:sz w:val="24"/>
          <w:szCs w:val="24"/>
        </w:rPr>
        <w:t>Эффективность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компетенции) напрямую зависит от того, насколько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полным и отвечающим интересам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обращаться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произведениям,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иллюстрациям,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экранизациям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театральным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постановкам.</w:t>
      </w:r>
    </w:p>
    <w:p w:rsidR="005F6D3F" w:rsidRDefault="005F6D3F">
      <w:pPr>
        <w:pStyle w:val="BodyText"/>
        <w:spacing w:before="2" w:line="276" w:lineRule="auto"/>
        <w:ind w:right="564" w:firstLine="701"/>
      </w:pPr>
      <w:r>
        <w:t>Доступность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обеспечения личных и учебных потребностей в чтении или поиске информации, навыках их</w:t>
      </w:r>
      <w:r>
        <w:rPr>
          <w:spacing w:val="1"/>
        </w:rPr>
        <w:t xml:space="preserve"> </w:t>
      </w:r>
      <w:r>
        <w:t>использования.</w:t>
      </w:r>
    </w:p>
    <w:p w:rsidR="005F6D3F" w:rsidRDefault="005F6D3F">
      <w:pPr>
        <w:pStyle w:val="BodyText"/>
        <w:spacing w:before="3" w:line="276" w:lineRule="auto"/>
        <w:ind w:right="558" w:firstLine="701"/>
      </w:pPr>
      <w:r>
        <w:t>Реализация библиотечного обеспечения образовательной деятельности может иметь</w:t>
      </w:r>
      <w:r>
        <w:rPr>
          <w:spacing w:val="1"/>
        </w:rPr>
        <w:t xml:space="preserve"> </w:t>
      </w:r>
      <w:r>
        <w:t>самые разные варианты решения, зависящие от условий региона: развитие муниципальных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(«библиомобилей»),</w:t>
      </w:r>
      <w:r>
        <w:rPr>
          <w:spacing w:val="1"/>
        </w:rPr>
        <w:t xml:space="preserve"> </w:t>
      </w:r>
      <w:r>
        <w:t>надежное</w:t>
      </w:r>
      <w:r>
        <w:rPr>
          <w:spacing w:val="1"/>
        </w:rPr>
        <w:t xml:space="preserve"> </w:t>
      </w:r>
      <w:r>
        <w:t>интернет-обслуживание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библиотекам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регламентировано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уставных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документах</w:t>
      </w:r>
      <w:r>
        <w:rPr>
          <w:spacing w:val="-3"/>
        </w:rPr>
        <w:t xml:space="preserve"> </w:t>
      </w:r>
      <w:r>
        <w:t>библиотеки.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ListParagraph"/>
        <w:numPr>
          <w:ilvl w:val="1"/>
          <w:numId w:val="26"/>
        </w:numPr>
        <w:tabs>
          <w:tab w:val="left" w:pos="1466"/>
        </w:tabs>
        <w:spacing w:before="66" w:line="276" w:lineRule="auto"/>
        <w:ind w:right="559" w:firstLine="701"/>
        <w:rPr>
          <w:sz w:val="24"/>
          <w:szCs w:val="24"/>
        </w:rPr>
      </w:pPr>
      <w:r>
        <w:rPr>
          <w:sz w:val="24"/>
          <w:szCs w:val="24"/>
        </w:rPr>
        <w:t>Предложенный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 требует последовательной разработки новой методологии, которая определит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типологию учебных заданий и сценариев организации самостоятельной работы; разработку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постоянное обновление пакета предлагаемых заданий, позволяющих сочетать 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возможные решения задач, с которыми учитель и ученик сталкиваются в самостоятельной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читательской деятельности; разработку учебных пособий открытого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 (организующих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продуктивную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читательскую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текстовую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деятельность).</w:t>
      </w:r>
    </w:p>
    <w:p w:rsidR="005F6D3F" w:rsidRDefault="005F6D3F" w:rsidP="00FF7706">
      <w:pPr>
        <w:pStyle w:val="ListParagraph"/>
        <w:numPr>
          <w:ilvl w:val="1"/>
          <w:numId w:val="26"/>
        </w:numPr>
        <w:tabs>
          <w:tab w:val="left" w:pos="1466"/>
        </w:tabs>
        <w:spacing w:before="1" w:line="276" w:lineRule="auto"/>
        <w:ind w:right="557" w:firstLine="701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районном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правовое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программное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обеспечение.</w:t>
      </w:r>
    </w:p>
    <w:p w:rsidR="005F6D3F" w:rsidRDefault="005F6D3F">
      <w:pPr>
        <w:pStyle w:val="Heading11"/>
        <w:spacing w:before="9" w:line="276" w:lineRule="auto"/>
        <w:ind w:left="519" w:right="566"/>
      </w:pPr>
      <w:r>
        <w:t>Список рекомендуемых произведений и авторов к примерной программе по литературе</w:t>
      </w:r>
      <w:r>
        <w:rPr>
          <w:spacing w:val="-57"/>
        </w:rPr>
        <w:t xml:space="preserve"> </w:t>
      </w:r>
      <w:r>
        <w:t>для 10–11-х</w:t>
      </w:r>
      <w:r>
        <w:rPr>
          <w:spacing w:val="-3"/>
        </w:rPr>
        <w:t xml:space="preserve"> </w:t>
      </w:r>
      <w:r>
        <w:t>классов</w:t>
      </w:r>
    </w:p>
    <w:p w:rsidR="005F6D3F" w:rsidRDefault="005F6D3F">
      <w:pPr>
        <w:pStyle w:val="BodyText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pStyle w:val="BodyText"/>
        <w:spacing w:line="276" w:lineRule="auto"/>
        <w:ind w:right="568"/>
      </w:pPr>
      <w:r>
        <w:t>Рабочая программа учебного курса строится на произведениях из трех списков: А, В 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ниже).</w:t>
      </w:r>
      <w:r>
        <w:rPr>
          <w:spacing w:val="4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списка равноправны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статусу.</w:t>
      </w:r>
    </w:p>
    <w:p w:rsidR="005F6D3F" w:rsidRDefault="005F6D3F">
      <w:pPr>
        <w:pStyle w:val="BodyText"/>
        <w:spacing w:line="276" w:lineRule="auto"/>
        <w:ind w:right="557"/>
      </w:pPr>
      <w:r>
        <w:rPr>
          <w:b/>
          <w:bCs/>
        </w:rPr>
        <w:t xml:space="preserve">Список А </w:t>
      </w:r>
      <w:r>
        <w:t>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преподавании</w:t>
      </w:r>
      <w:r>
        <w:rPr>
          <w:spacing w:val="3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литературы.</w:t>
      </w:r>
    </w:p>
    <w:p w:rsidR="005F6D3F" w:rsidRDefault="005F6D3F">
      <w:pPr>
        <w:pStyle w:val="BodyText"/>
        <w:spacing w:line="276" w:lineRule="auto"/>
        <w:ind w:right="560"/>
      </w:pPr>
      <w:r>
        <w:rPr>
          <w:b/>
          <w:bCs/>
        </w:rPr>
        <w:t>Список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-1"/>
        </w:rPr>
        <w:t xml:space="preserve"> </w:t>
      </w:r>
      <w:r>
        <w:t>программы.</w:t>
      </w:r>
    </w:p>
    <w:p w:rsidR="005F6D3F" w:rsidRDefault="005F6D3F">
      <w:pPr>
        <w:pStyle w:val="BodyText"/>
        <w:spacing w:before="1" w:line="276" w:lineRule="auto"/>
        <w:ind w:right="561"/>
      </w:pPr>
      <w:r>
        <w:rPr>
          <w:b/>
          <w:bCs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 принципу (теоретико- или историко-литературному). Конкретного автора и</w:t>
      </w:r>
      <w:r>
        <w:rPr>
          <w:spacing w:val="1"/>
        </w:rPr>
        <w:t xml:space="preserve"> </w:t>
      </w:r>
      <w:r>
        <w:t>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 составитель программы. Данный список определяет содержание модулей, которые</w:t>
      </w:r>
      <w:r>
        <w:rPr>
          <w:spacing w:val="1"/>
        </w:rPr>
        <w:t xml:space="preserve"> </w:t>
      </w:r>
      <w:r>
        <w:t>строятся вокруг важных смысловых точек литературного процесса. Те авторы, 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повторяющим</w:t>
      </w:r>
      <w:r>
        <w:rPr>
          <w:spacing w:val="-3"/>
        </w:rPr>
        <w:t xml:space="preserve"> </w:t>
      </w:r>
      <w:r>
        <w:t>произведения из</w:t>
      </w:r>
      <w:r>
        <w:rPr>
          <w:spacing w:val="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В.</w:t>
      </w:r>
    </w:p>
    <w:p w:rsidR="005F6D3F" w:rsidRDefault="005F6D3F">
      <w:pPr>
        <w:pStyle w:val="BodyText"/>
        <w:spacing w:before="1"/>
        <w:ind w:left="1230" w:firstLine="0"/>
      </w:pPr>
      <w:r>
        <w:t>Для</w:t>
      </w:r>
      <w:r>
        <w:rPr>
          <w:spacing w:val="3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списком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 разделен на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блоков: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44"/>
        <w:ind w:hanging="347"/>
        <w:rPr>
          <w:sz w:val="24"/>
          <w:szCs w:val="24"/>
        </w:rPr>
      </w:pPr>
      <w:r>
        <w:rPr>
          <w:sz w:val="24"/>
          <w:szCs w:val="24"/>
        </w:rPr>
        <w:t>Поэзия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середины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половины XIX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42"/>
        <w:ind w:hanging="347"/>
        <w:rPr>
          <w:sz w:val="24"/>
          <w:szCs w:val="24"/>
        </w:rPr>
      </w:pPr>
      <w:r>
        <w:rPr>
          <w:sz w:val="24"/>
          <w:szCs w:val="24"/>
        </w:rPr>
        <w:t>Реализм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XIX–ХХ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37"/>
        <w:ind w:hanging="347"/>
        <w:jc w:val="left"/>
        <w:rPr>
          <w:sz w:val="24"/>
          <w:szCs w:val="24"/>
        </w:rPr>
      </w:pPr>
      <w:r>
        <w:rPr>
          <w:sz w:val="24"/>
          <w:szCs w:val="24"/>
        </w:rPr>
        <w:t>Модернизм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конца XIX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42"/>
        <w:ind w:hanging="347"/>
        <w:jc w:val="left"/>
        <w:rPr>
          <w:sz w:val="24"/>
          <w:szCs w:val="24"/>
        </w:rPr>
      </w:pPr>
      <w:r>
        <w:rPr>
          <w:sz w:val="24"/>
          <w:szCs w:val="24"/>
        </w:rPr>
        <w:t>Литература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советского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42"/>
        <w:ind w:hanging="347"/>
        <w:jc w:val="left"/>
        <w:rPr>
          <w:sz w:val="24"/>
          <w:szCs w:val="24"/>
        </w:rPr>
      </w:pPr>
      <w:r>
        <w:rPr>
          <w:sz w:val="24"/>
          <w:szCs w:val="24"/>
        </w:rPr>
        <w:t>Современный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литературный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37"/>
        <w:ind w:hanging="347"/>
        <w:jc w:val="left"/>
        <w:rPr>
          <w:sz w:val="24"/>
          <w:szCs w:val="24"/>
        </w:rPr>
      </w:pPr>
      <w:r>
        <w:rPr>
          <w:sz w:val="24"/>
          <w:szCs w:val="24"/>
        </w:rPr>
        <w:t>Мировая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литература XIX–ХХ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века</w:t>
      </w:r>
    </w:p>
    <w:p w:rsidR="005F6D3F" w:rsidRDefault="005F6D3F" w:rsidP="00FF7706">
      <w:pPr>
        <w:pStyle w:val="ListParagraph"/>
        <w:numPr>
          <w:ilvl w:val="0"/>
          <w:numId w:val="24"/>
        </w:numPr>
        <w:tabs>
          <w:tab w:val="left" w:pos="1937"/>
        </w:tabs>
        <w:spacing w:before="42"/>
        <w:ind w:hanging="347"/>
        <w:jc w:val="left"/>
        <w:rPr>
          <w:sz w:val="24"/>
          <w:szCs w:val="24"/>
        </w:rPr>
      </w:pPr>
      <w:r>
        <w:rPr>
          <w:sz w:val="24"/>
          <w:szCs w:val="24"/>
        </w:rPr>
        <w:t>Родная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(региональная)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</w:p>
    <w:p w:rsidR="005F6D3F" w:rsidRDefault="005F6D3F">
      <w:pPr>
        <w:pStyle w:val="BodyText"/>
        <w:spacing w:before="40" w:line="276" w:lineRule="auto"/>
        <w:ind w:right="560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 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60"/>
        </w:rPr>
        <w:t xml:space="preserve"> </w:t>
      </w:r>
      <w:r>
        <w:t>проводя сопоставительное рассмотрение произведений, созданных</w:t>
      </w:r>
      <w:r>
        <w:rPr>
          <w:spacing w:val="-57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t>«советское</w:t>
      </w:r>
      <w:r>
        <w:rPr>
          <w:spacing w:val="36"/>
        </w:rPr>
        <w:t xml:space="preserve"> </w:t>
      </w:r>
      <w:r>
        <w:t>время»)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т.п.</w:t>
      </w:r>
      <w:r>
        <w:rPr>
          <w:spacing w:val="38"/>
        </w:rPr>
        <w:t xml:space="preserve"> </w:t>
      </w:r>
      <w:r>
        <w:t>Если</w:t>
      </w:r>
      <w:r>
        <w:rPr>
          <w:spacing w:val="42"/>
        </w:rPr>
        <w:t xml:space="preserve"> </w:t>
      </w:r>
      <w:r>
        <w:t>творчество</w:t>
      </w:r>
      <w:r>
        <w:rPr>
          <w:spacing w:val="41"/>
        </w:rPr>
        <w:t xml:space="preserve"> </w:t>
      </w:r>
      <w:r>
        <w:t>того</w:t>
      </w:r>
      <w:r>
        <w:rPr>
          <w:spacing w:val="41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иного</w:t>
      </w:r>
      <w:r>
        <w:rPr>
          <w:spacing w:val="45"/>
        </w:rPr>
        <w:t xml:space="preserve"> </w:t>
      </w:r>
      <w:r>
        <w:t>автора</w:t>
      </w:r>
      <w:r>
        <w:rPr>
          <w:spacing w:val="40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быть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after="8" w:line="276" w:lineRule="auto"/>
        <w:ind w:firstLine="0"/>
        <w:jc w:val="left"/>
      </w:pPr>
      <w:r>
        <w:t>рассмотрено</w:t>
      </w:r>
      <w:r>
        <w:rPr>
          <w:spacing w:val="19"/>
        </w:rPr>
        <w:t xml:space="preserve"> </w:t>
      </w:r>
      <w:r>
        <w:t>сразу</w:t>
      </w:r>
      <w:r>
        <w:rPr>
          <w:spacing w:val="1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блоках,</w:t>
      </w:r>
      <w:r>
        <w:rPr>
          <w:spacing w:val="21"/>
        </w:rPr>
        <w:t xml:space="preserve"> </w:t>
      </w:r>
      <w:r>
        <w:t>рекомендуемые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изучению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указываются лишь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остальных</w:t>
      </w:r>
      <w:r>
        <w:rPr>
          <w:spacing w:val="-4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помечено</w:t>
      </w:r>
      <w:r>
        <w:rPr>
          <w:spacing w:val="1"/>
        </w:rPr>
        <w:t xml:space="preserve"> </w:t>
      </w:r>
      <w:r>
        <w:t>астериском*.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321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before="1"/>
              <w:ind w:left="67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Список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before="1"/>
              <w:ind w:left="1296" w:right="1281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Список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before="1"/>
              <w:ind w:left="1219" w:right="1196"/>
              <w:jc w:val="center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Список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</w:t>
            </w:r>
          </w:p>
        </w:tc>
      </w:tr>
      <w:tr w:rsidR="005F6D3F">
        <w:trPr>
          <w:trHeight w:val="3807"/>
        </w:trPr>
        <w:tc>
          <w:tcPr>
            <w:tcW w:w="2396" w:type="dxa"/>
            <w:vMerge w:val="restart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Ф.И.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Тютчев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9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Б.»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встретил</w:t>
            </w:r>
            <w:r w:rsidRPr="008A6600">
              <w:rPr>
                <w:spacing w:val="5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вас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</w:t>
            </w:r>
            <w:r w:rsidRPr="008A6600">
              <w:rPr>
                <w:spacing w:val="5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былое...»),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«Нам</w:t>
            </w:r>
            <w:r w:rsidRPr="008A6600">
              <w:rPr>
                <w:spacing w:val="10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0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дано</w:t>
            </w:r>
            <w:r w:rsidRPr="008A6600">
              <w:rPr>
                <w:spacing w:val="10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предугадать…»,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17"/>
                <w:tab w:val="left" w:pos="3216"/>
              </w:tabs>
              <w:spacing w:before="41" w:line="276" w:lineRule="auto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мните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природа…»,</w:t>
            </w:r>
            <w:r w:rsidRPr="008A6600">
              <w:rPr>
                <w:sz w:val="24"/>
                <w:szCs w:val="24"/>
              </w:rPr>
              <w:tab/>
              <w:t>«О,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как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убийственно     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мы     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любим...»,</w:t>
            </w:r>
          </w:p>
          <w:p w:rsidR="005F6D3F" w:rsidRPr="008A6600" w:rsidRDefault="005F6D3F" w:rsidP="008A6600">
            <w:pPr>
              <w:pStyle w:val="TableParagraph"/>
              <w:spacing w:before="4" w:line="276" w:lineRule="auto"/>
              <w:ind w:right="9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«Певучесть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морских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волнах…»,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«Умом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Россию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понять…»,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«Silentium!»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др.</w:t>
            </w:r>
          </w:p>
        </w:tc>
        <w:tc>
          <w:tcPr>
            <w:tcW w:w="3515" w:type="dxa"/>
            <w:vMerge w:val="restart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8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Поэзия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середины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и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второй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половины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XIX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века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Ф.И.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Тютчев</w:t>
            </w:r>
          </w:p>
          <w:p w:rsidR="005F6D3F" w:rsidRPr="008A6600" w:rsidRDefault="005F6D3F" w:rsidP="008A6600">
            <w:pPr>
              <w:pStyle w:val="TableParagraph"/>
              <w:spacing w:before="32" w:line="276" w:lineRule="auto"/>
              <w:ind w:right="8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«День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«Есть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 осени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первоначальной…»,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«Еще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полях        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белеет        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снег…»,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3130"/>
              </w:tabs>
              <w:spacing w:line="280" w:lineRule="auto"/>
              <w:ind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«Предопределение»,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«С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поляны</w:t>
            </w:r>
            <w:r w:rsidRPr="008A6600">
              <w:rPr>
                <w:spacing w:val="1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коршун  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поднялся…»,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915"/>
              </w:tabs>
              <w:spacing w:line="276" w:lineRule="auto"/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«Фонтан»,</w:t>
            </w:r>
            <w:r w:rsidRPr="008A6600">
              <w:rPr>
                <w:sz w:val="24"/>
                <w:szCs w:val="24"/>
              </w:rPr>
              <w:tab/>
              <w:t>«Эти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бедные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селенья…»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др.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sz w:val="28"/>
                <w:szCs w:val="28"/>
              </w:rPr>
            </w:pPr>
          </w:p>
          <w:p w:rsidR="005F6D3F" w:rsidRPr="008A6600" w:rsidRDefault="005F6D3F" w:rsidP="008A6600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Фет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 «На стоге сена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южной…»,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«Одним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толчком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согнать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ладью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живую…».</w:t>
            </w: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sz w:val="28"/>
                <w:szCs w:val="28"/>
              </w:rPr>
            </w:pPr>
          </w:p>
          <w:p w:rsidR="005F6D3F" w:rsidRPr="008A6600" w:rsidRDefault="005F6D3F" w:rsidP="008A6600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А.К.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Толстой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679"/>
              </w:tabs>
              <w:spacing w:before="36" w:line="276" w:lineRule="auto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«Средь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шумного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бала,</w:t>
            </w:r>
            <w:r w:rsidRPr="008A6600">
              <w:rPr>
                <w:spacing w:val="5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случайно…»,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«Край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мой,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родимый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край...»,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«Меня,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мраке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пыли…», «Двух станов не боец,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 только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гость случайный…»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др.</w:t>
            </w:r>
          </w:p>
          <w:p w:rsidR="005F6D3F" w:rsidRPr="008A6600" w:rsidRDefault="005F6D3F" w:rsidP="008A6600">
            <w:pPr>
              <w:pStyle w:val="TableParagraph"/>
              <w:spacing w:before="6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Некрасов</w:t>
            </w:r>
          </w:p>
          <w:p w:rsidR="005F6D3F" w:rsidRPr="008A6600" w:rsidRDefault="005F6D3F" w:rsidP="008A6600">
            <w:pPr>
              <w:pStyle w:val="TableParagraph"/>
              <w:spacing w:before="3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«Внимая  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ужасам   </w:t>
            </w:r>
            <w:r w:rsidRPr="008A6600">
              <w:rPr>
                <w:spacing w:val="3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войны…»,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12"/>
                <w:tab w:val="left" w:pos="2812"/>
              </w:tabs>
              <w:spacing w:before="40" w:line="276" w:lineRule="auto"/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«Когда</w:t>
            </w:r>
            <w:r w:rsidRPr="008A6600">
              <w:rPr>
                <w:sz w:val="24"/>
                <w:szCs w:val="24"/>
              </w:rPr>
              <w:tab/>
              <w:t>из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мрака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заблужденья…»,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«Накануне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светлого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праздника»,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«Несжатая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полоса»,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«Памяти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Добролюбова»,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люблю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иронии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твоей…»</w:t>
            </w:r>
          </w:p>
        </w:tc>
      </w:tr>
      <w:tr w:rsidR="005F6D3F">
        <w:trPr>
          <w:trHeight w:val="4445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Фет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«Еще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майская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«Как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беден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наш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язык!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Хочу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могу…»,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«Сияла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Луной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сад.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Лежали…»,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«Учись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дуба,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березы…»,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«Шепот,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робкое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дыханье…»,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«Это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утро,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радость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эта…»,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пришел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тебе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приветом…»,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тебе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ничего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скажу…»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др.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4762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tabs>
                <w:tab w:val="left" w:pos="1247"/>
              </w:tabs>
              <w:spacing w:line="273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Н.А.</w:t>
            </w:r>
            <w:r w:rsidRPr="008A6600">
              <w:rPr>
                <w:b/>
                <w:bCs/>
                <w:sz w:val="24"/>
                <w:szCs w:val="24"/>
              </w:rPr>
              <w:tab/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>Некрасов</w:t>
            </w:r>
            <w:r w:rsidRPr="008A6600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Поэма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«Кому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Руси жить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хорошо»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Некрасов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674"/>
              </w:tabs>
              <w:spacing w:before="36" w:line="276" w:lineRule="auto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«Блажен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незлобивый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поэт…»,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дороге»,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полном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разгаре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страда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деревенская…»,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«Вчерашний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день, часу в шестом…», «Мы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тобой бестолковые люди...»,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Муза! я у двери гроба…», «Поэт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и      </w:t>
            </w:r>
            <w:r w:rsidRPr="008A6600">
              <w:rPr>
                <w:spacing w:val="3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Гражданин»,      </w:t>
            </w:r>
            <w:r w:rsidRPr="008A6600">
              <w:rPr>
                <w:spacing w:val="3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«Пророк»,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514"/>
              </w:tabs>
              <w:spacing w:before="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«Родина»,</w:t>
            </w:r>
            <w:r w:rsidRPr="008A6600">
              <w:rPr>
                <w:sz w:val="24"/>
                <w:szCs w:val="24"/>
              </w:rPr>
              <w:tab/>
              <w:t>«Тройка»,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«Размышления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парадного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подъезда»,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«Элегия»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(«Пускай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говорит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изменчивая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мода...»),</w:t>
            </w:r>
          </w:p>
          <w:p w:rsidR="005F6D3F" w:rsidRPr="008A6600" w:rsidRDefault="005F6D3F" w:rsidP="008A6600">
            <w:pPr>
              <w:pStyle w:val="TableParagraph"/>
              <w:spacing w:before="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Поэма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«Русские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женщины»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</w:tbl>
    <w:p w:rsidR="005F6D3F" w:rsidRDefault="005F6D3F">
      <w:pPr>
        <w:rPr>
          <w:sz w:val="2"/>
          <w:szCs w:val="2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3811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tabs>
                <w:tab w:val="left" w:pos="973"/>
              </w:tabs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А.Н.</w:t>
            </w:r>
            <w:r w:rsidRPr="008A6600">
              <w:rPr>
                <w:b/>
                <w:bCs/>
                <w:sz w:val="24"/>
                <w:szCs w:val="24"/>
              </w:rPr>
              <w:tab/>
              <w:t>Островский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«Гроза»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А.Н. Островский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«Бесприданница»</w:t>
            </w:r>
          </w:p>
        </w:tc>
        <w:tc>
          <w:tcPr>
            <w:tcW w:w="3515" w:type="dxa"/>
            <w:vMerge w:val="restart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2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Реализм XIX – XX века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А.Н. Островский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«Доходное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место»,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всякого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мудреца</w:t>
            </w:r>
            <w:r w:rsidRPr="008A6600">
              <w:rPr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довольно</w:t>
            </w:r>
            <w:r w:rsidRPr="008A6600">
              <w:rPr>
                <w:spacing w:val="4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простоты»,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269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«Снегурочка»,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«Женитьба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Бальзаминова»</w:t>
            </w:r>
          </w:p>
          <w:p w:rsidR="005F6D3F" w:rsidRPr="008A6600" w:rsidRDefault="005F6D3F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Н.А.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Добролюбов</w:t>
            </w:r>
          </w:p>
          <w:p w:rsidR="005F6D3F" w:rsidRPr="008A6600" w:rsidRDefault="005F6D3F" w:rsidP="008A6600">
            <w:pPr>
              <w:pStyle w:val="TableParagraph"/>
              <w:spacing w:before="29"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Статья</w:t>
            </w:r>
            <w:r w:rsidRPr="008A6600">
              <w:rPr>
                <w:spacing w:val="4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«Луч</w:t>
            </w:r>
            <w:r w:rsidRPr="008A6600">
              <w:rPr>
                <w:spacing w:val="4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света</w:t>
            </w:r>
            <w:r w:rsidRPr="008A6600">
              <w:rPr>
                <w:spacing w:val="4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4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темном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царстве»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Д.И. Писарев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18"/>
                <w:tab w:val="left" w:pos="2594"/>
              </w:tabs>
              <w:spacing w:before="41" w:line="276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Статья</w:t>
            </w:r>
            <w:r w:rsidRPr="008A6600">
              <w:rPr>
                <w:sz w:val="24"/>
                <w:szCs w:val="24"/>
              </w:rPr>
              <w:tab/>
              <w:t>«Мотивы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русской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драмы»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Гончаров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79"/>
                <w:tab w:val="left" w:pos="2258"/>
              </w:tabs>
              <w:spacing w:before="36" w:line="276" w:lineRule="auto"/>
              <w:ind w:right="9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«Фрегат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«Паллада»,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«Обрыв»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И.С.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Тургенев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70"/>
                <w:tab w:val="left" w:pos="2465"/>
              </w:tabs>
              <w:spacing w:before="36" w:line="276" w:lineRule="auto"/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«Рудин»,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«Накануне»,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z w:val="24"/>
                <w:szCs w:val="24"/>
              </w:rPr>
              <w:tab/>
              <w:t>«Первая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любовь»,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«Гамлет</w:t>
            </w:r>
            <w:r w:rsidRPr="008A6600">
              <w:rPr>
                <w:spacing w:val="9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Щигровского</w:t>
            </w:r>
            <w:r w:rsidRPr="008A6600">
              <w:rPr>
                <w:spacing w:val="10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уезда»,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58"/>
                <w:tab w:val="left" w:pos="2767"/>
              </w:tabs>
              <w:spacing w:before="4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«Вешние</w:t>
            </w:r>
            <w:r w:rsidRPr="008A6600">
              <w:rPr>
                <w:sz w:val="24"/>
                <w:szCs w:val="24"/>
              </w:rPr>
              <w:tab/>
              <w:t>воды»,</w:t>
            </w:r>
            <w:r w:rsidRPr="008A6600">
              <w:rPr>
                <w:sz w:val="24"/>
                <w:szCs w:val="24"/>
              </w:rPr>
              <w:tab/>
              <w:t>статья</w:t>
            </w:r>
          </w:p>
          <w:p w:rsidR="005F6D3F" w:rsidRPr="008A6600" w:rsidRDefault="005F6D3F" w:rsidP="008A6600">
            <w:pPr>
              <w:pStyle w:val="TableParagraph"/>
              <w:spacing w:before="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«Гамлет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Дон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Кихот»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Ф.М.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Достоевский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pacing w:val="5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«Неточка</w:t>
            </w:r>
            <w:r w:rsidRPr="008A6600">
              <w:rPr>
                <w:spacing w:val="5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Незванова»,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973"/>
                <w:tab w:val="left" w:pos="2325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«Сон</w:t>
            </w:r>
            <w:r w:rsidRPr="008A6600">
              <w:rPr>
                <w:sz w:val="24"/>
                <w:szCs w:val="24"/>
              </w:rPr>
              <w:tab/>
              <w:t>смешного</w:t>
            </w:r>
            <w:r w:rsidRPr="008A6600">
              <w:rPr>
                <w:sz w:val="24"/>
                <w:szCs w:val="24"/>
              </w:rPr>
              <w:tab/>
              <w:t>человека»,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«Записки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подполья»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А.В.</w:t>
            </w:r>
            <w:r w:rsidRPr="008A6600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Сухово-Кобылин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«Свадьба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Кречинского»</w:t>
            </w:r>
          </w:p>
          <w:p w:rsidR="005F6D3F" w:rsidRPr="008A6600" w:rsidRDefault="005F6D3F" w:rsidP="008A6600">
            <w:pPr>
              <w:pStyle w:val="TableParagraph"/>
              <w:spacing w:before="5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В.М.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Гаршин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75"/>
                <w:tab w:val="left" w:pos="2541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z w:val="24"/>
                <w:szCs w:val="24"/>
              </w:rPr>
              <w:tab/>
              <w:t>«Красный</w:t>
            </w:r>
            <w:r w:rsidRPr="008A6600">
              <w:rPr>
                <w:sz w:val="24"/>
                <w:szCs w:val="24"/>
              </w:rPr>
              <w:tab/>
              <w:t>цветок»,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«Attalea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princeps»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Д.В.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Григорович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32"/>
              </w:tabs>
              <w:spacing w:before="3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z w:val="24"/>
                <w:szCs w:val="24"/>
              </w:rPr>
              <w:tab/>
              <w:t>«Гуттаперчевый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851"/>
              </w:tabs>
              <w:spacing w:before="40"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мальчик»</w:t>
            </w:r>
            <w:r w:rsidRPr="008A6600">
              <w:rPr>
                <w:sz w:val="24"/>
                <w:szCs w:val="24"/>
              </w:rPr>
              <w:tab/>
              <w:t>(оригинальный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текст), «Прохожий» (святочный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рассказ)</w:t>
            </w:r>
          </w:p>
          <w:p w:rsidR="005F6D3F" w:rsidRPr="008A6600" w:rsidRDefault="005F6D3F" w:rsidP="008A6600">
            <w:pPr>
              <w:pStyle w:val="TableParagraph"/>
              <w:spacing w:before="8" w:line="273" w:lineRule="auto"/>
              <w:ind w:right="1415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Г.И. Успенский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 xml:space="preserve">Эссе </w:t>
            </w:r>
            <w:r w:rsidRPr="008A6600">
              <w:rPr>
                <w:sz w:val="24"/>
                <w:szCs w:val="24"/>
              </w:rPr>
              <w:t>«Выпрямила»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«Пятница»</w:t>
            </w:r>
          </w:p>
          <w:p w:rsidR="005F6D3F" w:rsidRPr="008A6600" w:rsidRDefault="005F6D3F" w:rsidP="008A6600">
            <w:pPr>
              <w:pStyle w:val="TableParagraph"/>
              <w:spacing w:before="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Н.Г.</w:t>
            </w:r>
            <w:r w:rsidRPr="008A6600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Чернышевский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«Что делать?»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Статьи «Детство и отрочество.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Сочинение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графа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Л.Н.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Толстого.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Военные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графа</w:t>
            </w:r>
            <w:r w:rsidRPr="008A6600">
              <w:rPr>
                <w:spacing w:val="2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Л.Н.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Толстого»,</w:t>
            </w:r>
          </w:p>
        </w:tc>
      </w:tr>
      <w:tr w:rsidR="005F6D3F">
        <w:trPr>
          <w:trHeight w:val="950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Гончаров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«Обломов»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Гончаров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«Обыкновенная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история»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1905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695"/>
              <w:jc w:val="both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И.С. Тургенев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 «Отцы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дети»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И.С.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Тургенев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«Дворянское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гнездо»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1271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Ф.М.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Достоевский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</w:p>
          <w:p w:rsidR="005F6D3F" w:rsidRPr="008A6600" w:rsidRDefault="005F6D3F" w:rsidP="008A6600">
            <w:pPr>
              <w:pStyle w:val="TableParagraph"/>
              <w:spacing w:before="7" w:line="310" w:lineRule="atLeast"/>
              <w:ind w:right="512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 xml:space="preserve">«Преступление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наказание»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Ф.М.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Достоевский</w:t>
            </w:r>
          </w:p>
          <w:p w:rsidR="005F6D3F" w:rsidRPr="008A6600" w:rsidRDefault="005F6D3F" w:rsidP="008A6600">
            <w:pPr>
              <w:pStyle w:val="TableParagraph"/>
              <w:spacing w:before="36"/>
              <w:ind w:left="1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«Подросток»,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«Идиот»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1583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tabs>
                <w:tab w:val="left" w:pos="1031"/>
                <w:tab w:val="left" w:pos="1390"/>
                <w:tab w:val="left" w:pos="2249"/>
                <w:tab w:val="left" w:pos="2844"/>
                <w:tab w:val="left" w:pos="2986"/>
              </w:tabs>
              <w:spacing w:line="273" w:lineRule="auto"/>
              <w:ind w:right="97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М.Е. Салтыков-Щедрин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«История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одного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города»,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«Господа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Головлевы»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Цикл</w:t>
            </w:r>
            <w:r w:rsidRPr="008A6600">
              <w:rPr>
                <w:sz w:val="24"/>
                <w:szCs w:val="24"/>
              </w:rPr>
              <w:tab/>
              <w:t>«Сказки</w:t>
            </w:r>
            <w:r w:rsidRPr="008A6600">
              <w:rPr>
                <w:sz w:val="24"/>
                <w:szCs w:val="24"/>
              </w:rPr>
              <w:tab/>
              <w:t>для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детей</w:t>
            </w:r>
          </w:p>
          <w:p w:rsidR="005F6D3F" w:rsidRPr="008A6600" w:rsidRDefault="005F6D3F">
            <w:pPr>
              <w:pStyle w:val="TableParagrap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изрядного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возраста»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4445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Н.С.</w:t>
            </w:r>
            <w:r w:rsidRPr="008A6600">
              <w:rPr>
                <w:b/>
                <w:bCs/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Лесков</w:t>
            </w:r>
            <w:r w:rsidRPr="008A6600">
              <w:rPr>
                <w:b/>
                <w:bCs/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(ГОС-2004</w:t>
            </w:r>
            <w:r w:rsidRPr="008A6600">
              <w:rPr>
                <w:spacing w:val="4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1</w:t>
            </w:r>
            <w:r w:rsidRPr="008A6600">
              <w:rPr>
                <w:spacing w:val="4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пр.</w:t>
            </w:r>
          </w:p>
          <w:p w:rsidR="005F6D3F" w:rsidRPr="008A6600" w:rsidRDefault="005F6D3F" w:rsidP="008A6600">
            <w:pPr>
              <w:pStyle w:val="TableParagraph"/>
              <w:spacing w:before="4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выбору)</w:t>
            </w:r>
          </w:p>
          <w:p w:rsidR="005F6D3F" w:rsidRPr="008A6600" w:rsidRDefault="005F6D3F" w:rsidP="008A6600">
            <w:pPr>
              <w:pStyle w:val="TableParagraph"/>
              <w:spacing w:before="45" w:line="276" w:lineRule="auto"/>
              <w:ind w:right="9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 и рассказы «Человек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часах»,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«Тупейный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художник»,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29"/>
              </w:tabs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«Левша»,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«Очарованный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странник»,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«Леди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Макбет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Мценского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уезда»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</w:tbl>
    <w:p w:rsidR="005F6D3F" w:rsidRDefault="005F6D3F">
      <w:pPr>
        <w:rPr>
          <w:sz w:val="2"/>
          <w:szCs w:val="2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977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15" w:type="dxa"/>
            <w:vMerge w:val="restart"/>
          </w:tcPr>
          <w:p w:rsidR="005F6D3F" w:rsidRPr="008A6600" w:rsidRDefault="005F6D3F" w:rsidP="008A6600">
            <w:pPr>
              <w:pStyle w:val="TableParagraph"/>
              <w:spacing w:line="278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«Русский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человек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rendez-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vous.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Размышления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прочтении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Тургенева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«Ася»</w:t>
            </w:r>
          </w:p>
          <w:p w:rsidR="005F6D3F" w:rsidRPr="008A6600" w:rsidRDefault="005F6D3F" w:rsidP="008A6600">
            <w:pPr>
              <w:pStyle w:val="TableParagraph"/>
              <w:spacing w:before="32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Л.Н.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Толстой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«Смерть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Ивана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Ильича», «Крейцерова соната»,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«Живой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труп»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А.П.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Чехов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92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z w:val="24"/>
                <w:szCs w:val="24"/>
              </w:rPr>
              <w:tab/>
              <w:t>«Душечка»,</w:t>
            </w:r>
          </w:p>
          <w:p w:rsidR="005F6D3F" w:rsidRPr="008A6600" w:rsidRDefault="005F6D3F" w:rsidP="008A6600">
            <w:pPr>
              <w:pStyle w:val="TableParagraph"/>
              <w:spacing w:before="46" w:line="276" w:lineRule="auto"/>
              <w:ind w:right="16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«Любовь», «Скучная история»,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«Дядя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Ваня».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В.А.</w:t>
            </w:r>
            <w:r w:rsidRPr="008A6600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Гиляровский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976"/>
              </w:tabs>
              <w:spacing w:before="36" w:line="276" w:lineRule="auto"/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Книга «Москва и москвичи» //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региональные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произведения</w:t>
            </w:r>
            <w:r w:rsidRPr="008A6600">
              <w:rPr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родном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городе,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крае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Бунин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pacing w:val="10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«Лапти»,</w:t>
            </w:r>
            <w:r w:rsidRPr="008A6600">
              <w:rPr>
                <w:spacing w:val="1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«Танька»,</w:t>
            </w:r>
          </w:p>
          <w:p w:rsidR="005F6D3F" w:rsidRPr="008A6600" w:rsidRDefault="005F6D3F" w:rsidP="008A6600">
            <w:pPr>
              <w:pStyle w:val="TableParagraph"/>
              <w:spacing w:before="46" w:line="276" w:lineRule="auto"/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«Деревня»,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«Суходол»,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«Захар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Воробьев»,</w:t>
            </w:r>
            <w:r w:rsidRPr="008A6600">
              <w:rPr>
                <w:spacing w:val="9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«Иоанн</w:t>
            </w:r>
            <w:r w:rsidRPr="008A6600">
              <w:rPr>
                <w:spacing w:val="9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Рыдалец»,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«Митина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любовь»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42"/>
                <w:tab w:val="left" w:pos="2590"/>
              </w:tabs>
              <w:spacing w:before="41" w:line="276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Статья</w:t>
            </w:r>
            <w:r w:rsidRPr="008A6600">
              <w:rPr>
                <w:sz w:val="24"/>
                <w:szCs w:val="24"/>
              </w:rPr>
              <w:tab/>
              <w:t>«Миссия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русской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эмиграции»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А.И.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Куприн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повести:</w:t>
            </w:r>
            <w:r w:rsidRPr="008A6600">
              <w:rPr>
                <w:spacing w:val="5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«Молох»,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96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«Олеся»,</w:t>
            </w:r>
            <w:r w:rsidRPr="008A6600">
              <w:rPr>
                <w:sz w:val="24"/>
                <w:szCs w:val="24"/>
              </w:rPr>
              <w:tab/>
              <w:t>«Поединок»,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46"/>
              </w:tabs>
              <w:spacing w:before="4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«Гранатовый</w:t>
            </w:r>
            <w:r w:rsidRPr="008A6600">
              <w:rPr>
                <w:sz w:val="24"/>
                <w:szCs w:val="24"/>
              </w:rPr>
              <w:tab/>
              <w:t>браслет»,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«Гамбринус»,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«Суламифь».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Горький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07"/>
                <w:tab w:val="left" w:pos="2618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z w:val="24"/>
                <w:szCs w:val="24"/>
              </w:rPr>
              <w:tab/>
              <w:t>«Карамора»,</w:t>
            </w:r>
            <w:r w:rsidRPr="008A6600">
              <w:rPr>
                <w:sz w:val="24"/>
                <w:szCs w:val="24"/>
              </w:rPr>
              <w:tab/>
              <w:t>романы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28"/>
                <w:tab w:val="left" w:pos="2407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«Мать»,</w:t>
            </w:r>
            <w:r w:rsidRPr="008A6600">
              <w:rPr>
                <w:sz w:val="24"/>
                <w:szCs w:val="24"/>
              </w:rPr>
              <w:tab/>
              <w:t>«Фома</w:t>
            </w:r>
            <w:r w:rsidRPr="008A6600">
              <w:rPr>
                <w:sz w:val="24"/>
                <w:szCs w:val="24"/>
              </w:rPr>
              <w:tab/>
              <w:t>Гордеев»,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«Дело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Артамоновых»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Б.Н.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Зайцев</w:t>
            </w:r>
          </w:p>
          <w:p w:rsidR="005F6D3F" w:rsidRPr="008A6600" w:rsidRDefault="005F6D3F" w:rsidP="008A6600">
            <w:pPr>
              <w:pStyle w:val="TableParagraph"/>
              <w:spacing w:before="36" w:line="280" w:lineRule="auto"/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pacing w:val="2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«Голубая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звезда»,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«Моя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жизнь</w:t>
            </w:r>
            <w:r w:rsidRPr="008A6600">
              <w:rPr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Диана»,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«Волки».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И.С.</w:t>
            </w:r>
            <w:r w:rsidRPr="008A6600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Шмелев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92"/>
                <w:tab w:val="left" w:pos="3190"/>
              </w:tabs>
              <w:spacing w:before="36"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«Человек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из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ресторана»,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«Лето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Господне».</w:t>
            </w:r>
          </w:p>
          <w:p w:rsidR="005F6D3F" w:rsidRPr="008A6600" w:rsidRDefault="005F6D3F" w:rsidP="008A6600">
            <w:pPr>
              <w:pStyle w:val="TableParagraph"/>
              <w:spacing w:before="4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М.М.</w:t>
            </w:r>
            <w:r w:rsidRPr="008A6600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Зощенко*</w:t>
            </w:r>
          </w:p>
          <w:p w:rsidR="005F6D3F" w:rsidRPr="008A6600" w:rsidRDefault="005F6D3F" w:rsidP="008A6600">
            <w:pPr>
              <w:pStyle w:val="TableParagraph"/>
              <w:spacing w:before="7" w:line="310" w:lineRule="atLeast"/>
              <w:ind w:right="1345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pacing w:val="-1"/>
                <w:sz w:val="24"/>
                <w:szCs w:val="24"/>
              </w:rPr>
              <w:t>А.И.Солженицын*</w:t>
            </w:r>
            <w:r w:rsidRPr="008A6600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В.М.</w:t>
            </w:r>
            <w:r w:rsidRPr="008A6600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Шукшин*</w:t>
            </w:r>
          </w:p>
        </w:tc>
      </w:tr>
      <w:tr w:rsidR="005F6D3F">
        <w:trPr>
          <w:trHeight w:val="1267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Л.Н.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Толстой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Роман-эпопея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«Война 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мир»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Л.Н.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Толстой</w:t>
            </w:r>
          </w:p>
          <w:p w:rsidR="005F6D3F" w:rsidRPr="008A6600" w:rsidRDefault="005F6D3F" w:rsidP="008A6600">
            <w:pPr>
              <w:pStyle w:val="TableParagraph"/>
              <w:spacing w:before="36"/>
              <w:ind w:left="1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«Анна</w:t>
            </w:r>
            <w:r w:rsidRPr="008A6600">
              <w:rPr>
                <w:spacing w:val="7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Каренина»,</w:t>
            </w:r>
            <w:r w:rsidRPr="008A6600">
              <w:rPr>
                <w:spacing w:val="8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цикл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60"/>
              </w:tabs>
              <w:spacing w:before="10" w:line="318" w:lineRule="exact"/>
              <w:ind w:right="9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«Севастопольские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рассказы»,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«Хаджи-Мурат»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2860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А.П.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Чехов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056"/>
              </w:tabs>
              <w:spacing w:before="41" w:line="276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«Вишневый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сад»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А.П.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Чехов</w:t>
            </w:r>
          </w:p>
          <w:p w:rsidR="005F6D3F" w:rsidRPr="008A6600" w:rsidRDefault="005F6D3F" w:rsidP="008A6600">
            <w:pPr>
              <w:pStyle w:val="TableParagraph"/>
              <w:spacing w:before="4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pacing w:val="8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«Смерть</w:t>
            </w:r>
            <w:r w:rsidRPr="008A6600">
              <w:rPr>
                <w:spacing w:val="8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чиновника»,</w:t>
            </w:r>
          </w:p>
          <w:p w:rsidR="005F6D3F" w:rsidRPr="008A6600" w:rsidRDefault="005F6D3F" w:rsidP="008A6600">
            <w:pPr>
              <w:pStyle w:val="TableParagraph"/>
              <w:spacing w:before="4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«Тоска»,     </w:t>
            </w:r>
            <w:r w:rsidRPr="008A6600">
              <w:rPr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«Спать     </w:t>
            </w:r>
            <w:r w:rsidRPr="008A6600">
              <w:rPr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хочется»,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«Студент», «Ионыч», «Человек 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футляре»,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«Крыжовник»,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любви»,   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«Дама  </w:t>
            </w:r>
            <w:r w:rsidRPr="008A6600">
              <w:rPr>
                <w:spacing w:val="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с  </w:t>
            </w:r>
            <w:r w:rsidRPr="008A6600">
              <w:rPr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собачкой»,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«Попрыгунья»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Пьесы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«Чайка»,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«Три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сестры»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3807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Бунин</w:t>
            </w:r>
          </w:p>
          <w:p w:rsidR="005F6D3F" w:rsidRPr="008A6600" w:rsidRDefault="005F6D3F" w:rsidP="008A6600">
            <w:pPr>
              <w:pStyle w:val="TableParagraph"/>
              <w:spacing w:before="3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Стихотворения:     </w:t>
            </w:r>
            <w:r w:rsidRPr="008A6600">
              <w:rPr>
                <w:spacing w:val="2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«Аленушка»,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9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«Вечер», «Дурман», «И цветы,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шмели, и трава, и колосья…», «У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зверя есть гнездо, у птицы есть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нора…»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92"/>
              </w:tabs>
              <w:spacing w:line="278" w:lineRule="auto"/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  <w:t>«Антоновские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яблоки»,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«Господин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Сан-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Франциско»,</w:t>
            </w:r>
            <w:r w:rsidRPr="008A6600">
              <w:rPr>
                <w:spacing w:val="5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«Легкое</w:t>
            </w:r>
            <w:r w:rsidRPr="008A6600">
              <w:rPr>
                <w:spacing w:val="4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дыхание»,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«Темные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аллеи»,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«Чистый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понедельник»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4018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Горький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дне»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Горький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39"/>
                <w:tab w:val="left" w:pos="2748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  <w:t>«Макар</w:t>
            </w:r>
            <w:r w:rsidRPr="008A6600">
              <w:rPr>
                <w:sz w:val="24"/>
                <w:szCs w:val="24"/>
              </w:rPr>
              <w:tab/>
              <w:t>Чудра»,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«Старуха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Изергиль», «Челкаш»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</w:tbl>
    <w:p w:rsidR="005F6D3F" w:rsidRDefault="005F6D3F">
      <w:pPr>
        <w:rPr>
          <w:sz w:val="2"/>
          <w:szCs w:val="2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637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В.Г. Распутин*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В.П.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Астафьев*</w:t>
            </w:r>
          </w:p>
        </w:tc>
      </w:tr>
      <w:tr w:rsidR="005F6D3F">
        <w:trPr>
          <w:trHeight w:val="13333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 Блок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Поэма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«Двенадцать»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 Блок</w:t>
            </w:r>
          </w:p>
          <w:p w:rsidR="005F6D3F" w:rsidRPr="008A6600" w:rsidRDefault="005F6D3F" w:rsidP="008A6600">
            <w:pPr>
              <w:pStyle w:val="TableParagraph"/>
              <w:spacing w:before="3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10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</w:t>
            </w:r>
            <w:r w:rsidRPr="008A6600">
              <w:rPr>
                <w:spacing w:val="10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ресторане»,</w:t>
            </w:r>
          </w:p>
          <w:p w:rsidR="005F6D3F" w:rsidRPr="008A6600" w:rsidRDefault="005F6D3F" w:rsidP="008A6600">
            <w:pPr>
              <w:pStyle w:val="TableParagraph"/>
              <w:spacing w:before="4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«Вхожу</w:t>
            </w:r>
            <w:r w:rsidRPr="008A6600">
              <w:rPr>
                <w:spacing w:val="7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</w:t>
            </w:r>
            <w:r w:rsidRPr="008A6600">
              <w:rPr>
                <w:spacing w:val="8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8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темные</w:t>
            </w:r>
            <w:r w:rsidRPr="008A6600">
              <w:rPr>
                <w:spacing w:val="8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храмы…»,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«Девушка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пела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церковном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хоре…»,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«Когда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стоите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пути…»,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железной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дороге»,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цикл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Куликовом»,        </w:t>
            </w:r>
            <w:r w:rsidRPr="008A6600">
              <w:rPr>
                <w:spacing w:val="3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«Незнакомка»,</w:t>
            </w:r>
          </w:p>
          <w:p w:rsidR="005F6D3F" w:rsidRPr="008A6600" w:rsidRDefault="005F6D3F" w:rsidP="008A6600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«Ночь,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улица,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фонарь,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аптека…»,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607"/>
                <w:tab w:val="left" w:pos="2418"/>
              </w:tabs>
              <w:spacing w:before="41"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весна,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конца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краю…»,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доблестях,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подвигах,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славе…»,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пришла</w:t>
            </w:r>
            <w:r w:rsidRPr="008A6600">
              <w:rPr>
                <w:sz w:val="24"/>
                <w:szCs w:val="24"/>
              </w:rPr>
              <w:tab/>
              <w:t>с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мороза…»;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«Предчувствую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Тебя.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проходят мимо…»,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«Рожденные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в  </w:t>
            </w:r>
            <w:r w:rsidRPr="008A6600">
              <w:rPr>
                <w:spacing w:val="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года  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глухие…»,     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«Россия»,</w:t>
            </w:r>
          </w:p>
          <w:p w:rsidR="005F6D3F" w:rsidRPr="008A6600" w:rsidRDefault="005F6D3F" w:rsidP="008A6600">
            <w:pPr>
              <w:pStyle w:val="TableParagraph"/>
              <w:spacing w:before="2" w:line="276" w:lineRule="auto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«Русь моя, жизнь моя, вместе ль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нам маяться…»,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«Пушкинскому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Дому»,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«Скифы»</w:t>
            </w: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8" w:firstLine="62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Модернизм конца XIX – ХХ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века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 Блок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398"/>
              </w:tabs>
              <w:spacing w:before="27" w:line="276" w:lineRule="auto"/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 «Ветер принес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издалека…», «Встану я в утро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туманное…»,</w:t>
            </w:r>
            <w:r w:rsidRPr="008A6600">
              <w:rPr>
                <w:sz w:val="24"/>
                <w:szCs w:val="24"/>
              </w:rPr>
              <w:tab/>
              <w:t>«Грешить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бесстыдно,       </w:t>
            </w:r>
            <w:r w:rsidRPr="008A6600">
              <w:rPr>
                <w:spacing w:val="2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непробудно…»,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встречались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тобой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закате…»,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«Пляски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осенние,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Осенняя        </w:t>
            </w:r>
            <w:r w:rsidRPr="008A6600">
              <w:rPr>
                <w:spacing w:val="5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воля,        </w:t>
            </w:r>
            <w:r w:rsidRPr="008A6600">
              <w:rPr>
                <w:spacing w:val="5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Поэты,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«Петроградское небо мутилось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дождем…»,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Гамлет.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Холодеет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кровь»,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отрок,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зажигаю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свечи…»,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пригвожден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трактирной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стойке…»</w:t>
            </w:r>
          </w:p>
          <w:p w:rsidR="005F6D3F" w:rsidRPr="008A6600" w:rsidRDefault="005F6D3F" w:rsidP="008A6600">
            <w:pPr>
              <w:pStyle w:val="TableParagraph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Поэма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«Соловьиный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сад»</w:t>
            </w:r>
          </w:p>
          <w:p w:rsidR="005F6D3F" w:rsidRPr="008A6600" w:rsidRDefault="005F6D3F" w:rsidP="008A6600">
            <w:pPr>
              <w:pStyle w:val="TableParagraph"/>
              <w:spacing w:before="41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Л.Н.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Андреев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 и рассказы: «Большой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шлем»,      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«Красный      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смех»,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«Рассказ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семи</w:t>
            </w:r>
            <w:r w:rsidRPr="008A6600">
              <w:rPr>
                <w:spacing w:val="3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повешенных»,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«Иуда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Искариот»,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«Жизнь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Василия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Фивейского».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«Жизнь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человека»</w:t>
            </w:r>
          </w:p>
          <w:p w:rsidR="005F6D3F" w:rsidRPr="008A6600" w:rsidRDefault="005F6D3F" w:rsidP="008A6600">
            <w:pPr>
              <w:pStyle w:val="TableParagraph"/>
              <w:spacing w:before="50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В.Я.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Брюсов</w:t>
            </w:r>
          </w:p>
          <w:p w:rsidR="005F6D3F" w:rsidRPr="008A6600" w:rsidRDefault="005F6D3F" w:rsidP="008A6600">
            <w:pPr>
              <w:pStyle w:val="TableParagraph"/>
              <w:spacing w:before="3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10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«Ассаргадон»,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31"/>
              </w:tabs>
              <w:spacing w:before="41" w:line="276" w:lineRule="auto"/>
              <w:ind w:right="8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«Грядущие гунны», «Есть что-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позорное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мощи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природы...»,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«Неколебимой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истине...»,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«Каменщик»,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«Творчество»,</w:t>
            </w:r>
            <w:r w:rsidRPr="008A6600">
              <w:rPr>
                <w:spacing w:val="8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«Родной</w:t>
            </w:r>
            <w:r w:rsidRPr="008A6600">
              <w:rPr>
                <w:spacing w:val="7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язык».</w:t>
            </w:r>
          </w:p>
          <w:p w:rsidR="005F6D3F" w:rsidRPr="008A6600" w:rsidRDefault="005F6D3F" w:rsidP="008A6600">
            <w:pPr>
              <w:pStyle w:val="TableParagraph"/>
              <w:spacing w:before="41" w:line="278" w:lineRule="auto"/>
              <w:ind w:right="1228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«Юному</w:t>
            </w:r>
            <w:r w:rsidRPr="008A6600">
              <w:rPr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поэту»,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К.Д. Бальмонт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</w:t>
            </w:r>
            <w:r w:rsidRPr="008A6600">
              <w:rPr>
                <w:b/>
                <w:bCs/>
                <w:sz w:val="24"/>
                <w:szCs w:val="24"/>
              </w:rPr>
              <w:t>: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79"/>
                <w:tab w:val="left" w:pos="2316"/>
                <w:tab w:val="left" w:pos="2733"/>
              </w:tabs>
              <w:spacing w:line="276" w:lineRule="auto"/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«Безглагольность»,</w:t>
            </w:r>
            <w:r w:rsidRPr="008A6600">
              <w:rPr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«Будем</w:t>
            </w:r>
            <w:r w:rsidRPr="008A6600">
              <w:rPr>
                <w:spacing w:val="4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солнце,</w:t>
            </w:r>
            <w:r w:rsidRPr="008A6600">
              <w:rPr>
                <w:sz w:val="24"/>
                <w:szCs w:val="24"/>
              </w:rPr>
              <w:tab/>
              <w:t>Забудем</w:t>
            </w:r>
            <w:r w:rsidRPr="008A6600">
              <w:rPr>
                <w:sz w:val="24"/>
                <w:szCs w:val="24"/>
              </w:rPr>
              <w:tab/>
              <w:t>о</w:t>
            </w:r>
            <w:r w:rsidRPr="008A6600">
              <w:rPr>
                <w:sz w:val="24"/>
                <w:szCs w:val="24"/>
              </w:rPr>
              <w:tab/>
              <w:t>том...»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595"/>
              </w:tabs>
              <w:spacing w:line="276" w:lineRule="auto"/>
              <w:ind w:right="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«Камыши»,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«Слова-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хамелеоны»,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«Челн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томленья»,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8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мечтою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ловил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уходящие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тени…»,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изысканность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русской</w:t>
            </w:r>
            <w:r w:rsidRPr="008A6600">
              <w:rPr>
                <w:spacing w:val="5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медлительной</w:t>
            </w:r>
            <w:r w:rsidRPr="008A6600">
              <w:rPr>
                <w:spacing w:val="5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речи...»</w:t>
            </w:r>
          </w:p>
          <w:p w:rsidR="005F6D3F" w:rsidRPr="008A6600" w:rsidRDefault="005F6D3F" w:rsidP="008A6600">
            <w:pPr>
              <w:pStyle w:val="TableParagraph"/>
              <w:jc w:val="both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Ахматова</w:t>
            </w:r>
            <w:r w:rsidRPr="008A6600">
              <w:rPr>
                <w:sz w:val="24"/>
                <w:szCs w:val="24"/>
              </w:rPr>
              <w:t>*</w:t>
            </w:r>
          </w:p>
        </w:tc>
      </w:tr>
    </w:tbl>
    <w:p w:rsidR="005F6D3F" w:rsidRDefault="005F6D3F">
      <w:pPr>
        <w:jc w:val="both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0792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80" w:lineRule="auto"/>
              <w:ind w:right="114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О.Э. Мандельштам</w:t>
            </w:r>
            <w:r w:rsidRPr="008A6600">
              <w:rPr>
                <w:sz w:val="24"/>
                <w:szCs w:val="24"/>
              </w:rPr>
              <w:t>*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Н.С.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Гумилев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515"/>
              </w:tabs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  <w:t>«Андрей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384"/>
              </w:tabs>
              <w:spacing w:before="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Рублев»,</w:t>
            </w:r>
            <w:r w:rsidRPr="008A6600">
              <w:rPr>
                <w:sz w:val="24"/>
                <w:szCs w:val="24"/>
              </w:rPr>
              <w:tab/>
              <w:t>«Жираф»,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997"/>
                <w:tab w:val="left" w:pos="2090"/>
              </w:tabs>
              <w:spacing w:before="41" w:line="276" w:lineRule="auto"/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«Заблудившийся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трамвай»,</w:t>
            </w:r>
            <w:r w:rsidRPr="008A6600">
              <w:rPr>
                <w:spacing w:val="2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логова</w:t>
            </w:r>
            <w:r w:rsidRPr="008A6600">
              <w:rPr>
                <w:sz w:val="24"/>
                <w:szCs w:val="24"/>
              </w:rPr>
              <w:tab/>
              <w:t>змиева»,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«Капитаны»,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920"/>
                <w:tab w:val="left" w:pos="2249"/>
              </w:tabs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«Мои</w:t>
            </w:r>
            <w:r w:rsidRPr="008A6600">
              <w:rPr>
                <w:sz w:val="24"/>
                <w:szCs w:val="24"/>
              </w:rPr>
              <w:tab/>
              <w:t>читатели»,</w:t>
            </w:r>
            <w:r w:rsidRPr="008A6600">
              <w:rPr>
                <w:sz w:val="24"/>
                <w:szCs w:val="24"/>
              </w:rPr>
              <w:tab/>
              <w:t>«Носорог»,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56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«Пьяный</w:t>
            </w:r>
            <w:r w:rsidRPr="008A6600">
              <w:rPr>
                <w:sz w:val="24"/>
                <w:szCs w:val="24"/>
              </w:rPr>
              <w:tab/>
              <w:t>дервиш»,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«Пятистопные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ямбы»,</w:t>
            </w:r>
            <w:r w:rsidRPr="008A6600">
              <w:rPr>
                <w:spacing w:val="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«Слово»,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807"/>
                <w:tab w:val="left" w:pos="2489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«Слоненок»,</w:t>
            </w:r>
            <w:r w:rsidRPr="008A6600">
              <w:rPr>
                <w:sz w:val="24"/>
                <w:szCs w:val="24"/>
              </w:rPr>
              <w:tab/>
              <w:t>«У</w:t>
            </w:r>
            <w:r w:rsidRPr="008A6600">
              <w:rPr>
                <w:sz w:val="24"/>
                <w:szCs w:val="24"/>
              </w:rPr>
              <w:tab/>
              <w:t>камина»,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«Шестое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чувство»,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вы»</w:t>
            </w:r>
          </w:p>
          <w:p w:rsidR="005F6D3F" w:rsidRPr="008A6600" w:rsidRDefault="005F6D3F" w:rsidP="008A6600">
            <w:pPr>
              <w:pStyle w:val="TableParagraph"/>
              <w:spacing w:before="46" w:line="276" w:lineRule="auto"/>
              <w:ind w:right="1369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В.В. Маяковский*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В.В.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Хлебников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41"/>
              </w:tabs>
              <w:spacing w:line="276" w:lineRule="auto"/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«Бобэоби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пелись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губы…»,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«Заклятие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смехом»,</w:t>
            </w:r>
            <w:r w:rsidRPr="008A6600">
              <w:rPr>
                <w:spacing w:val="1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«Когда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умирают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51"/>
                <w:tab w:val="left" w:pos="2547"/>
              </w:tabs>
              <w:spacing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– дышат…», «Кузнечик», «Мне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мало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надо»,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желаем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звездам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тыкать…»,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достоевскиймо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бегущей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тучи…»,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«Сегодня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снова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пойду…»,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«Там,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жили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свиристели…»,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«Усадьба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ночью,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чингисхань…».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164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М.И. Цветаева</w:t>
            </w:r>
            <w:r w:rsidRPr="008A6600">
              <w:rPr>
                <w:sz w:val="24"/>
                <w:szCs w:val="24"/>
              </w:rPr>
              <w:t>*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С.А.</w:t>
            </w:r>
            <w:r w:rsidRPr="008A6600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Есенин</w:t>
            </w:r>
            <w:r w:rsidRPr="008A6600">
              <w:rPr>
                <w:sz w:val="24"/>
                <w:szCs w:val="24"/>
              </w:rPr>
              <w:t>*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В.В.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Набоков*</w:t>
            </w:r>
          </w:p>
          <w:p w:rsidR="005F6D3F" w:rsidRPr="008A6600" w:rsidRDefault="005F6D3F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И.Ф.</w:t>
            </w:r>
            <w:r w:rsidRPr="008A6600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Анненский,</w:t>
            </w:r>
          </w:p>
          <w:p w:rsidR="005F6D3F" w:rsidRPr="008A6600" w:rsidRDefault="005F6D3F" w:rsidP="008A6600">
            <w:pPr>
              <w:pStyle w:val="TableParagraph"/>
              <w:spacing w:before="34" w:line="276" w:lineRule="auto"/>
              <w:ind w:right="87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К.Д. Бальмонт,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</w:t>
            </w:r>
            <w:r w:rsidRPr="008A6600">
              <w:rPr>
                <w:b/>
                <w:bCs/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Белый,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В.Я. Брюсов,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М.А. Волошин,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Н.С. Гумилев, Н.А. Клюев, И.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Северянин,</w:t>
            </w:r>
            <w:r w:rsidRPr="008A6600">
              <w:rPr>
                <w:b/>
                <w:bCs/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Ф.К. Сологуб,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В.В.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Хлебников,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В.Ф.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Ходасевич</w:t>
            </w:r>
          </w:p>
        </w:tc>
      </w:tr>
      <w:tr w:rsidR="005F6D3F">
        <w:trPr>
          <w:trHeight w:val="3178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Ахматова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Поэма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«Реквием»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Ахматова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667"/>
              </w:tabs>
              <w:spacing w:before="41"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 «Вечером», «Все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расхищено,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предано,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продано…»,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«Когда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тоске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самоубийства…»,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чему       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одические       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рати…»,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«Мужество»,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«Муза»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(«Когда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ночью жду ее прихода…».) «Не 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теми</w:t>
            </w:r>
            <w:r w:rsidRPr="008A6600">
              <w:rPr>
                <w:spacing w:val="9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я,</w:t>
            </w:r>
            <w:r w:rsidRPr="008A6600">
              <w:rPr>
                <w:spacing w:val="10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кто</w:t>
            </w:r>
            <w:r w:rsidRPr="008A6600">
              <w:rPr>
                <w:spacing w:val="10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бросил</w:t>
            </w:r>
            <w:r w:rsidRPr="008A6600">
              <w:rPr>
                <w:spacing w:val="9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землю…»,</w:t>
            </w:r>
          </w:p>
          <w:p w:rsidR="005F6D3F" w:rsidRPr="008A6600" w:rsidRDefault="005F6D3F" w:rsidP="008A6600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«Песня    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последней    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встречи»,</w:t>
            </w: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tabs>
                <w:tab w:val="left" w:pos="2240"/>
              </w:tabs>
              <w:spacing w:line="280" w:lineRule="auto"/>
              <w:ind w:right="87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Литература</w:t>
            </w:r>
            <w:r w:rsidRPr="008A6600">
              <w:rPr>
                <w:b/>
                <w:bCs/>
                <w:sz w:val="24"/>
                <w:szCs w:val="24"/>
              </w:rPr>
              <w:tab/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>советского</w:t>
            </w:r>
            <w:r w:rsidRPr="008A6600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времени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Ахматова</w:t>
            </w:r>
          </w:p>
          <w:p w:rsidR="005F6D3F" w:rsidRPr="008A6600" w:rsidRDefault="005F6D3F" w:rsidP="008A6600">
            <w:pPr>
              <w:pStyle w:val="TableParagraph"/>
              <w:spacing w:before="27" w:line="276" w:lineRule="auto"/>
              <w:ind w:right="89" w:firstLine="6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«Все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бражники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здесь,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блудницы…»,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«Перед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весной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бывают дни такие…», «Родная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земля», «Творчество», «Широк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желт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вечерний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свет…»,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научилась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просто,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мудро</w:t>
            </w:r>
          </w:p>
          <w:p w:rsidR="005F6D3F" w:rsidRPr="008A6600" w:rsidRDefault="005F6D3F" w:rsidP="008A660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жить…».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588"/>
        </w:trPr>
        <w:tc>
          <w:tcPr>
            <w:tcW w:w="2396" w:type="dxa"/>
            <w:vMerge w:val="restart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tabs>
                <w:tab w:val="left" w:pos="819"/>
                <w:tab w:val="left" w:pos="1423"/>
                <w:tab w:val="left" w:pos="1673"/>
                <w:tab w:val="left" w:pos="2388"/>
                <w:tab w:val="left" w:pos="2780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«Сероглазый</w:t>
            </w:r>
            <w:r w:rsidRPr="008A6600">
              <w:rPr>
                <w:sz w:val="24"/>
                <w:szCs w:val="24"/>
              </w:rPr>
              <w:tab/>
              <w:t>король»,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«Сжала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руки</w:t>
            </w:r>
            <w:r w:rsidRPr="008A6600">
              <w:rPr>
                <w:sz w:val="24"/>
                <w:szCs w:val="24"/>
              </w:rPr>
              <w:tab/>
              <w:t>под</w:t>
            </w:r>
            <w:r w:rsidRPr="008A6600">
              <w:rPr>
                <w:sz w:val="24"/>
                <w:szCs w:val="24"/>
              </w:rPr>
              <w:tab/>
              <w:t>темной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вуалью…»,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43"/>
                <w:tab w:val="left" w:pos="2301"/>
                <w:tab w:val="left" w:pos="3309"/>
              </w:tabs>
              <w:spacing w:line="276" w:lineRule="auto"/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«Смуглый</w:t>
            </w:r>
            <w:r w:rsidRPr="008A6600">
              <w:rPr>
                <w:sz w:val="24"/>
                <w:szCs w:val="24"/>
              </w:rPr>
              <w:tab/>
              <w:t>отрок</w:t>
            </w:r>
            <w:r w:rsidRPr="008A6600">
              <w:rPr>
                <w:sz w:val="24"/>
                <w:szCs w:val="24"/>
              </w:rPr>
              <w:tab/>
              <w:t>бродил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аллеям…»</w:t>
            </w:r>
          </w:p>
        </w:tc>
        <w:tc>
          <w:tcPr>
            <w:tcW w:w="3515" w:type="dxa"/>
            <w:vMerge w:val="restart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«Поэма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героя»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sz w:val="36"/>
                <w:szCs w:val="36"/>
              </w:rPr>
            </w:pPr>
          </w:p>
          <w:p w:rsidR="005F6D3F" w:rsidRPr="008A6600" w:rsidRDefault="005F6D3F" w:rsidP="008A6600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С.А.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Есенин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635"/>
              </w:tabs>
              <w:spacing w:before="36" w:line="276" w:lineRule="auto"/>
              <w:ind w:right="8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«Клен ты мой опавший…», «Не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бродить,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мять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кустах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багряных…»,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«Нивы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сжаты,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рощи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голы…»,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«Отговорила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роща золотая…»,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«Мы теперь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уходим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понемногу…»,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«Русь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советская»,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«Спит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ковыль.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Равнина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дорогая…»,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обманывать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себя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стану…».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«Анна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Снегина».</w:t>
            </w:r>
            <w:r w:rsidRPr="008A6600">
              <w:rPr>
                <w:sz w:val="24"/>
                <w:szCs w:val="24"/>
              </w:rPr>
              <w:tab/>
              <w:t>Поэмы: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91"/>
              </w:tabs>
              <w:spacing w:line="276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«Сорокоуст»,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«Черный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человек»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61"/>
                <w:tab w:val="left" w:pos="2344"/>
                <w:tab w:val="left" w:pos="2582"/>
              </w:tabs>
              <w:spacing w:before="8" w:line="273" w:lineRule="auto"/>
              <w:ind w:right="94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В.В. Маяковский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«Адище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города»,</w:t>
            </w:r>
            <w:r w:rsidRPr="008A6600">
              <w:rPr>
                <w:sz w:val="24"/>
                <w:szCs w:val="24"/>
              </w:rPr>
              <w:tab/>
              <w:t>«Вам!»,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«Домой!»,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87"/>
              </w:tabs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«Ода</w:t>
            </w:r>
            <w:r w:rsidRPr="008A6600">
              <w:rPr>
                <w:sz w:val="24"/>
                <w:szCs w:val="24"/>
              </w:rPr>
              <w:tab/>
              <w:t>революции»,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«</w:t>
            </w:r>
            <w:r w:rsidRPr="008A6600">
              <w:rPr>
                <w:sz w:val="24"/>
                <w:szCs w:val="24"/>
              </w:rPr>
              <w:t>Прозаседавшиеся»,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«Разговор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8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фининспектором</w:t>
            </w:r>
            <w:r w:rsidRPr="008A6600">
              <w:rPr>
                <w:spacing w:val="8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8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поэзии»,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«Уже</w:t>
            </w:r>
            <w:r w:rsidRPr="008A6600">
              <w:rPr>
                <w:spacing w:val="5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второй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должно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быть</w:t>
            </w:r>
            <w:r w:rsidRPr="008A6600">
              <w:rPr>
                <w:spacing w:val="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легла…»,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«Юбилейное»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Поэма: «Про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это»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tabs>
                <w:tab w:val="left" w:pos="1505"/>
                <w:tab w:val="left" w:pos="1573"/>
                <w:tab w:val="left" w:pos="2384"/>
                <w:tab w:val="left" w:pos="2533"/>
                <w:tab w:val="left" w:pos="2863"/>
                <w:tab w:val="left" w:pos="3294"/>
              </w:tabs>
              <w:spacing w:before="176"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М.И.</w:t>
            </w:r>
            <w:r w:rsidRPr="008A6600">
              <w:rPr>
                <w:b/>
                <w:bCs/>
                <w:spacing w:val="6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Цветаева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«Все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повторяю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первый</w:t>
            </w:r>
            <w:r w:rsidRPr="008A6600">
              <w:rPr>
                <w:spacing w:val="5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стих…»,</w:t>
            </w:r>
            <w:r w:rsidRPr="008A6600">
              <w:rPr>
                <w:spacing w:val="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«Идешь,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меня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похожий</w:t>
            </w:r>
            <w:r w:rsidRPr="008A6600">
              <w:rPr>
                <w:b/>
                <w:bCs/>
                <w:sz w:val="24"/>
                <w:szCs w:val="24"/>
              </w:rPr>
              <w:t>»,</w:t>
            </w:r>
            <w:r w:rsidRPr="008A6600">
              <w:rPr>
                <w:b/>
                <w:bCs/>
                <w:spacing w:val="1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«Кто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создан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камня…»,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«Откуда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такая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нежность»,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«Попытка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ревности»,</w:t>
            </w:r>
            <w:r w:rsidRPr="008A6600">
              <w:rPr>
                <w:sz w:val="24"/>
                <w:szCs w:val="24"/>
              </w:rPr>
              <w:tab/>
              <w:t>«Пригвождена</w:t>
            </w:r>
            <w:r w:rsidRPr="008A6600">
              <w:rPr>
                <w:sz w:val="24"/>
                <w:szCs w:val="24"/>
              </w:rPr>
              <w:tab/>
              <w:t>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позорному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столбу»,</w:t>
            </w:r>
          </w:p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«Расстояние: версты,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мили…»</w:t>
            </w:r>
          </w:p>
        </w:tc>
      </w:tr>
      <w:tr w:rsidR="005F6D3F">
        <w:trPr>
          <w:trHeight w:val="4445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С.А. Есенин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9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ты,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родная…»,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«Да!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Теперь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решено.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возврата…»,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свиданья,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друг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свиданья!..», «Не жалею, не зову,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2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плачу…»,  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«Песнь</w:t>
            </w:r>
            <w:r w:rsidRPr="008A6600">
              <w:rPr>
                <w:spacing w:val="3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3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собаке»,</w:t>
            </w:r>
          </w:p>
          <w:p w:rsidR="005F6D3F" w:rsidRPr="008A6600" w:rsidRDefault="005F6D3F" w:rsidP="008A6600">
            <w:pPr>
              <w:pStyle w:val="TableParagraph"/>
              <w:spacing w:before="1"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«Письмо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женщине»,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«Письмо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матери»,   </w:t>
            </w:r>
            <w:r w:rsidRPr="008A6600">
              <w:rPr>
                <w:spacing w:val="3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«Собаке   </w:t>
            </w:r>
            <w:r w:rsidRPr="008A6600">
              <w:rPr>
                <w:spacing w:val="3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Качалова»,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«Шаганэ ты моя, Шаганэ…», 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последний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деревни…»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5079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tabs>
                <w:tab w:val="left" w:pos="1954"/>
                <w:tab w:val="left" w:pos="2453"/>
                <w:tab w:val="left" w:pos="2937"/>
              </w:tabs>
              <w:spacing w:line="273" w:lineRule="auto"/>
              <w:ind w:right="92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В.В. Маяковский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b/>
                <w:bCs/>
                <w:sz w:val="24"/>
                <w:szCs w:val="24"/>
              </w:rPr>
              <w:t>«</w:t>
            </w:r>
            <w:r w:rsidRPr="008A6600">
              <w:rPr>
                <w:sz w:val="24"/>
                <w:szCs w:val="24"/>
              </w:rPr>
              <w:t>А</w:t>
            </w:r>
            <w:r w:rsidRPr="008A6600">
              <w:rPr>
                <w:sz w:val="24"/>
                <w:szCs w:val="24"/>
              </w:rPr>
              <w:tab/>
              <w:t>вы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могли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бы?»,</w:t>
            </w:r>
            <w:r w:rsidRPr="008A6600">
              <w:rPr>
                <w:spacing w:val="9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«Левый</w:t>
            </w:r>
            <w:r w:rsidRPr="008A6600">
              <w:rPr>
                <w:spacing w:val="9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марш»,</w:t>
            </w:r>
            <w:r w:rsidRPr="008A6600">
              <w:rPr>
                <w:spacing w:val="9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«Нате!»,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«Необычайное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приключение,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бывшее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Владимиром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Маяковским  </w:t>
            </w:r>
            <w:r w:rsidRPr="008A6600">
              <w:rPr>
                <w:spacing w:val="4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летом  </w:t>
            </w:r>
            <w:r w:rsidRPr="008A6600">
              <w:rPr>
                <w:spacing w:val="4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на  </w:t>
            </w:r>
            <w:r w:rsidRPr="008A6600">
              <w:rPr>
                <w:spacing w:val="4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даче»,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«Лиличка!»,       </w:t>
            </w:r>
            <w:r w:rsidRPr="008A6600">
              <w:rPr>
                <w:spacing w:val="3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«Послушайте!»,</w:t>
            </w:r>
          </w:p>
          <w:p w:rsidR="005F6D3F" w:rsidRPr="008A6600" w:rsidRDefault="005F6D3F" w:rsidP="008A6600">
            <w:pPr>
              <w:pStyle w:val="TableParagraph"/>
              <w:spacing w:before="39"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«Сергею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Есенину»,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«Письмо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Татьяне Яковлевой», «Скрипка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немножко нервно»,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«Товарищу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Нетте,  </w:t>
            </w:r>
            <w:r w:rsidRPr="008A6600">
              <w:rPr>
                <w:spacing w:val="1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пароходу  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и  </w:t>
            </w:r>
            <w:r w:rsidRPr="008A6600">
              <w:rPr>
                <w:spacing w:val="1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человеку»,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«Хорошее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отношение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лошадям»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Поэма  </w:t>
            </w:r>
            <w:r w:rsidRPr="008A6600">
              <w:rPr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«Облако   </w:t>
            </w:r>
            <w:r w:rsidRPr="008A6600">
              <w:rPr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в   </w:t>
            </w:r>
            <w:r w:rsidRPr="008A6600">
              <w:rPr>
                <w:spacing w:val="4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штанах»,</w:t>
            </w:r>
          </w:p>
          <w:p w:rsidR="005F6D3F" w:rsidRPr="008A6600" w:rsidRDefault="005F6D3F" w:rsidP="008A6600">
            <w:pPr>
              <w:pStyle w:val="TableParagraph"/>
              <w:spacing w:before="5" w:line="322" w:lineRule="exact"/>
              <w:ind w:right="10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«Первое вступление к поэме «Во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весь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голос»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2856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М.И.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Цветаева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«Генералам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двенадцатого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нравится,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больны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мной…»,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«Моим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стихам,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написанным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рано…»,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сколько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упало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бездну…»,     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«О,     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слезы     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</w:p>
          <w:p w:rsidR="005F6D3F" w:rsidRPr="008A6600" w:rsidRDefault="005F6D3F" w:rsidP="008A6600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глазах…».      </w:t>
            </w:r>
            <w:r w:rsidRPr="008A6600">
              <w:rPr>
                <w:spacing w:val="3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«Стихи</w:t>
            </w:r>
            <w:r w:rsidRPr="008A6600">
              <w:rPr>
                <w:spacing w:val="9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9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Блоку»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</w:tbl>
    <w:p w:rsidR="005F6D3F" w:rsidRDefault="005F6D3F">
      <w:pPr>
        <w:rPr>
          <w:sz w:val="2"/>
          <w:szCs w:val="2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2760"/>
        </w:trPr>
        <w:tc>
          <w:tcPr>
            <w:tcW w:w="2396" w:type="dxa"/>
            <w:vMerge w:val="restart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(«Имя</w:t>
            </w:r>
            <w:r w:rsidRPr="008A6600">
              <w:rPr>
                <w:spacing w:val="5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твое</w:t>
            </w:r>
            <w:r w:rsidRPr="008A6600">
              <w:rPr>
                <w:spacing w:val="5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птица</w:t>
            </w:r>
            <w:r w:rsidRPr="008A6600">
              <w:rPr>
                <w:spacing w:val="4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5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руке…»),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«Тоска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родине!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Давно…»</w:t>
            </w:r>
          </w:p>
        </w:tc>
        <w:tc>
          <w:tcPr>
            <w:tcW w:w="3515" w:type="dxa"/>
            <w:vMerge w:val="restart"/>
          </w:tcPr>
          <w:p w:rsidR="005F6D3F" w:rsidRPr="008A6600" w:rsidRDefault="005F6D3F" w:rsidP="008A6600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Очерк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«Мой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Пушкин»</w:t>
            </w: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sz w:val="31"/>
                <w:szCs w:val="31"/>
              </w:rPr>
            </w:pPr>
          </w:p>
          <w:p w:rsidR="005F6D3F" w:rsidRPr="008A6600" w:rsidRDefault="005F6D3F" w:rsidP="008A6600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О.Э.</w:t>
            </w:r>
            <w:r w:rsidRPr="008A6600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Мандельштам</w:t>
            </w:r>
          </w:p>
          <w:p w:rsidR="005F6D3F" w:rsidRPr="008A6600" w:rsidRDefault="005F6D3F" w:rsidP="008A6600">
            <w:pPr>
              <w:pStyle w:val="TableParagraph"/>
              <w:spacing w:before="3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7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«Айя-София»,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71"/>
                <w:tab w:val="left" w:pos="2130"/>
                <w:tab w:val="left" w:pos="3013"/>
              </w:tabs>
              <w:spacing w:before="42" w:line="276" w:lineRule="auto"/>
              <w:ind w:right="8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гремучую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доблесть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грядущих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веков…»,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«Лишив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меня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морей,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разбега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разлета…»,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«Нет,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никогда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ничей</w:t>
            </w:r>
            <w:r w:rsidRPr="008A6600">
              <w:rPr>
                <w:sz w:val="24"/>
                <w:szCs w:val="24"/>
              </w:rPr>
              <w:tab/>
              <w:t>я</w:t>
            </w:r>
            <w:r w:rsidRPr="008A6600">
              <w:rPr>
                <w:sz w:val="24"/>
                <w:szCs w:val="24"/>
              </w:rPr>
              <w:tab/>
              <w:t>не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был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современник…»,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«Сумерки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свободы», «Я к губам подношу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эту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зелень…»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sz w:val="28"/>
                <w:szCs w:val="28"/>
              </w:rPr>
            </w:pPr>
          </w:p>
          <w:p w:rsidR="005F6D3F" w:rsidRPr="008A6600" w:rsidRDefault="005F6D3F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Б.Л. Пастернак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00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  <w:t>«Август»,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85"/>
                <w:tab w:val="left" w:pos="2426"/>
              </w:tabs>
              <w:spacing w:before="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«Давай</w:t>
            </w:r>
            <w:r w:rsidRPr="008A6600">
              <w:rPr>
                <w:sz w:val="24"/>
                <w:szCs w:val="24"/>
              </w:rPr>
              <w:tab/>
              <w:t>ронять</w:t>
            </w:r>
            <w:r w:rsidRPr="008A6600">
              <w:rPr>
                <w:sz w:val="24"/>
                <w:szCs w:val="24"/>
              </w:rPr>
              <w:tab/>
              <w:t>слова…»,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854"/>
              </w:tabs>
              <w:spacing w:before="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«Единственные</w:t>
            </w:r>
            <w:r w:rsidRPr="008A6600">
              <w:rPr>
                <w:sz w:val="24"/>
                <w:szCs w:val="24"/>
              </w:rPr>
              <w:tab/>
              <w:t>дни»,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«Красавица</w:t>
            </w:r>
            <w:r w:rsidRPr="008A6600">
              <w:rPr>
                <w:spacing w:val="6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моя,</w:t>
            </w:r>
            <w:r w:rsidRPr="008A6600">
              <w:rPr>
                <w:spacing w:val="6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вся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стать…»,</w:t>
            </w:r>
          </w:p>
          <w:p w:rsidR="005F6D3F" w:rsidRPr="008A6600" w:rsidRDefault="005F6D3F" w:rsidP="008A6600">
            <w:pPr>
              <w:pStyle w:val="TableParagraph"/>
              <w:spacing w:before="41" w:line="278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«Июль»,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«Любимая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жуть!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Когда любит поэт…», «Любить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иных   </w:t>
            </w:r>
            <w:r w:rsidRPr="008A6600">
              <w:rPr>
                <w:spacing w:val="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–   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тяжелый   </w:t>
            </w:r>
            <w:r w:rsidRPr="008A6600">
              <w:rPr>
                <w:spacing w:val="1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крест…»,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«Никого</w:t>
            </w:r>
            <w:r w:rsidRPr="008A6600">
              <w:rPr>
                <w:spacing w:val="8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7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будет</w:t>
            </w:r>
            <w:r w:rsidRPr="008A6600">
              <w:rPr>
                <w:spacing w:val="8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8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доме…»,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943"/>
              </w:tabs>
              <w:spacing w:before="41" w:line="276" w:lineRule="auto"/>
              <w:ind w:right="8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так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бывает…»,</w:t>
            </w:r>
            <w:r w:rsidRPr="008A6600">
              <w:rPr>
                <w:sz w:val="24"/>
                <w:szCs w:val="24"/>
              </w:rPr>
              <w:tab/>
              <w:t>«Определение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поэзии»,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«Поэзия»,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«Про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стихи», «Сестра моя – жизнь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сегодня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разливе…»,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«Снег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идет», «Столетье с лишним – не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вчера…»</w:t>
            </w:r>
          </w:p>
          <w:p w:rsidR="005F6D3F" w:rsidRPr="008A6600" w:rsidRDefault="005F6D3F" w:rsidP="008A6600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«Доктор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Живаго»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sz w:val="31"/>
                <w:szCs w:val="31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Булгаков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«Записки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юного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врача».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Пьесы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Турбиных»,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«Бег»,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«Кабала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святош» («Мольер»), «Зойкина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квартира»</w:t>
            </w:r>
          </w:p>
          <w:p w:rsidR="005F6D3F" w:rsidRPr="008A6600" w:rsidRDefault="005F6D3F" w:rsidP="008A6600">
            <w:pPr>
              <w:pStyle w:val="TableParagraph"/>
              <w:spacing w:before="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А.П.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Платонов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04"/>
                <w:tab w:val="left" w:pos="1692"/>
                <w:tab w:val="left" w:pos="1885"/>
                <w:tab w:val="left" w:pos="2829"/>
              </w:tabs>
              <w:spacing w:before="36" w:line="276" w:lineRule="auto"/>
              <w:ind w:right="89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z w:val="24"/>
                <w:szCs w:val="24"/>
              </w:rPr>
              <w:tab/>
              <w:t>и</w:t>
            </w:r>
            <w:r w:rsidRPr="008A6600">
              <w:rPr>
                <w:sz w:val="24"/>
                <w:szCs w:val="24"/>
              </w:rPr>
              <w:tab/>
              <w:t>повести: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«Река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Потудань»,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«Сокровенный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человек», «Мусорный ветер»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Шолохов</w:t>
            </w:r>
          </w:p>
        </w:tc>
      </w:tr>
      <w:tr w:rsidR="005F6D3F">
        <w:trPr>
          <w:trHeight w:val="3495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tabs>
                <w:tab w:val="left" w:pos="1074"/>
                <w:tab w:val="left" w:pos="1493"/>
                <w:tab w:val="left" w:pos="1735"/>
                <w:tab w:val="left" w:pos="2182"/>
                <w:tab w:val="left" w:pos="2676"/>
                <w:tab w:val="left" w:pos="3063"/>
                <w:tab w:val="left" w:pos="3203"/>
              </w:tabs>
              <w:spacing w:line="276" w:lineRule="auto"/>
              <w:ind w:right="92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О.Э. Мандельштам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«Бессонница.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Гомер.</w:t>
            </w:r>
            <w:r w:rsidRPr="008A6600">
              <w:rPr>
                <w:spacing w:val="7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Тугие</w:t>
            </w:r>
            <w:r w:rsidRPr="008A6600">
              <w:rPr>
                <w:spacing w:val="7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паруса…»,</w:t>
            </w:r>
            <w:r w:rsidRPr="008A6600">
              <w:rPr>
                <w:sz w:val="24"/>
                <w:szCs w:val="24"/>
              </w:rPr>
              <w:tab/>
              <w:t>«Мы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живем</w:t>
            </w:r>
            <w:r w:rsidRPr="008A6600">
              <w:rPr>
                <w:sz w:val="24"/>
                <w:szCs w:val="24"/>
              </w:rPr>
              <w:tab/>
              <w:t>под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собою</w:t>
            </w:r>
            <w:r w:rsidRPr="008A6600">
              <w:rPr>
                <w:sz w:val="24"/>
                <w:szCs w:val="24"/>
              </w:rPr>
              <w:tab/>
              <w:t>не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чуя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страны…»,</w:t>
            </w:r>
            <w:r w:rsidRPr="008A6600">
              <w:rPr>
                <w:sz w:val="24"/>
                <w:szCs w:val="24"/>
              </w:rPr>
              <w:tab/>
              <w:t>«Я</w:t>
            </w:r>
            <w:r w:rsidRPr="008A6600">
              <w:rPr>
                <w:spacing w:val="4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вернулся</w:t>
            </w:r>
            <w:r w:rsidRPr="008A6600">
              <w:rPr>
                <w:spacing w:val="5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5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город,</w:t>
            </w:r>
            <w:r w:rsidRPr="008A6600">
              <w:rPr>
                <w:spacing w:val="4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знакомый</w:t>
            </w:r>
            <w:r w:rsidRPr="008A6600">
              <w:rPr>
                <w:spacing w:val="4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pacing w:val="4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слез…»,</w:t>
            </w:r>
            <w:r w:rsidRPr="008A6600">
              <w:rPr>
                <w:spacing w:val="4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слыхал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рассказов</w:t>
            </w:r>
            <w:r w:rsidRPr="008A6600">
              <w:rPr>
                <w:spacing w:val="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Оссиана…»,</w:t>
            </w:r>
          </w:p>
          <w:p w:rsidR="005F6D3F" w:rsidRPr="008A6600" w:rsidRDefault="005F6D3F" w:rsidP="008A660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«Notre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Dame»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2222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Б.Л. Пастернак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929"/>
              </w:tabs>
              <w:spacing w:before="36" w:line="276" w:lineRule="auto"/>
              <w:ind w:right="91" w:firstLine="6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«Быть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знаменитым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некрасиво…»,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всем   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мне   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хочется   </w:t>
            </w:r>
            <w:r w:rsidRPr="008A6600">
              <w:rPr>
                <w:spacing w:val="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дойти…»,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«Гамлет»,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«Марбург»,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«Зимняя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ночь»,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«Февраль.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Достать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чернил</w:t>
            </w:r>
          </w:p>
          <w:p w:rsidR="005F6D3F" w:rsidRPr="008A6600" w:rsidRDefault="005F6D3F" w:rsidP="008A6600">
            <w:pPr>
              <w:pStyle w:val="TableParagraph"/>
              <w:spacing w:before="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плакать!..»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3173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Е.И.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Замятин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«Мы»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1651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Булгаков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67"/>
                <w:tab w:val="left" w:pos="2575"/>
                <w:tab w:val="left" w:pos="2748"/>
              </w:tabs>
              <w:spacing w:before="36" w:line="276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«Собачье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сердце»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z w:val="24"/>
                <w:szCs w:val="24"/>
              </w:rPr>
              <w:tab/>
              <w:t>«Белая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гвардия»,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«Мастер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Маргарита»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</w:tbl>
    <w:p w:rsidR="005F6D3F" w:rsidRDefault="005F6D3F">
      <w:pPr>
        <w:rPr>
          <w:sz w:val="2"/>
          <w:szCs w:val="2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271"/>
        </w:trPr>
        <w:tc>
          <w:tcPr>
            <w:tcW w:w="2396" w:type="dxa"/>
            <w:vMerge w:val="restart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А.П.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Платонов.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53"/>
                <w:tab w:val="left" w:pos="1992"/>
                <w:tab w:val="left" w:pos="3278"/>
              </w:tabs>
              <w:spacing w:before="36" w:line="280" w:lineRule="auto"/>
              <w:ind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z w:val="24"/>
                <w:szCs w:val="24"/>
              </w:rPr>
              <w:tab/>
              <w:t>и</w:t>
            </w:r>
            <w:r w:rsidRPr="008A6600">
              <w:rPr>
                <w:sz w:val="24"/>
                <w:szCs w:val="24"/>
              </w:rPr>
              <w:tab/>
              <w:t>повести: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5"/>
                <w:sz w:val="24"/>
                <w:szCs w:val="24"/>
              </w:rPr>
              <w:t>«В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прекрасном</w:t>
            </w:r>
            <w:r w:rsidRPr="008A6600">
              <w:rPr>
                <w:spacing w:val="3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яростном</w:t>
            </w:r>
            <w:r w:rsidRPr="008A6600">
              <w:rPr>
                <w:spacing w:val="3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мире»,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«Котлован»,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«Возвращение»</w:t>
            </w:r>
          </w:p>
        </w:tc>
        <w:tc>
          <w:tcPr>
            <w:tcW w:w="3515" w:type="dxa"/>
            <w:vMerge w:val="restart"/>
          </w:tcPr>
          <w:p w:rsidR="005F6D3F" w:rsidRPr="008A6600" w:rsidRDefault="005F6D3F" w:rsidP="008A6600">
            <w:pPr>
              <w:pStyle w:val="TableParagraph"/>
              <w:tabs>
                <w:tab w:val="left" w:pos="1083"/>
                <w:tab w:val="left" w:pos="2421"/>
              </w:tabs>
              <w:spacing w:line="278" w:lineRule="auto"/>
              <w:ind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«Поднятая целина».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z w:val="24"/>
                <w:szCs w:val="24"/>
              </w:rPr>
              <w:tab/>
              <w:t>рассказов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«Донские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рассказы»</w:t>
            </w:r>
          </w:p>
          <w:p w:rsidR="005F6D3F" w:rsidRPr="008A6600" w:rsidRDefault="005F6D3F" w:rsidP="008A6600">
            <w:pPr>
              <w:pStyle w:val="TableParagraph"/>
              <w:spacing w:line="276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В.В.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Набоков</w:t>
            </w:r>
          </w:p>
          <w:p w:rsidR="005F6D3F" w:rsidRPr="008A6600" w:rsidRDefault="005F6D3F" w:rsidP="008A6600">
            <w:pPr>
              <w:pStyle w:val="TableParagraph"/>
              <w:spacing w:before="23" w:line="276" w:lineRule="auto"/>
              <w:ind w:right="87" w:firstLine="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pacing w:val="3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«Машенька»,</w:t>
            </w:r>
            <w:r w:rsidRPr="008A6600">
              <w:rPr>
                <w:spacing w:val="3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«Защита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Лужина»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М.М.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Зощенко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25"/>
                <w:tab w:val="left" w:pos="2523"/>
              </w:tabs>
              <w:spacing w:before="36" w:line="276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  <w:t>«Баня»,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«Жертва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революции»,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«Нервные</w:t>
            </w:r>
            <w:r w:rsidRPr="008A6600">
              <w:rPr>
                <w:spacing w:val="3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люди»,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20"/>
              </w:tabs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«Качество</w:t>
            </w:r>
            <w:r w:rsidRPr="008A6600">
              <w:rPr>
                <w:sz w:val="24"/>
                <w:szCs w:val="24"/>
              </w:rPr>
              <w:tab/>
              <w:t>продукции»,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537"/>
              </w:tabs>
              <w:spacing w:before="45"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«Аристократка»,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«Прелести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культуры»,</w:t>
            </w:r>
            <w:r w:rsidRPr="008A6600">
              <w:rPr>
                <w:sz w:val="24"/>
                <w:szCs w:val="24"/>
              </w:rPr>
              <w:tab/>
              <w:t>«Тормоз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Вестингауза»,       </w:t>
            </w:r>
            <w:r w:rsidRPr="008A6600">
              <w:rPr>
                <w:spacing w:val="2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«Диктофон»,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«Обезьяний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язык»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И.Э.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Бабель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рассказов «Конармия»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Фадеев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«Разгром»,</w:t>
            </w:r>
            <w:r w:rsidRPr="008A6600">
              <w:rPr>
                <w:spacing w:val="4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«Молодая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гвардия»</w:t>
            </w:r>
          </w:p>
          <w:p w:rsidR="005F6D3F" w:rsidRPr="008A6600" w:rsidRDefault="005F6D3F" w:rsidP="008A6600">
            <w:pPr>
              <w:pStyle w:val="TableParagraph"/>
              <w:spacing w:before="9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Ильф,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Е. Петров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«12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стульев»,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«Золотой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теленок»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Н.Р.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Эрдман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«Самоубийца»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А.Н. Островский</w:t>
            </w:r>
          </w:p>
          <w:p w:rsidR="005F6D3F" w:rsidRPr="008A6600" w:rsidRDefault="005F6D3F" w:rsidP="008A6600">
            <w:pPr>
              <w:pStyle w:val="TableParagraph"/>
              <w:spacing w:before="3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«Как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закалялась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сталь»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А.И.</w:t>
            </w:r>
            <w:r w:rsidRPr="008A6600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Солженицын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37"/>
                <w:tab w:val="left" w:pos="2522"/>
              </w:tabs>
              <w:spacing w:before="41" w:line="276" w:lineRule="auto"/>
              <w:ind w:right="10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«Раковый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корпус»,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статья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«Жить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лжи»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В.Т.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Шаламов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39"/>
              </w:tabs>
              <w:spacing w:before="36" w:line="276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«Сгущенное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молоко»,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«Татарский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мулла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чистый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воздух»,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«Васька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Денисов,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похититель</w:t>
            </w:r>
            <w:r w:rsidRPr="008A6600">
              <w:rPr>
                <w:spacing w:val="3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свиней»,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«Выходной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день»</w:t>
            </w:r>
          </w:p>
          <w:p w:rsidR="005F6D3F" w:rsidRPr="008A6600" w:rsidRDefault="005F6D3F" w:rsidP="008A6600">
            <w:pPr>
              <w:pStyle w:val="TableParagraph"/>
              <w:spacing w:before="50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В.М.</w:t>
            </w:r>
            <w:r w:rsidRPr="008A6600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Шукшин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84"/>
              </w:tabs>
              <w:spacing w:before="37" w:line="276" w:lineRule="auto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«Верую»,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«Крепкий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мужик»,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«Сапожки»,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«Танцующий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Шива»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32"/>
                <w:tab w:val="left" w:pos="1963"/>
                <w:tab w:val="left" w:pos="2005"/>
                <w:tab w:val="left" w:pos="2296"/>
                <w:tab w:val="left" w:pos="2457"/>
                <w:tab w:val="left" w:pos="2694"/>
              </w:tabs>
              <w:spacing w:before="45" w:line="273" w:lineRule="auto"/>
              <w:ind w:right="87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Н.А. Заболоцкий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  <w:t>«В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жилищах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наших»,</w:t>
            </w:r>
            <w:r w:rsidRPr="008A6600">
              <w:rPr>
                <w:sz w:val="24"/>
                <w:szCs w:val="24"/>
              </w:rPr>
              <w:tab/>
              <w:t>«Вчера,</w:t>
            </w:r>
            <w:r w:rsidRPr="008A6600">
              <w:rPr>
                <w:sz w:val="24"/>
                <w:szCs w:val="24"/>
              </w:rPr>
              <w:tab/>
              <w:t>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смерти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размышляя…»,</w:t>
            </w:r>
            <w:r w:rsidRPr="008A6600">
              <w:rPr>
                <w:spacing w:val="3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«Где-то</w:t>
            </w:r>
            <w:r w:rsidRPr="008A6600">
              <w:rPr>
                <w:spacing w:val="3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поле,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возле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Магадана…»,</w:t>
            </w:r>
          </w:p>
        </w:tc>
      </w:tr>
      <w:tr w:rsidR="005F6D3F">
        <w:trPr>
          <w:trHeight w:val="1267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Шолохов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Роман-эпопея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«Тихий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Дон»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7302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В.В.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Набоков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20"/>
                <w:tab w:val="left" w:pos="2930"/>
              </w:tabs>
              <w:spacing w:before="41" w:line="276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z w:val="24"/>
                <w:szCs w:val="24"/>
              </w:rPr>
              <w:tab/>
              <w:t>«Облако,</w:t>
            </w:r>
            <w:r w:rsidRPr="008A6600">
              <w:rPr>
                <w:sz w:val="24"/>
                <w:szCs w:val="24"/>
              </w:rPr>
              <w:tab/>
              <w:t>озеро,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башня»,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«Весна 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Фиальте»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954"/>
        </w:trPr>
        <w:tc>
          <w:tcPr>
            <w:tcW w:w="2396" w:type="dxa"/>
            <w:vMerge w:val="restart"/>
          </w:tcPr>
          <w:p w:rsidR="005F6D3F" w:rsidRPr="008A6600" w:rsidRDefault="005F6D3F" w:rsidP="008A6600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А.И. Солженицын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«Один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день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Ивана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Денисовича»</w:t>
            </w: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А.И.</w:t>
            </w:r>
            <w:r w:rsidRPr="008A6600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Солженицын</w:t>
            </w:r>
          </w:p>
          <w:p w:rsidR="005F6D3F" w:rsidRPr="008A6600" w:rsidRDefault="005F6D3F" w:rsidP="008A6600">
            <w:pPr>
              <w:pStyle w:val="TableParagraph"/>
              <w:spacing w:before="2" w:line="322" w:lineRule="exact"/>
              <w:ind w:right="77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 «Матренин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двор»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«Архипелаг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ГУЛаг»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3173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В.Т.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Шаламов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01"/>
                <w:tab w:val="left" w:pos="2225"/>
              </w:tabs>
              <w:spacing w:before="36"/>
              <w:ind w:left="1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  <w:t>«На</w:t>
            </w:r>
            <w:r w:rsidRPr="008A6600">
              <w:rPr>
                <w:sz w:val="24"/>
                <w:szCs w:val="24"/>
              </w:rPr>
              <w:tab/>
              <w:t>представку»,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63"/>
                <w:tab w:val="left" w:pos="2819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«Серафим»,</w:t>
            </w:r>
            <w:r w:rsidRPr="008A6600">
              <w:rPr>
                <w:sz w:val="24"/>
                <w:szCs w:val="24"/>
              </w:rPr>
              <w:tab/>
              <w:t>«Красный</w:t>
            </w:r>
            <w:r w:rsidRPr="008A6600">
              <w:rPr>
                <w:sz w:val="24"/>
                <w:szCs w:val="24"/>
              </w:rPr>
              <w:tab/>
              <w:t>крест»,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37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«Тифозный</w:t>
            </w:r>
            <w:r w:rsidRPr="008A6600">
              <w:rPr>
                <w:sz w:val="24"/>
                <w:szCs w:val="24"/>
              </w:rPr>
              <w:tab/>
              <w:t>карантин»,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908"/>
                <w:tab w:val="left" w:pos="2820"/>
              </w:tabs>
              <w:spacing w:before="41" w:line="276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«Последний</w:t>
            </w:r>
            <w:r w:rsidRPr="008A6600">
              <w:rPr>
                <w:sz w:val="24"/>
                <w:szCs w:val="24"/>
              </w:rPr>
              <w:tab/>
              <w:t>бой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майора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Пугачева»</w:t>
            </w:r>
          </w:p>
        </w:tc>
        <w:tc>
          <w:tcPr>
            <w:tcW w:w="3515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</w:tbl>
    <w:p w:rsidR="005F6D3F" w:rsidRDefault="005F6D3F">
      <w:pPr>
        <w:rPr>
          <w:sz w:val="2"/>
          <w:szCs w:val="2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5713"/>
        </w:trPr>
        <w:tc>
          <w:tcPr>
            <w:tcW w:w="2396" w:type="dxa"/>
            <w:vMerge w:val="restart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  <w:vMerge w:val="restart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tabs>
                <w:tab w:val="left" w:pos="2192"/>
              </w:tabs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«Движение»,</w:t>
            </w:r>
            <w:r w:rsidRPr="008A6600">
              <w:rPr>
                <w:sz w:val="24"/>
                <w:szCs w:val="24"/>
              </w:rPr>
              <w:tab/>
              <w:t>«Ивановы»,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«Лицо</w:t>
            </w:r>
            <w:r w:rsidRPr="008A6600">
              <w:rPr>
                <w:spacing w:val="4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коня»,</w:t>
            </w:r>
            <w:r w:rsidRPr="008A6600">
              <w:rPr>
                <w:spacing w:val="4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«Метаморфозы».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«Новый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Быт»,</w:t>
            </w:r>
            <w:r w:rsidRPr="008A6600">
              <w:rPr>
                <w:spacing w:val="7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«Рыбная</w:t>
            </w:r>
            <w:r w:rsidRPr="008A6600">
              <w:rPr>
                <w:spacing w:val="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лавка»,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807"/>
                <w:tab w:val="left" w:pos="2412"/>
                <w:tab w:val="left" w:pos="2978"/>
              </w:tabs>
              <w:spacing w:before="41" w:line="276" w:lineRule="auto"/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«Искусство»,</w:t>
            </w:r>
            <w:r w:rsidRPr="008A6600">
              <w:rPr>
                <w:sz w:val="24"/>
                <w:szCs w:val="24"/>
              </w:rPr>
              <w:tab/>
              <w:t>«Я</w:t>
            </w:r>
            <w:r w:rsidRPr="008A6600">
              <w:rPr>
                <w:sz w:val="24"/>
                <w:szCs w:val="24"/>
              </w:rPr>
              <w:tab/>
              <w:t>не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ищу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гармонии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природе…»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944"/>
                <w:tab w:val="left" w:pos="2392"/>
              </w:tabs>
              <w:spacing w:before="4" w:line="273" w:lineRule="auto"/>
              <w:ind w:right="88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А.Т.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Твардовский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pacing w:val="5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</w:t>
            </w:r>
            <w:r w:rsidRPr="008A6600">
              <w:rPr>
                <w:spacing w:val="5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тот</w:t>
            </w:r>
            <w:r w:rsidRPr="008A6600">
              <w:rPr>
                <w:spacing w:val="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день,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когда</w:t>
            </w:r>
            <w:r w:rsidRPr="008A6600">
              <w:rPr>
                <w:sz w:val="24"/>
                <w:szCs w:val="24"/>
              </w:rPr>
              <w:tab/>
              <w:t>окончилась</w:t>
            </w:r>
            <w:r w:rsidRPr="008A6600">
              <w:rPr>
                <w:sz w:val="24"/>
                <w:szCs w:val="24"/>
              </w:rPr>
              <w:tab/>
              <w:t>война…»,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17"/>
                <w:tab w:val="left" w:pos="2067"/>
                <w:tab w:val="left" w:pos="2360"/>
                <w:tab w:val="left" w:pos="2686"/>
              </w:tabs>
              <w:spacing w:before="2" w:line="276" w:lineRule="auto"/>
              <w:ind w:right="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«Вся</w:t>
            </w:r>
            <w:r w:rsidRPr="008A6600">
              <w:rPr>
                <w:sz w:val="24"/>
                <w:szCs w:val="24"/>
              </w:rPr>
              <w:tab/>
              <w:t>суть</w:t>
            </w:r>
            <w:r w:rsidRPr="008A6600">
              <w:rPr>
                <w:sz w:val="24"/>
                <w:szCs w:val="24"/>
              </w:rPr>
              <w:tab/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одном-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единственном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завете…»,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73"/>
                <w:tab w:val="left" w:pos="1930"/>
                <w:tab w:val="left" w:pos="2558"/>
                <w:tab w:val="left" w:pos="2700"/>
              </w:tabs>
              <w:spacing w:before="4" w:line="276" w:lineRule="auto"/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«Дробится</w:t>
            </w:r>
            <w:r w:rsidRPr="008A6600">
              <w:rPr>
                <w:sz w:val="24"/>
                <w:szCs w:val="24"/>
              </w:rPr>
              <w:tab/>
              <w:t>рваный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цоколь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монумента...»,</w:t>
            </w:r>
            <w:r w:rsidRPr="008A6600">
              <w:rPr>
                <w:sz w:val="24"/>
                <w:szCs w:val="24"/>
              </w:rPr>
              <w:tab/>
              <w:t>«О</w:t>
            </w:r>
            <w:r w:rsidRPr="008A6600">
              <w:rPr>
                <w:sz w:val="24"/>
                <w:szCs w:val="24"/>
              </w:rPr>
              <w:tab/>
              <w:t>сущем»,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22"/>
                <w:tab w:val="left" w:pos="2340"/>
                <w:tab w:val="left" w:pos="2834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«Памяти</w:t>
            </w:r>
            <w:r w:rsidRPr="008A6600">
              <w:rPr>
                <w:sz w:val="24"/>
                <w:szCs w:val="24"/>
              </w:rPr>
              <w:tab/>
              <w:t>матери»,</w:t>
            </w:r>
            <w:r w:rsidRPr="008A6600">
              <w:rPr>
                <w:sz w:val="24"/>
                <w:szCs w:val="24"/>
              </w:rPr>
              <w:tab/>
              <w:t>«Я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знаю,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никакой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моей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вины…»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Бродский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52"/>
              </w:tabs>
              <w:spacing w:before="36" w:line="276" w:lineRule="auto"/>
              <w:ind w:right="8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 «1 января 1965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года», «В деревне Бог живет 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углам…»,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«Воротишься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родину. Ну что ж…», «Осенний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крик</w:t>
            </w:r>
            <w:r w:rsidRPr="008A6600">
              <w:rPr>
                <w:sz w:val="24"/>
                <w:szCs w:val="24"/>
              </w:rPr>
              <w:tab/>
              <w:t>ястреба»,</w:t>
            </w:r>
          </w:p>
          <w:p w:rsidR="005F6D3F" w:rsidRPr="008A6600" w:rsidRDefault="005F6D3F" w:rsidP="008A6600">
            <w:pPr>
              <w:pStyle w:val="TableParagraph"/>
              <w:spacing w:before="3" w:line="276" w:lineRule="auto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«Рождественская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звезда»,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Муза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воды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набирает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рот…»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обнял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плечи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взглянул…»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Нобелевская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лекция</w:t>
            </w:r>
          </w:p>
          <w:p w:rsidR="005F6D3F" w:rsidRPr="008A6600" w:rsidRDefault="005F6D3F" w:rsidP="008A6600">
            <w:pPr>
              <w:pStyle w:val="TableParagraph"/>
              <w:spacing w:before="46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Н.М.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Рубцов</w:t>
            </w:r>
          </w:p>
          <w:p w:rsidR="005F6D3F" w:rsidRPr="008A6600" w:rsidRDefault="005F6D3F" w:rsidP="008A6600">
            <w:pPr>
              <w:pStyle w:val="TableParagraph"/>
              <w:spacing w:before="3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Стихотворения:  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«В  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горнице»,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44"/>
                <w:tab w:val="left" w:pos="2653"/>
              </w:tabs>
              <w:spacing w:before="45" w:line="276" w:lineRule="auto"/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«Видения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холме»,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«Звезда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полей»,</w:t>
            </w:r>
            <w:r w:rsidRPr="008A6600">
              <w:rPr>
                <w:sz w:val="24"/>
                <w:szCs w:val="24"/>
              </w:rPr>
              <w:tab/>
              <w:t>«Зимняя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песня»,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81"/>
                <w:tab w:val="left" w:pos="2685"/>
              </w:tabs>
              <w:spacing w:line="276" w:lineRule="auto"/>
              <w:ind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«Привет,</w:t>
            </w:r>
            <w:r w:rsidRPr="008A6600">
              <w:rPr>
                <w:sz w:val="24"/>
                <w:szCs w:val="24"/>
              </w:rPr>
              <w:tab/>
              <w:t>Россия,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родина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моя!..»,</w:t>
            </w:r>
            <w:r w:rsidRPr="008A6600">
              <w:rPr>
                <w:spacing w:val="8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«Тихая</w:t>
            </w:r>
            <w:r w:rsidRPr="008A6600">
              <w:rPr>
                <w:spacing w:val="8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моя</w:t>
            </w:r>
            <w:r w:rsidRPr="008A6600">
              <w:rPr>
                <w:spacing w:val="7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родина!»,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«Русский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огонек»,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«Стихи»</w:t>
            </w:r>
          </w:p>
        </w:tc>
      </w:tr>
      <w:tr w:rsidR="005F6D3F">
        <w:trPr>
          <w:trHeight w:val="3177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spacing w:line="272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И.А.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Бродский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799"/>
              </w:tabs>
              <w:spacing w:before="36" w:line="276" w:lineRule="auto"/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Стихотворения: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«Конец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прекрасной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эпохи»,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смерть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Жукова»,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столетие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Анны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Ахматовой»,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страны,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погоста…»,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«Рождественский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романс»,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входил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вместо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дикого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зверя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клетку…»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1380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bottom w:val="nil"/>
            </w:tcBorders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В.М.</w:t>
            </w:r>
            <w:r w:rsidRPr="008A6600">
              <w:rPr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Шукшин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548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z w:val="24"/>
                <w:szCs w:val="24"/>
              </w:rPr>
              <w:tab/>
              <w:t>«Срезал»,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«Забуксовал»,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«Чудик»</w:t>
            </w:r>
          </w:p>
        </w:tc>
        <w:tc>
          <w:tcPr>
            <w:tcW w:w="3515" w:type="dxa"/>
            <w:vMerge/>
            <w:tcBorders>
              <w:top w:val="nil"/>
              <w:bottom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</w:tr>
      <w:tr w:rsidR="005F6D3F">
        <w:trPr>
          <w:trHeight w:val="3669"/>
        </w:trPr>
        <w:tc>
          <w:tcPr>
            <w:tcW w:w="2396" w:type="dxa"/>
            <w:vMerge/>
            <w:tcBorders>
              <w:top w:val="nil"/>
            </w:tcBorders>
          </w:tcPr>
          <w:p w:rsidR="005F6D3F" w:rsidRPr="008A6600" w:rsidRDefault="005F6D3F">
            <w:pPr>
              <w:rPr>
                <w:sz w:val="2"/>
                <w:szCs w:val="2"/>
              </w:rPr>
            </w:pPr>
          </w:p>
        </w:tc>
        <w:tc>
          <w:tcPr>
            <w:tcW w:w="3664" w:type="dxa"/>
            <w:tcBorders>
              <w:top w:val="nil"/>
            </w:tcBorders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  <w:tcBorders>
              <w:top w:val="nil"/>
            </w:tcBorders>
          </w:tcPr>
          <w:p w:rsidR="005F6D3F" w:rsidRPr="008A6600" w:rsidRDefault="005F6D3F" w:rsidP="008A6600">
            <w:pPr>
              <w:pStyle w:val="TableParagraph"/>
              <w:spacing w:before="166" w:line="276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Проза</w:t>
            </w:r>
            <w:r w:rsidRPr="008A6600">
              <w:rPr>
                <w:b/>
                <w:bCs/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второй</w:t>
            </w:r>
            <w:r w:rsidRPr="008A6600">
              <w:rPr>
                <w:b/>
                <w:bCs/>
                <w:spacing w:val="2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половины</w:t>
            </w:r>
            <w:r w:rsidRPr="008A6600">
              <w:rPr>
                <w:b/>
                <w:bCs/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ХХ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века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Ф.А. Абрамов</w:t>
            </w:r>
          </w:p>
          <w:p w:rsidR="005F6D3F" w:rsidRPr="008A6600" w:rsidRDefault="005F6D3F" w:rsidP="008A6600">
            <w:pPr>
              <w:pStyle w:val="TableParagraph"/>
              <w:spacing w:before="3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«Братья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сестры»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Ч.Т.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Айтматов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«Пегий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пес,</w:t>
            </w:r>
            <w:r w:rsidRPr="008A6600">
              <w:rPr>
                <w:spacing w:val="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бегущий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краем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моря»,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«Белый</w:t>
            </w:r>
            <w:r w:rsidRPr="008A6600">
              <w:rPr>
                <w:spacing w:val="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пароход»,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«Прощай,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Гюльсары»</w:t>
            </w:r>
          </w:p>
          <w:p w:rsidR="005F6D3F" w:rsidRPr="008A6600" w:rsidRDefault="005F6D3F" w:rsidP="008A6600">
            <w:pPr>
              <w:pStyle w:val="TableParagraph"/>
              <w:spacing w:before="4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В.П.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Аксёнов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38"/>
                <w:tab w:val="left" w:pos="1923"/>
                <w:tab w:val="left" w:pos="3193"/>
              </w:tabs>
              <w:spacing w:before="7" w:line="316" w:lineRule="exact"/>
              <w:ind w:right="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</w:t>
            </w:r>
            <w:r w:rsidRPr="008A6600">
              <w:rPr>
                <w:sz w:val="24"/>
                <w:szCs w:val="24"/>
              </w:rPr>
              <w:tab/>
              <w:t>«Апельсины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Марокко»,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«Затоваренная</w:t>
            </w:r>
          </w:p>
        </w:tc>
      </w:tr>
    </w:tbl>
    <w:p w:rsidR="005F6D3F" w:rsidRDefault="005F6D3F">
      <w:pPr>
        <w:spacing w:line="316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3971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бочкотара»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В.П.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Астафьев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5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«Царь-рыба».</w:t>
            </w:r>
            <w:r w:rsidRPr="008A6600">
              <w:rPr>
                <w:spacing w:val="10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Повести: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«Веселый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солдат»,</w:t>
            </w:r>
            <w:r w:rsidRPr="008A6600">
              <w:rPr>
                <w:spacing w:val="2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«Пастух</w:t>
            </w:r>
            <w:r w:rsidRPr="008A6600">
              <w:rPr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пастушка»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В.И.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Белов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13"/>
                <w:tab w:val="left" w:pos="2766"/>
              </w:tabs>
              <w:spacing w:before="36" w:line="276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«Привычное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дело»,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книга «Лад»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А.Г.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Битов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75"/>
                <w:tab w:val="left" w:pos="2637"/>
              </w:tabs>
              <w:spacing w:before="36" w:line="280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z w:val="24"/>
                <w:szCs w:val="24"/>
              </w:rPr>
              <w:tab/>
              <w:t>очерков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«Уроки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Армении»</w:t>
            </w:r>
          </w:p>
          <w:p w:rsidR="005F6D3F" w:rsidRPr="008A6600" w:rsidRDefault="005F6D3F" w:rsidP="008A6600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В.В.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Быков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84"/>
                <w:tab w:val="left" w:pos="2721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Повести:</w:t>
            </w:r>
            <w:r w:rsidRPr="008A6600">
              <w:rPr>
                <w:sz w:val="24"/>
                <w:szCs w:val="24"/>
              </w:rPr>
              <w:tab/>
              <w:t>«Знак</w:t>
            </w:r>
            <w:r w:rsidRPr="008A6600">
              <w:rPr>
                <w:sz w:val="24"/>
                <w:szCs w:val="24"/>
              </w:rPr>
              <w:tab/>
              <w:t>беды»,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«Обелиск»,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«Сотников»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Б.Л.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Васильев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Повести: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«А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зори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здесь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тихие»,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676"/>
                <w:tab w:val="left" w:pos="1783"/>
                <w:tab w:val="left" w:pos="2311"/>
              </w:tabs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«В</w:t>
            </w:r>
            <w:r w:rsidRPr="008A6600">
              <w:rPr>
                <w:sz w:val="24"/>
                <w:szCs w:val="24"/>
              </w:rPr>
              <w:tab/>
              <w:t>списках</w:t>
            </w:r>
            <w:r w:rsidRPr="008A6600">
              <w:rPr>
                <w:sz w:val="24"/>
                <w:szCs w:val="24"/>
              </w:rPr>
              <w:tab/>
              <w:t>не</w:t>
            </w:r>
            <w:r w:rsidRPr="008A6600">
              <w:rPr>
                <w:sz w:val="24"/>
                <w:szCs w:val="24"/>
              </w:rPr>
              <w:tab/>
              <w:t>значился»,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«Завтра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была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война»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Г.Н.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Владимов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70"/>
                <w:tab w:val="left" w:pos="2517"/>
              </w:tabs>
              <w:spacing w:before="41" w:line="278" w:lineRule="auto"/>
              <w:ind w:right="99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«Верный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Руслан»,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 «Генерал и его армия»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В.Н. Войнович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«Жизнь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необычайные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приключения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солдата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Ивана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Чонкина»,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«Москва 2042»</w:t>
            </w:r>
          </w:p>
          <w:p w:rsidR="005F6D3F" w:rsidRPr="008A6600" w:rsidRDefault="005F6D3F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В.С. Гроссман</w:t>
            </w:r>
          </w:p>
          <w:p w:rsidR="005F6D3F" w:rsidRPr="008A6600" w:rsidRDefault="005F6D3F" w:rsidP="008A6600">
            <w:pPr>
              <w:pStyle w:val="TableParagraph"/>
              <w:spacing w:before="2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«Жизнь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судьба»</w:t>
            </w:r>
          </w:p>
          <w:p w:rsidR="005F6D3F" w:rsidRPr="008A6600" w:rsidRDefault="005F6D3F" w:rsidP="008A6600">
            <w:pPr>
              <w:pStyle w:val="TableParagraph"/>
              <w:spacing w:before="51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С.Д.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Довлатов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02"/>
                <w:tab w:val="left" w:pos="2219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Книги</w:t>
            </w:r>
            <w:r w:rsidRPr="008A6600">
              <w:rPr>
                <w:sz w:val="24"/>
                <w:szCs w:val="24"/>
              </w:rPr>
              <w:tab/>
              <w:t>«Зона»,</w:t>
            </w:r>
            <w:r w:rsidRPr="008A6600">
              <w:rPr>
                <w:sz w:val="24"/>
                <w:szCs w:val="24"/>
              </w:rPr>
              <w:tab/>
              <w:t>«Чемодан»,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«Заповедник»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Ю.О.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Домбровский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954"/>
                <w:tab w:val="left" w:pos="2349"/>
              </w:tabs>
              <w:spacing w:before="37" w:line="276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z w:val="24"/>
                <w:szCs w:val="24"/>
              </w:rPr>
              <w:tab/>
              <w:t>«Факультет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ненужных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вещей»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Искандер</w:t>
            </w:r>
          </w:p>
          <w:p w:rsidR="005F6D3F" w:rsidRPr="008A6600" w:rsidRDefault="005F6D3F" w:rsidP="008A6600">
            <w:pPr>
              <w:pStyle w:val="TableParagraph"/>
              <w:spacing w:before="36" w:line="280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«Детство</w:t>
            </w:r>
            <w:r w:rsidRPr="008A6600">
              <w:rPr>
                <w:spacing w:val="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Чика»,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«Сандро</w:t>
            </w:r>
            <w:r w:rsidRPr="008A6600">
              <w:rPr>
                <w:spacing w:val="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Чегема»,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«Кролики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удавы»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Ю.П.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Казаков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088"/>
                <w:tab w:val="left" w:pos="1702"/>
                <w:tab w:val="left" w:pos="2253"/>
                <w:tab w:val="left" w:pos="2728"/>
              </w:tabs>
              <w:spacing w:line="276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z w:val="24"/>
                <w:szCs w:val="24"/>
              </w:rPr>
              <w:tab/>
              <w:t>«Во</w:t>
            </w:r>
            <w:r w:rsidRPr="008A6600">
              <w:rPr>
                <w:sz w:val="24"/>
                <w:szCs w:val="24"/>
              </w:rPr>
              <w:tab/>
              <w:t>сне</w:t>
            </w:r>
            <w:r w:rsidRPr="008A6600">
              <w:rPr>
                <w:sz w:val="24"/>
                <w:szCs w:val="24"/>
              </w:rPr>
              <w:tab/>
              <w:t>ты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горько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плакал»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1584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В.Л. Кондратьев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Повесть «Сашка»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Е.И.</w:t>
            </w:r>
            <w:r w:rsidRPr="008A6600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Носов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231"/>
              </w:tabs>
              <w:spacing w:line="270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«Усвятские</w:t>
            </w:r>
          </w:p>
          <w:p w:rsidR="005F6D3F" w:rsidRPr="008A6600" w:rsidRDefault="005F6D3F" w:rsidP="008A6600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шлемоносцы»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3971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Б.Ш.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Окуждава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01"/>
                <w:tab w:val="left" w:pos="2657"/>
              </w:tabs>
              <w:spacing w:before="36" w:line="280" w:lineRule="auto"/>
              <w:ind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«Будь</w:t>
            </w:r>
            <w:r w:rsidRPr="008A6600">
              <w:rPr>
                <w:sz w:val="24"/>
                <w:szCs w:val="24"/>
              </w:rPr>
              <w:tab/>
              <w:t>здоров,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школяр!»</w:t>
            </w:r>
          </w:p>
          <w:p w:rsidR="005F6D3F" w:rsidRPr="008A6600" w:rsidRDefault="005F6D3F" w:rsidP="008A6600">
            <w:pPr>
              <w:pStyle w:val="TableParagraph"/>
              <w:spacing w:line="273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В.Н. Некрасов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684"/>
                <w:tab w:val="left" w:pos="2697"/>
              </w:tabs>
              <w:spacing w:before="36" w:line="276" w:lineRule="auto"/>
              <w:ind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>«В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окопах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Сталинграда»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В.Г. Распутин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</w:t>
            </w:r>
            <w:r w:rsidRPr="008A6600">
              <w:rPr>
                <w:spacing w:val="4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повести: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«Деньги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3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Марии»,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«Живи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помни»,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8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«Прощание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Матерой».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А.Д.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Синявский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«Пхенц»</w:t>
            </w:r>
          </w:p>
          <w:p w:rsidR="005F6D3F" w:rsidRPr="008A6600" w:rsidRDefault="005F6D3F" w:rsidP="008A6600">
            <w:pPr>
              <w:pStyle w:val="TableParagraph"/>
              <w:spacing w:line="276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и</w:t>
            </w:r>
            <w:r w:rsidRPr="008A6600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Стругацкие</w:t>
            </w:r>
          </w:p>
          <w:p w:rsidR="005F6D3F" w:rsidRPr="008A6600" w:rsidRDefault="005F6D3F" w:rsidP="008A6600">
            <w:pPr>
              <w:pStyle w:val="TableParagraph"/>
              <w:spacing w:before="3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Романы:</w:t>
            </w:r>
            <w:r w:rsidRPr="008A6600">
              <w:rPr>
                <w:spacing w:val="2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«Трудно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быть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богом»,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1336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«Улитка на склоне»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Ю.В. Трифонов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Повесть «Обмен»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В.Ф.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Тендряков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91"/>
                <w:tab w:val="left" w:pos="2494"/>
              </w:tabs>
              <w:spacing w:line="274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  <w:t>«Пара</w:t>
            </w:r>
            <w:r w:rsidRPr="008A6600">
              <w:rPr>
                <w:sz w:val="24"/>
                <w:szCs w:val="24"/>
              </w:rPr>
              <w:tab/>
              <w:t>гнедых»,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«Хлеб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собаки»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Г.Н.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Щербакова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 не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снилось»</w:t>
            </w: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sz w:val="31"/>
                <w:szCs w:val="31"/>
              </w:rPr>
            </w:pPr>
          </w:p>
          <w:p w:rsidR="005F6D3F" w:rsidRPr="008A6600" w:rsidRDefault="005F6D3F" w:rsidP="008A6600">
            <w:pPr>
              <w:pStyle w:val="TableParagraph"/>
              <w:tabs>
                <w:tab w:val="left" w:pos="2653"/>
              </w:tabs>
              <w:spacing w:line="276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Драматургия</w:t>
            </w:r>
            <w:r w:rsidRPr="008A6600">
              <w:rPr>
                <w:b/>
                <w:bCs/>
                <w:sz w:val="24"/>
                <w:szCs w:val="24"/>
              </w:rPr>
              <w:tab/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>второй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половины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ХХ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века: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А.Н.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Арбузов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«Жестокие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игры»</w:t>
            </w:r>
          </w:p>
          <w:p w:rsidR="005F6D3F" w:rsidRPr="008A6600" w:rsidRDefault="005F6D3F" w:rsidP="008A6600">
            <w:pPr>
              <w:pStyle w:val="TableParagraph"/>
              <w:spacing w:before="5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А.В. Вампилов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75"/>
                <w:tab w:val="left" w:pos="2834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Пьесы</w:t>
            </w:r>
            <w:r w:rsidRPr="008A6600">
              <w:rPr>
                <w:sz w:val="24"/>
                <w:szCs w:val="24"/>
              </w:rPr>
              <w:tab/>
              <w:t>«Старший</w:t>
            </w:r>
            <w:r w:rsidRPr="008A6600">
              <w:rPr>
                <w:sz w:val="24"/>
                <w:szCs w:val="24"/>
              </w:rPr>
              <w:tab/>
              <w:t>сын»,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1282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«Утиная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охота»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А.М. Володин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«Назначение»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В.С.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Розов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«Гнездо глухаря»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М.М.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Рощин</w:t>
            </w:r>
          </w:p>
          <w:p w:rsidR="005F6D3F" w:rsidRPr="008A6600" w:rsidRDefault="005F6D3F" w:rsidP="008A6600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«Валентин 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Валентина»</w:t>
            </w: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sz w:val="31"/>
                <w:szCs w:val="31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Поэзия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второй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половины XX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века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135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Б.А.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Ахмадулина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А.А. Вознесенский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В.С. Высоцкий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Е.А.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Евтушенко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Ю.П.</w:t>
            </w:r>
            <w:r w:rsidRPr="008A6600">
              <w:rPr>
                <w:b/>
                <w:bCs/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Кузнецов</w:t>
            </w:r>
          </w:p>
        </w:tc>
      </w:tr>
    </w:tbl>
    <w:p w:rsidR="005F6D3F" w:rsidRDefault="005F6D3F">
      <w:pPr>
        <w:spacing w:line="274" w:lineRule="exact"/>
        <w:rPr>
          <w:sz w:val="24"/>
          <w:szCs w:val="24"/>
        </w:rPr>
        <w:sectPr w:rsidR="005F6D3F">
          <w:pgSz w:w="11910" w:h="16840"/>
          <w:pgMar w:top="1120" w:right="0" w:bottom="148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3811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А.С.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Кушнер</w:t>
            </w:r>
          </w:p>
          <w:p w:rsidR="005F6D3F" w:rsidRPr="008A6600" w:rsidRDefault="005F6D3F" w:rsidP="008A6600">
            <w:pPr>
              <w:pStyle w:val="TableParagraph"/>
              <w:spacing w:before="41" w:line="276" w:lineRule="auto"/>
              <w:ind w:right="1308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Ю.Д. Левитанский</w:t>
            </w:r>
            <w:r w:rsidRPr="008A6600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Л.Н.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Мартынов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Вс.Н.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Некрасов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Б.Ш. Окуджава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Д.С.</w:t>
            </w:r>
            <w:r w:rsidRPr="008A6600">
              <w:rPr>
                <w:b/>
                <w:bCs/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Самойлов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Г.В.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Сапгир</w:t>
            </w:r>
          </w:p>
          <w:p w:rsidR="005F6D3F" w:rsidRPr="008A6600" w:rsidRDefault="005F6D3F" w:rsidP="008A6600">
            <w:pPr>
              <w:pStyle w:val="TableParagraph"/>
              <w:spacing w:before="1" w:line="276" w:lineRule="auto"/>
              <w:ind w:right="153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Б.А.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Слуцкий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В.Н.</w:t>
            </w:r>
            <w:r w:rsidRPr="008A6600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Соколов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В.А.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Солоухин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А.А.</w:t>
            </w:r>
            <w:r w:rsidRPr="008A6600">
              <w:rPr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Тарковский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О.Г.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Чухонцев</w:t>
            </w:r>
          </w:p>
        </w:tc>
      </w:tr>
      <w:tr w:rsidR="005F6D3F">
        <w:trPr>
          <w:trHeight w:val="10159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Современный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литературный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процесс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Б.Акунин</w:t>
            </w:r>
          </w:p>
          <w:p w:rsidR="005F6D3F" w:rsidRPr="008A6600" w:rsidRDefault="005F6D3F" w:rsidP="008A6600">
            <w:pPr>
              <w:pStyle w:val="TableParagraph"/>
              <w:spacing w:before="2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«Азазель»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С. Алексиевич</w:t>
            </w:r>
          </w:p>
          <w:p w:rsidR="005F6D3F" w:rsidRPr="008A6600" w:rsidRDefault="005F6D3F" w:rsidP="008A6600">
            <w:pPr>
              <w:pStyle w:val="TableParagraph"/>
              <w:spacing w:before="36" w:line="280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Книги</w:t>
            </w:r>
            <w:r w:rsidRPr="008A6600">
              <w:rPr>
                <w:spacing w:val="3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«У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войны</w:t>
            </w:r>
            <w:r w:rsidRPr="008A6600">
              <w:rPr>
                <w:spacing w:val="3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</w:t>
            </w:r>
            <w:r w:rsidRPr="008A6600">
              <w:rPr>
                <w:spacing w:val="3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женское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лицо», «Цинковые мальчики»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Д.Л.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Быков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37"/>
              </w:tabs>
              <w:spacing w:line="278" w:lineRule="auto"/>
              <w:ind w:right="89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рассказы,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Лекции о русской литературе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Э.Веркин</w:t>
            </w:r>
          </w:p>
          <w:p w:rsidR="005F6D3F" w:rsidRPr="008A6600" w:rsidRDefault="005F6D3F" w:rsidP="008A6600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«Облачный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полк»</w:t>
            </w:r>
          </w:p>
          <w:p w:rsidR="005F6D3F" w:rsidRPr="008A6600" w:rsidRDefault="005F6D3F" w:rsidP="008A6600">
            <w:pPr>
              <w:pStyle w:val="TableParagraph"/>
              <w:spacing w:before="33" w:line="278" w:lineRule="auto"/>
              <w:ind w:right="1358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Б.П. Екимов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Повесть «Пиночет»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А.В.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Иванов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18"/>
                <w:tab w:val="left" w:pos="2513"/>
              </w:tabs>
              <w:spacing w:line="266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Романы:</w:t>
            </w:r>
            <w:r w:rsidRPr="008A6600">
              <w:rPr>
                <w:sz w:val="24"/>
                <w:szCs w:val="24"/>
              </w:rPr>
              <w:tab/>
              <w:t>«Сердце</w:t>
            </w:r>
            <w:r w:rsidRPr="008A6600">
              <w:rPr>
                <w:sz w:val="24"/>
                <w:szCs w:val="24"/>
              </w:rPr>
              <w:tab/>
              <w:t>Пармы»,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«Золото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бунта»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В.С.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Маканин</w:t>
            </w:r>
          </w:p>
          <w:p w:rsidR="005F6D3F" w:rsidRPr="008A6600" w:rsidRDefault="005F6D3F" w:rsidP="008A6600">
            <w:pPr>
              <w:pStyle w:val="TableParagraph"/>
              <w:spacing w:before="3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«Кавказский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пленный»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В.О.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Пелевин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«Затворник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Шестипалый»,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«Жизнь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насекомых»</w:t>
            </w:r>
          </w:p>
          <w:p w:rsidR="005F6D3F" w:rsidRPr="008A6600" w:rsidRDefault="005F6D3F" w:rsidP="008A6600">
            <w:pPr>
              <w:pStyle w:val="TableParagraph"/>
              <w:spacing w:before="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 Петросян</w:t>
            </w:r>
          </w:p>
          <w:p w:rsidR="005F6D3F" w:rsidRPr="008A6600" w:rsidRDefault="005F6D3F" w:rsidP="008A6600">
            <w:pPr>
              <w:pStyle w:val="TableParagraph"/>
              <w:spacing w:before="3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«Дом,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 котором…»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Л.С.</w:t>
            </w:r>
            <w:r w:rsidRPr="008A6600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Петрушевская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89"/>
                <w:tab w:val="left" w:pos="2771"/>
              </w:tabs>
              <w:spacing w:before="37" w:line="276" w:lineRule="auto"/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«Новые</w:t>
            </w:r>
            <w:r w:rsidRPr="008A6600">
              <w:rPr>
                <w:sz w:val="24"/>
                <w:szCs w:val="24"/>
              </w:rPr>
              <w:tab/>
              <w:t>робинзоны»,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«Свой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круг»,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«Гигиена»</w:t>
            </w:r>
          </w:p>
          <w:p w:rsidR="005F6D3F" w:rsidRPr="008A6600" w:rsidRDefault="005F6D3F" w:rsidP="008A6600">
            <w:pPr>
              <w:pStyle w:val="TableParagraph"/>
              <w:spacing w:before="3" w:line="276" w:lineRule="auto"/>
              <w:ind w:right="1718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З.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Прилепин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«Санькя»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В.А.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Пьецух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«Шкаф»</w:t>
            </w:r>
          </w:p>
        </w:tc>
      </w:tr>
    </w:tbl>
    <w:p w:rsidR="005F6D3F" w:rsidRDefault="005F6D3F">
      <w:pPr>
        <w:spacing w:line="275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5079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Д.И.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Рубина</w:t>
            </w:r>
          </w:p>
          <w:p w:rsidR="005F6D3F" w:rsidRPr="008A6600" w:rsidRDefault="005F6D3F" w:rsidP="008A6600">
            <w:pPr>
              <w:pStyle w:val="TableParagraph"/>
              <w:spacing w:before="36" w:line="278" w:lineRule="auto"/>
              <w:ind w:right="8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Повести: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солнечной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стороне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улицы»,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персиковыми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облаками»</w:t>
            </w:r>
          </w:p>
          <w:p w:rsidR="005F6D3F" w:rsidRPr="008A6600" w:rsidRDefault="005F6D3F" w:rsidP="008A6600">
            <w:pPr>
              <w:pStyle w:val="TableParagraph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Славникова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25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«Сестры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Черепановы»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«2017»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Т.Н.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Толстая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09"/>
                <w:tab w:val="left" w:pos="2330"/>
                <w:tab w:val="left" w:pos="2757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Рассказы:</w:t>
            </w:r>
            <w:r w:rsidRPr="008A6600">
              <w:rPr>
                <w:sz w:val="24"/>
                <w:szCs w:val="24"/>
              </w:rPr>
              <w:tab/>
              <w:t>«Поэт</w:t>
            </w:r>
            <w:r w:rsidRPr="008A6600">
              <w:rPr>
                <w:sz w:val="24"/>
                <w:szCs w:val="24"/>
              </w:rPr>
              <w:tab/>
              <w:t>и</w:t>
            </w:r>
            <w:r w:rsidRPr="008A6600">
              <w:rPr>
                <w:sz w:val="24"/>
                <w:szCs w:val="24"/>
              </w:rPr>
              <w:tab/>
              <w:t>муза»,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59"/>
                <w:tab w:val="left" w:pos="2575"/>
              </w:tabs>
              <w:spacing w:before="41" w:line="280" w:lineRule="auto"/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«Серафим»,</w:t>
            </w:r>
            <w:r w:rsidRPr="008A6600">
              <w:rPr>
                <w:sz w:val="24"/>
                <w:szCs w:val="24"/>
              </w:rPr>
              <w:tab/>
              <w:t>«На</w:t>
            </w:r>
            <w:r w:rsidRPr="008A6600">
              <w:rPr>
                <w:sz w:val="24"/>
                <w:szCs w:val="24"/>
              </w:rPr>
              <w:tab/>
              <w:t>золотом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крыльце сидели».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«Кысь»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Л.Е.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Улицкая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Рассказы,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«Сонечка»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Е.С.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Чижова</w:t>
            </w:r>
          </w:p>
          <w:p w:rsidR="005F6D3F" w:rsidRPr="008A6600" w:rsidRDefault="005F6D3F" w:rsidP="008A6600">
            <w:pPr>
              <w:pStyle w:val="TableParagraph"/>
              <w:spacing w:before="3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«Крошки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Цахес»</w:t>
            </w:r>
          </w:p>
        </w:tc>
      </w:tr>
      <w:tr w:rsidR="005F6D3F">
        <w:trPr>
          <w:trHeight w:val="8891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1075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Мировая литература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Аполлинер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</w:t>
            </w:r>
          </w:p>
          <w:p w:rsidR="005F6D3F" w:rsidRPr="008A6600" w:rsidRDefault="005F6D3F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 Бальзак</w:t>
            </w:r>
          </w:p>
          <w:p w:rsidR="005F6D3F" w:rsidRPr="008A6600" w:rsidRDefault="005F6D3F" w:rsidP="008A6600">
            <w:pPr>
              <w:pStyle w:val="TableParagraph"/>
              <w:spacing w:before="31" w:line="276" w:lineRule="auto"/>
              <w:ind w:right="8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 «Гобсек», «Шагреневая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кожа»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Белль</w:t>
            </w:r>
          </w:p>
          <w:p w:rsidR="005F6D3F" w:rsidRPr="008A6600" w:rsidRDefault="005F6D3F" w:rsidP="008A6600">
            <w:pPr>
              <w:pStyle w:val="TableParagraph"/>
              <w:spacing w:before="36" w:line="276" w:lineRule="auto"/>
              <w:ind w:right="8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«Глазами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клоуна»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Ш. Бодлер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</w:t>
            </w:r>
          </w:p>
          <w:p w:rsidR="005F6D3F" w:rsidRPr="008A6600" w:rsidRDefault="005F6D3F" w:rsidP="008A6600">
            <w:pPr>
              <w:pStyle w:val="TableParagraph"/>
              <w:spacing w:before="8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Р.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Брэдбери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74"/>
                <w:tab w:val="left" w:pos="2071"/>
                <w:tab w:val="left" w:pos="3156"/>
              </w:tabs>
              <w:spacing w:before="37" w:line="276" w:lineRule="auto"/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z w:val="24"/>
                <w:szCs w:val="24"/>
              </w:rPr>
              <w:tab/>
              <w:t>«451</w:t>
            </w:r>
            <w:r w:rsidRPr="008A6600">
              <w:rPr>
                <w:sz w:val="24"/>
                <w:szCs w:val="24"/>
              </w:rPr>
              <w:tab/>
              <w:t>градус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Фаренгейту»</w:t>
            </w:r>
          </w:p>
          <w:p w:rsidR="005F6D3F" w:rsidRPr="008A6600" w:rsidRDefault="005F6D3F" w:rsidP="008A6600">
            <w:pPr>
              <w:pStyle w:val="TableParagraph"/>
              <w:spacing w:before="3" w:line="276" w:lineRule="auto"/>
              <w:ind w:right="1809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П. Верлен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Э. Верхарн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У.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Голдинг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«Повелитель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мух»</w:t>
            </w:r>
          </w:p>
          <w:p w:rsidR="005F6D3F" w:rsidRPr="008A6600" w:rsidRDefault="005F6D3F" w:rsidP="008A6600">
            <w:pPr>
              <w:pStyle w:val="TableParagraph"/>
              <w:spacing w:before="51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Ч.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Диккенс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73"/>
              </w:tabs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«Лавка</w:t>
            </w:r>
            <w:r w:rsidRPr="008A6600">
              <w:rPr>
                <w:sz w:val="24"/>
                <w:szCs w:val="24"/>
              </w:rPr>
              <w:tab/>
              <w:t>древностей»,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«Рождественская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история»</w:t>
            </w:r>
          </w:p>
          <w:p w:rsidR="005F6D3F" w:rsidRPr="008A6600" w:rsidRDefault="005F6D3F" w:rsidP="008A6600">
            <w:pPr>
              <w:pStyle w:val="TableParagraph"/>
              <w:spacing w:before="45" w:line="276" w:lineRule="auto"/>
              <w:ind w:right="196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Ибсен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«Нора»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Камю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«Посторонний»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Кафка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Рассказ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«Превращение»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13971"/>
        </w:trPr>
        <w:tc>
          <w:tcPr>
            <w:tcW w:w="239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664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Х.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Ли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«Убить пересмешника»</w:t>
            </w:r>
          </w:p>
          <w:p w:rsidR="005F6D3F" w:rsidRPr="008A6600" w:rsidRDefault="005F6D3F" w:rsidP="008A6600">
            <w:pPr>
              <w:pStyle w:val="TableParagraph"/>
              <w:spacing w:before="50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Г.Г.</w:t>
            </w:r>
            <w:r w:rsidRPr="008A6600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Маркес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«Сто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лет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одиночества»</w:t>
            </w:r>
          </w:p>
          <w:p w:rsidR="005F6D3F" w:rsidRPr="008A6600" w:rsidRDefault="005F6D3F" w:rsidP="008A6600">
            <w:pPr>
              <w:pStyle w:val="TableParagraph"/>
              <w:spacing w:before="46" w:line="276" w:lineRule="auto"/>
              <w:ind w:right="170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 Метерлинк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«Слепые»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де</w:t>
            </w:r>
            <w:r w:rsidRPr="008A6600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Мопассан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1850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«Милый друг»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У.С. Моэм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 «Театр»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Д.</w:t>
            </w:r>
            <w:r w:rsidRPr="008A6600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Оруэлл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«1984»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Э.М.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Ремарк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87"/>
              <w:rPr>
                <w:b/>
                <w:bCs/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Романы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«На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западном</w:t>
            </w:r>
            <w:r w:rsidRPr="008A6600">
              <w:rPr>
                <w:spacing w:val="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фронте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без перемен», «Три товарища»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Рембо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</w:t>
            </w:r>
          </w:p>
          <w:p w:rsidR="005F6D3F" w:rsidRPr="008A6600" w:rsidRDefault="005F6D3F" w:rsidP="008A6600">
            <w:pPr>
              <w:pStyle w:val="TableParagraph"/>
              <w:spacing w:before="25" w:line="278" w:lineRule="auto"/>
              <w:ind w:right="1748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P.M.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Рильке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Стихотворения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>Д.</w:t>
            </w:r>
            <w:r w:rsidRPr="008A6600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>Селлинджер</w:t>
            </w:r>
          </w:p>
          <w:p w:rsidR="005F6D3F" w:rsidRPr="008A6600" w:rsidRDefault="005F6D3F" w:rsidP="008A6600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«Над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пропастью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ржи»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У.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Старк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Повести:</w:t>
            </w:r>
            <w:r w:rsidRPr="008A6600">
              <w:rPr>
                <w:spacing w:val="2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«Чудаки</w:t>
            </w:r>
            <w:r w:rsidRPr="008A6600">
              <w:rPr>
                <w:spacing w:val="9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9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зануды»,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81"/>
                <w:tab w:val="left" w:pos="2791"/>
              </w:tabs>
              <w:spacing w:before="41" w:line="276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«Пусть</w:t>
            </w:r>
            <w:r w:rsidRPr="008A6600">
              <w:rPr>
                <w:sz w:val="24"/>
                <w:szCs w:val="24"/>
              </w:rPr>
              <w:tab/>
              <w:t>танцуют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белые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медведи»</w:t>
            </w:r>
          </w:p>
          <w:p w:rsidR="005F6D3F" w:rsidRPr="008A6600" w:rsidRDefault="005F6D3F" w:rsidP="008A6600">
            <w:pPr>
              <w:pStyle w:val="TableParagraph"/>
              <w:spacing w:before="4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Ф. Стендаль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«Пармская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обитель»</w:t>
            </w:r>
          </w:p>
          <w:p w:rsidR="005F6D3F" w:rsidRPr="008A6600" w:rsidRDefault="005F6D3F" w:rsidP="008A6600">
            <w:pPr>
              <w:pStyle w:val="TableParagraph"/>
              <w:spacing w:before="51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Уэллс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«Машина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времени»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Флобер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«Мадам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Бовари»</w:t>
            </w:r>
          </w:p>
          <w:p w:rsidR="005F6D3F" w:rsidRPr="008A6600" w:rsidRDefault="005F6D3F" w:rsidP="008A6600">
            <w:pPr>
              <w:pStyle w:val="TableParagraph"/>
              <w:spacing w:before="47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Хаксли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«О дивный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новый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мир»,</w:t>
            </w:r>
          </w:p>
          <w:p w:rsidR="005F6D3F" w:rsidRPr="008A6600" w:rsidRDefault="005F6D3F" w:rsidP="008A6600">
            <w:pPr>
              <w:pStyle w:val="TableParagraph"/>
              <w:spacing w:before="45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Э. Хемингуэй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347"/>
                <w:tab w:val="left" w:pos="2728"/>
              </w:tabs>
              <w:spacing w:before="36" w:line="280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Повесть</w:t>
            </w:r>
            <w:r w:rsidRPr="008A6600">
              <w:rPr>
                <w:sz w:val="24"/>
                <w:szCs w:val="24"/>
              </w:rPr>
              <w:tab/>
              <w:t xml:space="preserve">«Старик  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море»,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роман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«Прощай,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оружие»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А.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Франк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Книга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«Дневник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Анны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Франк»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Б.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Шоу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Пьеса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«Пигмалион»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У.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Эко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Роман «Имя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Розы»</w:t>
            </w:r>
          </w:p>
          <w:p w:rsidR="005F6D3F" w:rsidRPr="008A6600" w:rsidRDefault="005F6D3F" w:rsidP="008A6600">
            <w:pPr>
              <w:pStyle w:val="TableParagraph"/>
              <w:spacing w:before="46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Т.С.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Элиот</w:t>
            </w:r>
          </w:p>
          <w:p w:rsidR="005F6D3F" w:rsidRPr="008A6600" w:rsidRDefault="005F6D3F" w:rsidP="008A6600">
            <w:pPr>
              <w:pStyle w:val="TableParagraph"/>
              <w:spacing w:before="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Стихотворения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3664"/>
        <w:gridCol w:w="3515"/>
      </w:tblGrid>
      <w:tr w:rsidR="005F6D3F">
        <w:trPr>
          <w:trHeight w:val="6034"/>
        </w:trPr>
        <w:tc>
          <w:tcPr>
            <w:tcW w:w="23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515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right="86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Родная (региональная)</w:t>
            </w:r>
            <w:r w:rsidRPr="008A6600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литература</w:t>
            </w:r>
          </w:p>
          <w:p w:rsidR="005F6D3F" w:rsidRPr="008A6600" w:rsidRDefault="005F6D3F" w:rsidP="008A6600">
            <w:pPr>
              <w:pStyle w:val="TableParagraph"/>
              <w:spacing w:line="276" w:lineRule="auto"/>
              <w:ind w:right="10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Данный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раздел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списка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определяется школой 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соответствии с ее региональной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принадлежностью</w:t>
            </w:r>
          </w:p>
          <w:p w:rsidR="005F6D3F" w:rsidRPr="008A6600" w:rsidRDefault="005F6D3F" w:rsidP="008A6600">
            <w:pPr>
              <w:pStyle w:val="TableParagraph"/>
              <w:spacing w:before="11"/>
              <w:ind w:left="0"/>
              <w:rPr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line="276" w:lineRule="auto"/>
              <w:ind w:right="338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Литература</w:t>
            </w:r>
            <w:r w:rsidRPr="008A6600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народов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России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Айги,</w:t>
            </w:r>
            <w:r w:rsidRPr="008A6600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Р.</w:t>
            </w:r>
            <w:r w:rsidRPr="008A6600">
              <w:rPr>
                <w:b/>
                <w:bCs/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Гамзатов,</w:t>
            </w:r>
          </w:p>
          <w:p w:rsidR="005F6D3F" w:rsidRPr="008A6600" w:rsidRDefault="005F6D3F" w:rsidP="008A6600">
            <w:pPr>
              <w:pStyle w:val="TableParagraph"/>
              <w:spacing w:line="278" w:lineRule="auto"/>
              <w:ind w:right="493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М. Джалиль, М. Карим, Д.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Кугультинов,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К.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Кулиев,</w:t>
            </w:r>
            <w:r w:rsidRPr="008A6600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Ю.</w:t>
            </w:r>
            <w:r w:rsidRPr="008A6600">
              <w:rPr>
                <w:b/>
                <w:bCs/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Рытхэу,</w:t>
            </w:r>
            <w:r w:rsidRPr="008A6600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Г.</w:t>
            </w:r>
            <w:r w:rsidRPr="008A6600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Тукай,</w:t>
            </w:r>
          </w:p>
          <w:p w:rsidR="005F6D3F" w:rsidRPr="008A6600" w:rsidRDefault="005F6D3F" w:rsidP="008A6600">
            <w:pPr>
              <w:pStyle w:val="TableParagraph"/>
              <w:spacing w:line="273" w:lineRule="auto"/>
              <w:ind w:right="342"/>
              <w:rPr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К. Хетагуров, Ю. Шесталов</w:t>
            </w:r>
            <w:r w:rsidRPr="008A6600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(предлагаемый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список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произведений является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примерным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может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варьироваться в разных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субъектах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Российской</w:t>
            </w:r>
          </w:p>
          <w:p w:rsidR="005F6D3F" w:rsidRPr="008A6600" w:rsidRDefault="005F6D3F" w:rsidP="008A6600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Федерации)</w:t>
            </w:r>
          </w:p>
        </w:tc>
      </w:tr>
    </w:tbl>
    <w:p w:rsidR="005F6D3F" w:rsidRDefault="005F6D3F">
      <w:pPr>
        <w:pStyle w:val="BodyText"/>
        <w:ind w:left="0" w:firstLine="0"/>
        <w:jc w:val="left"/>
        <w:rPr>
          <w:sz w:val="19"/>
          <w:szCs w:val="19"/>
        </w:rPr>
      </w:pPr>
    </w:p>
    <w:p w:rsidR="005F6D3F" w:rsidRDefault="005F6D3F">
      <w:pPr>
        <w:pStyle w:val="Heading11"/>
        <w:spacing w:before="90" w:line="276" w:lineRule="auto"/>
        <w:ind w:left="3737" w:right="744" w:hanging="3035"/>
      </w:pPr>
      <w:r>
        <w:t>Пример возможного планирования модульного преподавания литературы на 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ind w:right="560" w:firstLine="701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 что содержание рабочей программы оформляется в 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обусловленные историей России, ее культурой и традициями. В том числе 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 отечественной и зарубежной литературы в их взаимосвязях, в контексте их</w:t>
      </w:r>
      <w:r>
        <w:rPr>
          <w:spacing w:val="1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культурно-исторической</w:t>
      </w:r>
      <w:r>
        <w:rPr>
          <w:spacing w:val="3"/>
        </w:rPr>
        <w:t xml:space="preserve"> </w:t>
      </w:r>
      <w:r>
        <w:t>значимости.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0"/>
          <w:numId w:val="23"/>
        </w:numPr>
        <w:tabs>
          <w:tab w:val="left" w:pos="1475"/>
        </w:tabs>
      </w:pPr>
      <w:r>
        <w:t>Проблемно-тематические</w:t>
      </w:r>
      <w:r>
        <w:rPr>
          <w:spacing w:val="-8"/>
        </w:rPr>
        <w:t xml:space="preserve"> </w:t>
      </w:r>
      <w:r>
        <w:t>блоки</w:t>
      </w:r>
    </w:p>
    <w:p w:rsidR="005F6D3F" w:rsidRDefault="005F6D3F">
      <w:pPr>
        <w:pStyle w:val="BodyText"/>
        <w:spacing w:before="36" w:line="276" w:lineRule="auto"/>
        <w:ind w:right="558"/>
      </w:pPr>
      <w:r>
        <w:rPr>
          <w:b/>
          <w:bCs/>
        </w:rPr>
        <w:t xml:space="preserve">Личность </w:t>
      </w:r>
      <w:r>
        <w:t>(человек перед судом своей совести, человек-мыслитель и человек-деятель,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толпы»,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личности:</w:t>
      </w:r>
      <w:r>
        <w:rPr>
          <w:spacing w:val="6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отрочество,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любовь;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чести;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Высшие</w:t>
      </w:r>
      <w:r>
        <w:rPr>
          <w:spacing w:val="-4"/>
        </w:rPr>
        <w:t xml:space="preserve"> </w:t>
      </w:r>
      <w:r>
        <w:t>начала).</w:t>
      </w:r>
    </w:p>
    <w:p w:rsidR="005F6D3F" w:rsidRDefault="005F6D3F">
      <w:pPr>
        <w:pStyle w:val="BodyText"/>
        <w:spacing w:before="3" w:line="276" w:lineRule="auto"/>
        <w:ind w:right="562"/>
      </w:pPr>
      <w:r>
        <w:rPr>
          <w:b/>
          <w:bCs/>
        </w:rPr>
        <w:t xml:space="preserve">Личность и семья </w:t>
      </w:r>
      <w:r>
        <w:t>(место человека в семье и обществе, семейные и родственные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ценность;</w:t>
      </w:r>
      <w:r>
        <w:rPr>
          <w:spacing w:val="-3"/>
        </w:rPr>
        <w:t xml:space="preserve"> </w:t>
      </w:r>
      <w:r>
        <w:t>поколения,</w:t>
      </w:r>
      <w:r>
        <w:rPr>
          <w:spacing w:val="-2"/>
        </w:rPr>
        <w:t xml:space="preserve"> </w:t>
      </w:r>
      <w:r>
        <w:t>традиции,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повседневности).</w:t>
      </w:r>
    </w:p>
    <w:p w:rsidR="005F6D3F" w:rsidRDefault="005F6D3F">
      <w:pPr>
        <w:pStyle w:val="BodyText"/>
        <w:spacing w:line="276" w:lineRule="auto"/>
        <w:ind w:right="557"/>
      </w:pPr>
      <w:r>
        <w:rPr>
          <w:b/>
          <w:bCs/>
        </w:rPr>
        <w:t>Личность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общество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государство</w:t>
      </w:r>
      <w:r>
        <w:rPr>
          <w:b/>
          <w:bCs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 человек и государственная система; гражданственность и патриотизм; интересы</w:t>
      </w:r>
      <w:r>
        <w:rPr>
          <w:spacing w:val="1"/>
        </w:rPr>
        <w:t xml:space="preserve"> </w:t>
      </w:r>
      <w:r>
        <w:t>личности, интересы большинства/меньшинства и интересы государства; законы морали и</w:t>
      </w:r>
      <w:r>
        <w:rPr>
          <w:spacing w:val="1"/>
        </w:rPr>
        <w:t xml:space="preserve"> </w:t>
      </w:r>
      <w:r>
        <w:t>государственные законы;</w:t>
      </w:r>
      <w:r>
        <w:rPr>
          <w:spacing w:val="-3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идеология).</w:t>
      </w:r>
    </w:p>
    <w:p w:rsidR="005F6D3F" w:rsidRDefault="005F6D3F">
      <w:pPr>
        <w:spacing w:line="276" w:lineRule="auto"/>
        <w:sectPr w:rsidR="005F6D3F">
          <w:pgSz w:w="11910" w:h="16840"/>
          <w:pgMar w:top="112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9"/>
      </w:pPr>
      <w:r>
        <w:rPr>
          <w:b/>
          <w:bCs/>
        </w:rPr>
        <w:t>Личность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природа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цивилизация</w:t>
      </w:r>
      <w:r>
        <w:rPr>
          <w:b/>
          <w:bCs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вызовы).</w:t>
      </w:r>
    </w:p>
    <w:p w:rsidR="005F6D3F" w:rsidRDefault="005F6D3F">
      <w:pPr>
        <w:pStyle w:val="BodyText"/>
        <w:spacing w:before="4" w:line="276" w:lineRule="auto"/>
        <w:ind w:right="562"/>
      </w:pPr>
      <w:r>
        <w:rPr>
          <w:b/>
          <w:bCs/>
        </w:rPr>
        <w:t>Личность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история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–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современность</w:t>
      </w:r>
      <w:r>
        <w:rPr>
          <w:b/>
          <w:bCs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будущего).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0"/>
          <w:numId w:val="23"/>
        </w:numPr>
        <w:tabs>
          <w:tab w:val="left" w:pos="1475"/>
        </w:tabs>
      </w:pPr>
      <w:r>
        <w:t>Историко-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8"/>
        </w:rPr>
        <w:t xml:space="preserve"> </w:t>
      </w:r>
      <w:r>
        <w:t>блоки</w:t>
      </w:r>
    </w:p>
    <w:p w:rsidR="005F6D3F" w:rsidRDefault="005F6D3F">
      <w:pPr>
        <w:pStyle w:val="BodyText"/>
        <w:spacing w:before="36" w:line="278" w:lineRule="auto"/>
        <w:ind w:right="562"/>
      </w:pPr>
      <w:r>
        <w:rPr>
          <w:b/>
          <w:bCs/>
        </w:rPr>
        <w:t xml:space="preserve">Литература реализма </w:t>
      </w:r>
      <w:r>
        <w:t>(природное и социальное в человеке; объективная истина 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:rsidR="005F6D3F" w:rsidRDefault="005F6D3F">
      <w:pPr>
        <w:pStyle w:val="BodyText"/>
        <w:spacing w:line="276" w:lineRule="auto"/>
        <w:ind w:right="563"/>
      </w:pPr>
      <w:r>
        <w:rPr>
          <w:b/>
          <w:bCs/>
        </w:rPr>
        <w:t xml:space="preserve">Литература модернизма </w:t>
      </w:r>
      <w:r>
        <w:t>– классическая и неклассическая, «высокого модернизма» 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5F6D3F" w:rsidRDefault="005F6D3F">
      <w:pPr>
        <w:pStyle w:val="BodyText"/>
        <w:spacing w:line="276" w:lineRule="auto"/>
        <w:ind w:right="564"/>
      </w:pPr>
      <w:r>
        <w:rPr>
          <w:b/>
          <w:bCs/>
        </w:rPr>
        <w:t>Литература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советского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времени</w:t>
      </w:r>
      <w:r>
        <w:rPr>
          <w:b/>
          <w:bCs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отечественная,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родная (региональная),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2"/>
        </w:rPr>
        <w:t xml:space="preserve"> </w:t>
      </w:r>
      <w:r>
        <w:t>переводы).</w:t>
      </w:r>
    </w:p>
    <w:p w:rsidR="005F6D3F" w:rsidRDefault="005F6D3F">
      <w:pPr>
        <w:pStyle w:val="BodyText"/>
        <w:spacing w:line="276" w:lineRule="auto"/>
        <w:ind w:right="561"/>
      </w:pPr>
      <w:r>
        <w:rPr>
          <w:b/>
          <w:bCs/>
        </w:rPr>
        <w:t>Современный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литературный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процесс</w:t>
      </w:r>
      <w:r>
        <w:rPr>
          <w:b/>
          <w:bCs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 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издания и</w:t>
      </w:r>
      <w:r>
        <w:rPr>
          <w:spacing w:val="-4"/>
        </w:rPr>
        <w:t xml:space="preserve"> </w:t>
      </w:r>
      <w:r>
        <w:t>ресурсы;</w:t>
      </w:r>
      <w:r>
        <w:rPr>
          <w:spacing w:val="-5"/>
        </w:rPr>
        <w:t xml:space="preserve"> </w:t>
      </w:r>
      <w:r>
        <w:t>литературные события и</w:t>
      </w:r>
      <w:r>
        <w:rPr>
          <w:spacing w:val="-4"/>
        </w:rPr>
        <w:t xml:space="preserve"> </w:t>
      </w:r>
      <w:r>
        <w:t>заметные</w:t>
      </w:r>
      <w:r>
        <w:rPr>
          <w:spacing w:val="-1"/>
        </w:rPr>
        <w:t xml:space="preserve"> </w:t>
      </w:r>
      <w:r>
        <w:t>авторы</w:t>
      </w:r>
      <w:r>
        <w:rPr>
          <w:spacing w:val="-2"/>
        </w:rPr>
        <w:t xml:space="preserve"> </w:t>
      </w:r>
      <w:r>
        <w:t>последних</w:t>
      </w:r>
      <w:r>
        <w:rPr>
          <w:spacing w:val="-5"/>
        </w:rPr>
        <w:t xml:space="preserve"> </w:t>
      </w:r>
      <w:r>
        <w:t>лет).</w:t>
      </w:r>
    </w:p>
    <w:p w:rsidR="005F6D3F" w:rsidRDefault="005F6D3F">
      <w:pPr>
        <w:pStyle w:val="BodyText"/>
        <w:spacing w:line="276" w:lineRule="auto"/>
        <w:ind w:right="564"/>
      </w:pPr>
      <w:r>
        <w:rPr>
          <w:b/>
          <w:bCs/>
        </w:rPr>
        <w:t>Литература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другие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виды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искусства</w:t>
      </w:r>
      <w:r>
        <w:rPr>
          <w:b/>
          <w:bCs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произведения).</w:t>
      </w:r>
    </w:p>
    <w:p w:rsidR="005F6D3F" w:rsidRDefault="005F6D3F">
      <w:pPr>
        <w:pStyle w:val="BodyText"/>
        <w:spacing w:line="275" w:lineRule="exact"/>
        <w:ind w:left="1221" w:firstLine="0"/>
      </w:pPr>
      <w:r>
        <w:t xml:space="preserve">Для  </w:t>
      </w:r>
      <w:r>
        <w:rPr>
          <w:spacing w:val="52"/>
        </w:rPr>
        <w:t xml:space="preserve"> </w:t>
      </w:r>
      <w:r>
        <w:t xml:space="preserve">формирования   </w:t>
      </w:r>
      <w:r>
        <w:rPr>
          <w:spacing w:val="45"/>
        </w:rPr>
        <w:t xml:space="preserve"> </w:t>
      </w:r>
      <w:r>
        <w:t xml:space="preserve">рабочей   </w:t>
      </w:r>
      <w:r>
        <w:rPr>
          <w:spacing w:val="51"/>
        </w:rPr>
        <w:t xml:space="preserve"> </w:t>
      </w:r>
      <w:r>
        <w:t xml:space="preserve">программы   </w:t>
      </w:r>
      <w:r>
        <w:rPr>
          <w:spacing w:val="53"/>
        </w:rPr>
        <w:t xml:space="preserve"> </w:t>
      </w:r>
      <w:r>
        <w:t xml:space="preserve">углубленного   </w:t>
      </w:r>
      <w:r>
        <w:rPr>
          <w:spacing w:val="51"/>
        </w:rPr>
        <w:t xml:space="preserve"> </w:t>
      </w:r>
      <w:r>
        <w:t xml:space="preserve">изучения   </w:t>
      </w:r>
      <w:r>
        <w:rPr>
          <w:spacing w:val="50"/>
        </w:rPr>
        <w:t xml:space="preserve"> </w:t>
      </w:r>
      <w:r>
        <w:t>предмета</w:t>
      </w:r>
    </w:p>
    <w:p w:rsidR="005F6D3F" w:rsidRDefault="005F6D3F">
      <w:pPr>
        <w:pStyle w:val="BodyText"/>
        <w:spacing w:before="36" w:line="278" w:lineRule="auto"/>
        <w:ind w:right="566" w:firstLine="0"/>
      </w:pPr>
      <w:r>
        <w:t>«Литература» список тематических блоков может быть расширен за счет дополнительных</w:t>
      </w:r>
      <w:r>
        <w:rPr>
          <w:spacing w:val="1"/>
        </w:rPr>
        <w:t xml:space="preserve"> </w:t>
      </w:r>
      <w:r>
        <w:t>историко-литературных или теоретико-литературных блоков или за счет углубления и 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предлагаемых.</w:t>
      </w:r>
    </w:p>
    <w:p w:rsidR="005F6D3F" w:rsidRDefault="005F6D3F">
      <w:pPr>
        <w:pStyle w:val="BodyText"/>
        <w:spacing w:line="276" w:lineRule="auto"/>
        <w:ind w:right="566"/>
      </w:pPr>
      <w:r>
        <w:t>Составитель рабочей программы может выбрать любой другой принцип организации</w:t>
      </w:r>
      <w:r>
        <w:rPr>
          <w:spacing w:val="1"/>
        </w:rPr>
        <w:t xml:space="preserve"> </w:t>
      </w:r>
      <w:r>
        <w:t>учебного материала в модуле, так как основополагающим условием является достижение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программе результатов.</w:t>
      </w:r>
    </w:p>
    <w:p w:rsidR="005F6D3F" w:rsidRDefault="005F6D3F">
      <w:pPr>
        <w:pStyle w:val="Heading11"/>
        <w:spacing w:line="275" w:lineRule="exact"/>
        <w:ind w:left="1062"/>
      </w:pPr>
      <w:bookmarkStart w:id="52" w:name="_bookmark31"/>
      <w:bookmarkEnd w:id="52"/>
      <w:r>
        <w:t>Родная</w:t>
      </w:r>
      <w:r>
        <w:rPr>
          <w:spacing w:val="-3"/>
        </w:rPr>
        <w:t xml:space="preserve"> </w:t>
      </w:r>
      <w:r>
        <w:t>литература</w:t>
      </w:r>
    </w:p>
    <w:p w:rsidR="005F6D3F" w:rsidRDefault="005F6D3F">
      <w:pPr>
        <w:pStyle w:val="BodyText"/>
        <w:spacing w:line="237" w:lineRule="auto"/>
        <w:ind w:right="564" w:firstLine="542"/>
      </w:pPr>
      <w:r>
        <w:t>Изучение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направлено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5F6D3F" w:rsidRDefault="005F6D3F" w:rsidP="00FF7706">
      <w:pPr>
        <w:pStyle w:val="ListParagraph"/>
        <w:numPr>
          <w:ilvl w:val="0"/>
          <w:numId w:val="22"/>
        </w:numPr>
        <w:tabs>
          <w:tab w:val="left" w:pos="866"/>
        </w:tabs>
        <w:spacing w:before="3"/>
        <w:ind w:right="569" w:hanging="284"/>
        <w:rPr>
          <w:sz w:val="24"/>
          <w:szCs w:val="24"/>
        </w:rPr>
      </w:pPr>
      <w:r>
        <w:tab/>
      </w:r>
      <w:r>
        <w:rPr>
          <w:sz w:val="24"/>
          <w:szCs w:val="24"/>
        </w:rPr>
        <w:t>Сформировать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мокшанской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словесности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5F6D3F" w:rsidRDefault="005F6D3F" w:rsidP="00FF7706">
      <w:pPr>
        <w:pStyle w:val="ListParagraph"/>
        <w:numPr>
          <w:ilvl w:val="0"/>
          <w:numId w:val="22"/>
        </w:numPr>
        <w:tabs>
          <w:tab w:val="left" w:pos="929"/>
        </w:tabs>
        <w:spacing w:line="275" w:lineRule="exact"/>
        <w:ind w:left="928" w:hanging="410"/>
        <w:rPr>
          <w:sz w:val="24"/>
          <w:szCs w:val="24"/>
        </w:rPr>
      </w:pPr>
      <w:r>
        <w:rPr>
          <w:sz w:val="24"/>
          <w:szCs w:val="24"/>
        </w:rPr>
        <w:t>Приобщение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литературе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искусству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слова;</w:t>
      </w:r>
    </w:p>
    <w:p w:rsidR="005F6D3F" w:rsidRDefault="005F6D3F" w:rsidP="00FF7706">
      <w:pPr>
        <w:pStyle w:val="ListParagraph"/>
        <w:numPr>
          <w:ilvl w:val="0"/>
          <w:numId w:val="22"/>
        </w:numPr>
        <w:tabs>
          <w:tab w:val="left" w:pos="929"/>
        </w:tabs>
        <w:spacing w:line="242" w:lineRule="auto"/>
        <w:ind w:right="571" w:hanging="284"/>
        <w:jc w:val="left"/>
        <w:rPr>
          <w:sz w:val="24"/>
          <w:szCs w:val="24"/>
        </w:rPr>
      </w:pPr>
      <w:r>
        <w:tab/>
      </w:r>
      <w:r>
        <w:rPr>
          <w:sz w:val="24"/>
          <w:szCs w:val="24"/>
        </w:rPr>
        <w:t>Раскрыть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мордовского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искусства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духовной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народов.</w:t>
      </w:r>
    </w:p>
    <w:p w:rsidR="005F6D3F" w:rsidRDefault="005F6D3F" w:rsidP="00FF7706">
      <w:pPr>
        <w:pStyle w:val="ListParagraph"/>
        <w:numPr>
          <w:ilvl w:val="0"/>
          <w:numId w:val="22"/>
        </w:numPr>
        <w:tabs>
          <w:tab w:val="left" w:pos="866"/>
        </w:tabs>
        <w:spacing w:line="242" w:lineRule="auto"/>
        <w:ind w:right="575" w:hanging="284"/>
        <w:jc w:val="left"/>
        <w:rPr>
          <w:sz w:val="24"/>
          <w:szCs w:val="24"/>
        </w:rPr>
      </w:pPr>
      <w:r>
        <w:tab/>
      </w:r>
      <w:r>
        <w:rPr>
          <w:sz w:val="24"/>
          <w:szCs w:val="24"/>
        </w:rPr>
        <w:t>Научить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фольклора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русской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зарубежной;</w:t>
      </w:r>
    </w:p>
    <w:p w:rsidR="005F6D3F" w:rsidRDefault="005F6D3F" w:rsidP="00FF7706">
      <w:pPr>
        <w:pStyle w:val="ListParagraph"/>
        <w:numPr>
          <w:ilvl w:val="0"/>
          <w:numId w:val="22"/>
        </w:numPr>
        <w:tabs>
          <w:tab w:val="left" w:pos="866"/>
        </w:tabs>
        <w:spacing w:line="271" w:lineRule="exact"/>
        <w:ind w:left="865"/>
        <w:jc w:val="left"/>
        <w:rPr>
          <w:sz w:val="24"/>
          <w:szCs w:val="24"/>
        </w:rPr>
      </w:pPr>
      <w:r>
        <w:rPr>
          <w:sz w:val="24"/>
          <w:szCs w:val="24"/>
        </w:rPr>
        <w:t>Познакомиться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главными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вехами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литературы;</w:t>
      </w:r>
    </w:p>
    <w:p w:rsidR="005F6D3F" w:rsidRDefault="005F6D3F" w:rsidP="00FF7706">
      <w:pPr>
        <w:pStyle w:val="ListParagraph"/>
        <w:numPr>
          <w:ilvl w:val="0"/>
          <w:numId w:val="22"/>
        </w:numPr>
        <w:tabs>
          <w:tab w:val="left" w:pos="804"/>
        </w:tabs>
        <w:spacing w:line="237" w:lineRule="auto"/>
        <w:ind w:right="571" w:hanging="284"/>
        <w:jc w:val="left"/>
        <w:rPr>
          <w:sz w:val="24"/>
          <w:szCs w:val="24"/>
        </w:rPr>
      </w:pPr>
      <w:r>
        <w:rPr>
          <w:sz w:val="24"/>
          <w:szCs w:val="24"/>
        </w:rPr>
        <w:t>Помочь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осознать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ценность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национальную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самобытность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лучших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образцов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словесного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творчества мордовского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народа.</w:t>
      </w:r>
    </w:p>
    <w:p w:rsidR="005F6D3F" w:rsidRDefault="005F6D3F" w:rsidP="00FF7706">
      <w:pPr>
        <w:pStyle w:val="ListParagraph"/>
        <w:numPr>
          <w:ilvl w:val="1"/>
          <w:numId w:val="22"/>
        </w:numPr>
        <w:tabs>
          <w:tab w:val="left" w:pos="1591"/>
        </w:tabs>
        <w:spacing w:before="2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устойчивый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чтению;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1"/>
          <w:numId w:val="22"/>
        </w:numPr>
        <w:tabs>
          <w:tab w:val="left" w:pos="1591"/>
        </w:tabs>
        <w:spacing w:before="66" w:line="242" w:lineRule="auto"/>
        <w:ind w:right="557"/>
        <w:jc w:val="left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обогащать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духовный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мир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учащихся,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выработать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уважать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</w:p>
    <w:p w:rsidR="005F6D3F" w:rsidRDefault="005F6D3F">
      <w:pPr>
        <w:pStyle w:val="ListParagraph"/>
        <w:numPr>
          <w:ilvl w:val="1"/>
          <w:numId w:val="22"/>
        </w:numPr>
        <w:tabs>
          <w:tab w:val="left" w:pos="1591"/>
        </w:tabs>
        <w:spacing w:line="242" w:lineRule="auto"/>
        <w:ind w:right="568"/>
        <w:jc w:val="left"/>
        <w:rPr>
          <w:sz w:val="24"/>
          <w:szCs w:val="24"/>
        </w:rPr>
      </w:pPr>
      <w:r>
        <w:rPr>
          <w:sz w:val="24"/>
          <w:szCs w:val="24"/>
        </w:rPr>
        <w:t>Научить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умело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критически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подойти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изучаемому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произведению,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явлениям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отображённым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творчестве;</w:t>
      </w:r>
    </w:p>
    <w:p w:rsidR="005F6D3F" w:rsidRDefault="005F6D3F" w:rsidP="00FF7706">
      <w:pPr>
        <w:pStyle w:val="ListParagraph"/>
        <w:numPr>
          <w:ilvl w:val="1"/>
          <w:numId w:val="22"/>
        </w:numPr>
        <w:tabs>
          <w:tab w:val="left" w:pos="1591"/>
        </w:tabs>
        <w:spacing w:line="271" w:lineRule="exact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авторах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5F6D3F" w:rsidRDefault="005F6D3F">
      <w:pPr>
        <w:pStyle w:val="ListParagraph"/>
        <w:numPr>
          <w:ilvl w:val="1"/>
          <w:numId w:val="22"/>
        </w:numPr>
        <w:tabs>
          <w:tab w:val="left" w:pos="1591"/>
          <w:tab w:val="left" w:pos="2617"/>
          <w:tab w:val="left" w:pos="3538"/>
          <w:tab w:val="left" w:pos="3888"/>
          <w:tab w:val="left" w:pos="5643"/>
          <w:tab w:val="left" w:pos="7207"/>
          <w:tab w:val="left" w:pos="7576"/>
          <w:tab w:val="left" w:pos="9163"/>
        </w:tabs>
        <w:spacing w:line="237" w:lineRule="auto"/>
        <w:ind w:right="569"/>
        <w:jc w:val="left"/>
        <w:rPr>
          <w:sz w:val="24"/>
          <w:szCs w:val="24"/>
        </w:rPr>
      </w:pPr>
      <w:r>
        <w:rPr>
          <w:sz w:val="24"/>
          <w:szCs w:val="24"/>
        </w:rPr>
        <w:t>Помочь</w:t>
      </w:r>
      <w:r>
        <w:rPr>
          <w:sz w:val="24"/>
          <w:szCs w:val="24"/>
        </w:rPr>
        <w:tab/>
        <w:t>видеть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произведениях</w:t>
      </w:r>
      <w:r>
        <w:rPr>
          <w:sz w:val="24"/>
          <w:szCs w:val="24"/>
        </w:rPr>
        <w:tab/>
        <w:t>эстетическое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философское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богатство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мордовской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литературы.</w:t>
      </w:r>
    </w:p>
    <w:p w:rsidR="005F6D3F" w:rsidRDefault="005F6D3F">
      <w:pPr>
        <w:pStyle w:val="BodyText"/>
        <w:spacing w:before="6"/>
        <w:ind w:left="0" w:firstLine="0"/>
        <w:jc w:val="left"/>
      </w:pPr>
    </w:p>
    <w:p w:rsidR="005F6D3F" w:rsidRDefault="005F6D3F">
      <w:pPr>
        <w:pStyle w:val="Heading21"/>
        <w:spacing w:line="275" w:lineRule="exact"/>
        <w:ind w:left="1062"/>
        <w:jc w:val="both"/>
      </w:pPr>
      <w:r>
        <w:t>Содержание</w:t>
      </w:r>
      <w:r>
        <w:rPr>
          <w:spacing w:val="5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литературе</w:t>
      </w:r>
    </w:p>
    <w:p w:rsidR="005F6D3F" w:rsidRDefault="005F6D3F">
      <w:pPr>
        <w:pStyle w:val="BodyText"/>
        <w:ind w:right="569" w:firstLine="26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способного</w:t>
      </w:r>
      <w:r>
        <w:rPr>
          <w:spacing w:val="60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и чувства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соблюдать этические</w:t>
      </w:r>
      <w:r>
        <w:rPr>
          <w:spacing w:val="-1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общения.</w:t>
      </w:r>
    </w:p>
    <w:p w:rsidR="005F6D3F" w:rsidRDefault="005F6D3F">
      <w:pPr>
        <w:pStyle w:val="BodyText"/>
        <w:ind w:right="561" w:firstLine="955"/>
      </w:pPr>
      <w:r>
        <w:t>Содержание курса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конкретно-исторического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«вечным</w:t>
      </w:r>
      <w:r>
        <w:rPr>
          <w:spacing w:val="1"/>
        </w:rPr>
        <w:t xml:space="preserve"> </w:t>
      </w:r>
      <w:r>
        <w:t>темам».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произведения прошлого к современности, усилить их нравственно-эстетическое воздействие</w:t>
      </w:r>
      <w:r>
        <w:rPr>
          <w:spacing w:val="1"/>
        </w:rPr>
        <w:t xml:space="preserve"> </w:t>
      </w:r>
      <w:r>
        <w:t>на учащихся.</w:t>
      </w:r>
    </w:p>
    <w:p w:rsidR="005F6D3F" w:rsidRDefault="005F6D3F">
      <w:pPr>
        <w:pStyle w:val="BodyText"/>
        <w:ind w:right="568" w:firstLine="1195"/>
      </w:pPr>
      <w:r>
        <w:t>Курс</w:t>
      </w:r>
      <w:r>
        <w:rPr>
          <w:spacing w:val="1"/>
        </w:rPr>
        <w:t xml:space="preserve"> </w:t>
      </w:r>
      <w:r>
        <w:t>мордовской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обзорные</w:t>
      </w:r>
      <w:r>
        <w:rPr>
          <w:spacing w:val="60"/>
        </w:rPr>
        <w:t xml:space="preserve"> </w:t>
      </w:r>
      <w:r>
        <w:t>и монографические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5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процессе.</w:t>
      </w:r>
    </w:p>
    <w:p w:rsidR="005F6D3F" w:rsidRDefault="005F6D3F">
      <w:pPr>
        <w:pStyle w:val="BodyText"/>
        <w:ind w:right="569" w:firstLine="269"/>
      </w:pPr>
      <w:r>
        <w:t>Монографические темы дают достаточно полную картину жизни и творчества писателя.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творческими</w:t>
      </w:r>
      <w:r>
        <w:rPr>
          <w:spacing w:val="-2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писателей.</w:t>
      </w:r>
    </w:p>
    <w:p w:rsidR="005F6D3F" w:rsidRDefault="005F6D3F">
      <w:pPr>
        <w:pStyle w:val="BodyText"/>
        <w:spacing w:line="274" w:lineRule="exact"/>
        <w:ind w:left="1230" w:firstLine="0"/>
      </w:pPr>
      <w:r>
        <w:rPr>
          <w:b/>
          <w:bCs/>
        </w:rPr>
        <w:t>Введение.</w:t>
      </w:r>
      <w:r>
        <w:rPr>
          <w:b/>
          <w:bCs/>
          <w:spacing w:val="36"/>
        </w:rPr>
        <w:t xml:space="preserve"> </w:t>
      </w:r>
      <w:r>
        <w:t>Современная</w:t>
      </w:r>
      <w:r>
        <w:rPr>
          <w:spacing w:val="32"/>
        </w:rPr>
        <w:t xml:space="preserve"> </w:t>
      </w:r>
      <w:r>
        <w:t>мокшанская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эрзянская</w:t>
      </w:r>
      <w:r>
        <w:rPr>
          <w:spacing w:val="37"/>
        </w:rPr>
        <w:t xml:space="preserve"> </w:t>
      </w:r>
      <w:r>
        <w:t>литература</w:t>
      </w:r>
      <w:r>
        <w:rPr>
          <w:spacing w:val="36"/>
        </w:rPr>
        <w:t xml:space="preserve"> </w:t>
      </w:r>
      <w:r>
        <w:t>1980</w:t>
      </w:r>
      <w:r>
        <w:rPr>
          <w:spacing w:val="32"/>
        </w:rPr>
        <w:t xml:space="preserve"> </w:t>
      </w:r>
      <w:r>
        <w:t>г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настоящее</w:t>
      </w:r>
    </w:p>
    <w:p w:rsidR="005F6D3F" w:rsidRDefault="005F6D3F">
      <w:pPr>
        <w:spacing w:line="274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137"/>
        <w:ind w:firstLine="0"/>
        <w:jc w:val="left"/>
      </w:pPr>
      <w:r>
        <w:t>время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  <w:r>
        <w:br w:type="column"/>
      </w:r>
    </w:p>
    <w:p w:rsidR="005F6D3F" w:rsidRDefault="005F6D3F">
      <w:pPr>
        <w:pStyle w:val="BodyText"/>
        <w:spacing w:before="2"/>
        <w:ind w:left="0" w:firstLine="0"/>
        <w:jc w:val="left"/>
        <w:rPr>
          <w:sz w:val="22"/>
          <w:szCs w:val="22"/>
        </w:rPr>
      </w:pPr>
    </w:p>
    <w:p w:rsidR="005F6D3F" w:rsidRDefault="005F6D3F">
      <w:pPr>
        <w:spacing w:before="1" w:line="360" w:lineRule="auto"/>
        <w:ind w:left="66" w:right="5102"/>
        <w:rPr>
          <w:sz w:val="24"/>
          <w:szCs w:val="24"/>
        </w:rPr>
      </w:pPr>
      <w:r>
        <w:rPr>
          <w:b/>
          <w:bCs/>
          <w:sz w:val="24"/>
          <w:szCs w:val="24"/>
        </w:rPr>
        <w:t>А.К. Мартынов-</w:t>
      </w:r>
      <w:r>
        <w:rPr>
          <w:sz w:val="24"/>
          <w:szCs w:val="24"/>
        </w:rPr>
        <w:t>начало творческого пути.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И.М.Девин- </w:t>
      </w:r>
      <w:r>
        <w:rPr>
          <w:sz w:val="24"/>
          <w:szCs w:val="24"/>
        </w:rPr>
        <w:t>мордовский поэт и прозаик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К.Г.Абрамов</w:t>
      </w:r>
      <w:r>
        <w:rPr>
          <w:sz w:val="24"/>
          <w:szCs w:val="24"/>
        </w:rPr>
        <w:t>-творческий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</w:p>
    <w:p w:rsidR="005F6D3F" w:rsidRDefault="005F6D3F">
      <w:pPr>
        <w:spacing w:line="273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П.К.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Тяпаев</w:t>
      </w:r>
      <w:r>
        <w:rPr>
          <w:sz w:val="24"/>
          <w:szCs w:val="24"/>
        </w:rPr>
        <w:t>-поэзия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начало творческого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пути.</w:t>
      </w:r>
    </w:p>
    <w:p w:rsidR="005F6D3F" w:rsidRDefault="005F6D3F">
      <w:pPr>
        <w:spacing w:before="141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И.А.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Калинкин-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Роман «Ава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ляй».</w:t>
      </w:r>
    </w:p>
    <w:p w:rsidR="005F6D3F" w:rsidRDefault="005F6D3F">
      <w:pPr>
        <w:spacing w:before="137" w:line="360" w:lineRule="auto"/>
        <w:ind w:left="66" w:right="4026"/>
        <w:rPr>
          <w:sz w:val="24"/>
          <w:szCs w:val="24"/>
        </w:rPr>
      </w:pPr>
      <w:r>
        <w:rPr>
          <w:b/>
          <w:bCs/>
          <w:sz w:val="24"/>
          <w:szCs w:val="24"/>
        </w:rPr>
        <w:t>А.И. Брыжинский-</w:t>
      </w:r>
      <w:r>
        <w:rPr>
          <w:sz w:val="24"/>
          <w:szCs w:val="24"/>
        </w:rPr>
        <w:t>роман «Кельгомать эсь тюсонза»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Г.И. Пинясов</w:t>
      </w:r>
      <w:r>
        <w:rPr>
          <w:sz w:val="24"/>
          <w:szCs w:val="24"/>
        </w:rPr>
        <w:t>-повесть «Ветецесь» и «Пси киза»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А.М.Доронин</w:t>
      </w:r>
      <w:r>
        <w:rPr>
          <w:sz w:val="24"/>
          <w:szCs w:val="24"/>
        </w:rPr>
        <w:t>-Роман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«Пайгонь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зойф»</w:t>
      </w:r>
    </w:p>
    <w:p w:rsidR="005F6D3F" w:rsidRDefault="005F6D3F">
      <w:pPr>
        <w:spacing w:before="2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С.В.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Кинякин</w:t>
      </w:r>
      <w:r>
        <w:rPr>
          <w:sz w:val="24"/>
          <w:szCs w:val="24"/>
        </w:rPr>
        <w:t>-Стихотворения</w:t>
      </w:r>
    </w:p>
    <w:p w:rsidR="005F6D3F" w:rsidRDefault="005F6D3F">
      <w:pPr>
        <w:pStyle w:val="BodyText"/>
        <w:spacing w:before="137"/>
        <w:ind w:left="66" w:firstLine="0"/>
        <w:jc w:val="left"/>
      </w:pPr>
      <w:r>
        <w:rPr>
          <w:b/>
          <w:bCs/>
        </w:rPr>
        <w:t>А.И.Пудин</w:t>
      </w:r>
      <w:r>
        <w:t>-жизнь</w:t>
      </w:r>
      <w:r>
        <w:rPr>
          <w:spacing w:val="-6"/>
        </w:rPr>
        <w:t xml:space="preserve"> </w:t>
      </w:r>
      <w:r>
        <w:t>и творчество.Пьеса</w:t>
      </w:r>
      <w:r>
        <w:rPr>
          <w:spacing w:val="-3"/>
        </w:rPr>
        <w:t xml:space="preserve"> </w:t>
      </w:r>
      <w:r>
        <w:t>«Шава</w:t>
      </w:r>
      <w:r>
        <w:rPr>
          <w:spacing w:val="-2"/>
        </w:rPr>
        <w:t xml:space="preserve"> </w:t>
      </w:r>
      <w:r>
        <w:t>кудса</w:t>
      </w:r>
      <w:r>
        <w:rPr>
          <w:spacing w:val="-3"/>
        </w:rPr>
        <w:t xml:space="preserve"> </w:t>
      </w:r>
      <w:r>
        <w:t>ломать»</w:t>
      </w:r>
    </w:p>
    <w:p w:rsidR="005F6D3F" w:rsidRDefault="005F6D3F">
      <w:pPr>
        <w:spacing w:before="137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А.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К.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Мартынов- </w:t>
      </w:r>
      <w:r>
        <w:rPr>
          <w:sz w:val="24"/>
          <w:szCs w:val="24"/>
        </w:rPr>
        <w:t>«Галянь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кельгомац»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повесть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стихах.</w:t>
      </w:r>
    </w:p>
    <w:p w:rsidR="005F6D3F" w:rsidRDefault="005F6D3F">
      <w:pPr>
        <w:spacing w:before="2" w:line="275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И.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Девин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-«Нардише»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</w:p>
    <w:p w:rsidR="005F6D3F" w:rsidRDefault="005F6D3F">
      <w:pPr>
        <w:spacing w:line="275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К.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Г.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Абрамов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«Пургаз»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</w:p>
    <w:p w:rsidR="005F6D3F" w:rsidRDefault="005F6D3F">
      <w:pPr>
        <w:spacing w:before="3" w:line="275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П.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В.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Прохоров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-«Генералть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колга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повесть»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повесть</w:t>
      </w:r>
    </w:p>
    <w:p w:rsidR="005F6D3F" w:rsidRDefault="005F6D3F">
      <w:pPr>
        <w:spacing w:line="275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А.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П. Тяпаев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-«Тяште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лангонь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алашат»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повесть</w:t>
      </w:r>
    </w:p>
    <w:p w:rsidR="005F6D3F" w:rsidRDefault="005F6D3F">
      <w:pPr>
        <w:spacing w:before="3" w:line="275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П.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Любаев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-«Лихтибря»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поэма</w:t>
      </w:r>
    </w:p>
    <w:p w:rsidR="005F6D3F" w:rsidRDefault="005F6D3F">
      <w:pPr>
        <w:spacing w:line="275" w:lineRule="exact"/>
        <w:ind w:left="66"/>
        <w:rPr>
          <w:sz w:val="24"/>
          <w:szCs w:val="24"/>
        </w:rPr>
      </w:pPr>
      <w:r>
        <w:rPr>
          <w:b/>
          <w:bCs/>
          <w:sz w:val="24"/>
          <w:szCs w:val="24"/>
        </w:rPr>
        <w:t>А.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Доронин-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«Пайгонь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зойф»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роман</w:t>
      </w:r>
    </w:p>
    <w:p w:rsidR="005F6D3F" w:rsidRDefault="005F6D3F">
      <w:pPr>
        <w:pStyle w:val="BodyText"/>
        <w:tabs>
          <w:tab w:val="left" w:pos="1838"/>
          <w:tab w:val="left" w:pos="3000"/>
          <w:tab w:val="left" w:pos="4184"/>
          <w:tab w:val="left" w:pos="5465"/>
          <w:tab w:val="left" w:pos="6765"/>
          <w:tab w:val="left" w:pos="7791"/>
        </w:tabs>
        <w:spacing w:before="2"/>
        <w:ind w:left="66" w:firstLine="0"/>
        <w:jc w:val="left"/>
      </w:pPr>
      <w:r>
        <w:rPr>
          <w:b/>
          <w:bCs/>
        </w:rPr>
        <w:t>С.В.Кинякин</w:t>
      </w:r>
      <w:r>
        <w:rPr>
          <w:b/>
          <w:bCs/>
        </w:rPr>
        <w:tab/>
      </w:r>
      <w:r>
        <w:t>-«Сизеф</w:t>
      </w:r>
      <w:r>
        <w:tab/>
        <w:t>алашань</w:t>
      </w:r>
      <w:r>
        <w:tab/>
        <w:t>вайгяль»,</w:t>
      </w:r>
      <w:r>
        <w:tab/>
        <w:t>«Вармать</w:t>
      </w:r>
      <w:r>
        <w:tab/>
        <w:t>мархта</w:t>
      </w:r>
      <w:r>
        <w:tab/>
        <w:t>корхнемат»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124" w:space="40"/>
            <w:col w:w="9566"/>
          </w:cols>
        </w:sectPr>
      </w:pPr>
    </w:p>
    <w:p w:rsidR="005F6D3F" w:rsidRDefault="005F6D3F">
      <w:pPr>
        <w:pStyle w:val="BodyText"/>
        <w:spacing w:line="274" w:lineRule="exact"/>
        <w:ind w:firstLine="0"/>
        <w:jc w:val="left"/>
      </w:pPr>
      <w:r>
        <w:t>стихотворение.</w:t>
      </w:r>
    </w:p>
    <w:p w:rsidR="005F6D3F" w:rsidRDefault="005F6D3F">
      <w:pPr>
        <w:spacing w:line="274" w:lineRule="exact"/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А. И.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Пудин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«Шава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кудса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ломатть»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пьеса</w:t>
      </w:r>
    </w:p>
    <w:p w:rsidR="005F6D3F" w:rsidRDefault="005F6D3F">
      <w:pPr>
        <w:spacing w:before="3" w:line="275" w:lineRule="exact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Н.И.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Черапкин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–«Брадонь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ялгакс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шиса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монографиясь»</w:t>
      </w:r>
    </w:p>
    <w:p w:rsidR="005F6D3F" w:rsidRDefault="005F6D3F">
      <w:pPr>
        <w:spacing w:line="275" w:lineRule="exact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А.В.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Рогожин</w:t>
      </w:r>
      <w:r>
        <w:rPr>
          <w:b/>
          <w:bCs/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«Галё»,«Литова»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поэмы.</w:t>
      </w:r>
    </w:p>
    <w:p w:rsidR="005F6D3F" w:rsidRDefault="005F6D3F">
      <w:pPr>
        <w:spacing w:before="137" w:line="362" w:lineRule="auto"/>
        <w:ind w:left="1230" w:right="4477"/>
        <w:rPr>
          <w:sz w:val="24"/>
          <w:szCs w:val="24"/>
        </w:rPr>
      </w:pPr>
      <w:r>
        <w:rPr>
          <w:b/>
          <w:bCs/>
          <w:sz w:val="24"/>
          <w:szCs w:val="24"/>
        </w:rPr>
        <w:t>Г.И.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Ельмеев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«Полю»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поэма.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Сказка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«Ёжка».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А.Ф. Зиньков</w:t>
      </w:r>
      <w:r>
        <w:rPr>
          <w:sz w:val="24"/>
          <w:szCs w:val="24"/>
        </w:rPr>
        <w:t>«Пингсьувнай» сборник стихов.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Ф.С.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Дурнов</w:t>
      </w:r>
      <w:r>
        <w:rPr>
          <w:sz w:val="24"/>
          <w:szCs w:val="24"/>
        </w:rPr>
        <w:t>«Нюди»сборник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стихов.</w:t>
      </w:r>
    </w:p>
    <w:p w:rsidR="005F6D3F" w:rsidRDefault="005F6D3F">
      <w:pPr>
        <w:spacing w:line="270" w:lineRule="exact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С.И.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Родькин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«Велень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азкст»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сборникпроизведений.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А.М.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Сафронов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«Панчфупинге»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сборник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стихов.</w:t>
      </w:r>
    </w:p>
    <w:p w:rsidR="005F6D3F" w:rsidRDefault="005F6D3F">
      <w:pPr>
        <w:spacing w:before="142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Т.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А.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Кирдяшкин</w:t>
      </w:r>
      <w:r>
        <w:rPr>
          <w:sz w:val="24"/>
          <w:szCs w:val="24"/>
        </w:rPr>
        <w:t>«Кели Мокша»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роман.</w:t>
      </w:r>
    </w:p>
    <w:p w:rsidR="005F6D3F" w:rsidRDefault="005F6D3F">
      <w:pPr>
        <w:spacing w:before="136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А.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Д.Куторкин</w:t>
      </w:r>
      <w:r>
        <w:rPr>
          <w:sz w:val="24"/>
          <w:szCs w:val="24"/>
        </w:rPr>
        <w:t>«Оцюкилангса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марлю»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роман.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Г.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Я.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Меркушкин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«Сенемвалда», «Поэттьтяштец»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драмы.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И.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Антонов</w:t>
      </w:r>
      <w:r>
        <w:rPr>
          <w:sz w:val="24"/>
          <w:szCs w:val="24"/>
        </w:rPr>
        <w:t>«Фкясемьяса»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роман.</w:t>
      </w:r>
    </w:p>
    <w:p w:rsidR="005F6D3F" w:rsidRDefault="005F6D3F">
      <w:pPr>
        <w:pStyle w:val="BodyText"/>
        <w:spacing w:before="142"/>
        <w:ind w:left="1230" w:firstLine="0"/>
        <w:jc w:val="left"/>
      </w:pPr>
      <w:r>
        <w:rPr>
          <w:b/>
          <w:bCs/>
        </w:rPr>
        <w:t>А.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С.Малькин</w:t>
      </w:r>
      <w:r>
        <w:t>«Афкуломатьколга»,</w:t>
      </w:r>
      <w:r>
        <w:rPr>
          <w:spacing w:val="-5"/>
        </w:rPr>
        <w:t xml:space="preserve"> </w:t>
      </w:r>
      <w:r>
        <w:t>«Лямбепильгокит»,</w:t>
      </w:r>
      <w:r>
        <w:rPr>
          <w:spacing w:val="-5"/>
        </w:rPr>
        <w:t xml:space="preserve"> </w:t>
      </w:r>
      <w:r>
        <w:t>«Солдатоньрьвя»</w:t>
      </w:r>
      <w:r>
        <w:rPr>
          <w:spacing w:val="-11"/>
        </w:rPr>
        <w:t xml:space="preserve"> </w:t>
      </w:r>
      <w:r>
        <w:t>поэмы.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М.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Л.Сайгин«</w:t>
      </w:r>
      <w:r>
        <w:rPr>
          <w:sz w:val="24"/>
          <w:szCs w:val="24"/>
        </w:rPr>
        <w:t>Давол»»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роман.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И.Н.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Кудашкинон«</w:t>
      </w:r>
      <w:r>
        <w:rPr>
          <w:sz w:val="24"/>
          <w:szCs w:val="24"/>
        </w:rPr>
        <w:t>Пичетневаныхтьшадоти»»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повесть.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И.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П.Кишняков</w:t>
      </w:r>
      <w:r>
        <w:rPr>
          <w:sz w:val="24"/>
          <w:szCs w:val="24"/>
        </w:rPr>
        <w:t>«Вешендьсаэсьтяштезень»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роман.</w:t>
      </w:r>
    </w:p>
    <w:p w:rsidR="005F6D3F" w:rsidRDefault="005F6D3F">
      <w:pPr>
        <w:spacing w:before="142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В.К.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Радаев</w:t>
      </w:r>
      <w:r>
        <w:rPr>
          <w:sz w:val="24"/>
          <w:szCs w:val="24"/>
        </w:rPr>
        <w:t>«Сияжар»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поэма.</w:t>
      </w:r>
    </w:p>
    <w:p w:rsidR="005F6D3F" w:rsidRDefault="005F6D3F">
      <w:pPr>
        <w:pStyle w:val="Heading11"/>
        <w:spacing w:before="141" w:line="360" w:lineRule="auto"/>
        <w:ind w:right="3300"/>
        <w:jc w:val="left"/>
      </w:pPr>
      <w:r>
        <w:t>Современные мокшанские и эрьзанские писатели.</w:t>
      </w:r>
      <w:r>
        <w:rPr>
          <w:spacing w:val="1"/>
        </w:rPr>
        <w:t xml:space="preserve"> </w:t>
      </w:r>
      <w:r>
        <w:t>Мордовские писатели и поэты. Стихи на русском языке.</w:t>
      </w:r>
      <w:r>
        <w:rPr>
          <w:spacing w:val="-57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критика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литературоведение.</w:t>
      </w:r>
    </w:p>
    <w:p w:rsidR="005F6D3F" w:rsidRDefault="005F6D3F">
      <w:pPr>
        <w:spacing w:before="2"/>
        <w:ind w:left="1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Родной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язык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(мокшанский)</w:t>
      </w:r>
    </w:p>
    <w:p w:rsidR="005F6D3F" w:rsidRDefault="005F6D3F">
      <w:pPr>
        <w:pStyle w:val="ListParagraph"/>
        <w:numPr>
          <w:ilvl w:val="0"/>
          <w:numId w:val="21"/>
        </w:numPr>
        <w:tabs>
          <w:tab w:val="left" w:pos="1241"/>
        </w:tabs>
        <w:spacing w:before="134" w:line="237" w:lineRule="auto"/>
        <w:ind w:right="566"/>
        <w:jc w:val="left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мокшанского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языка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целей:</w:t>
      </w:r>
    </w:p>
    <w:p w:rsidR="005F6D3F" w:rsidRDefault="005F6D3F" w:rsidP="00FF7706">
      <w:pPr>
        <w:pStyle w:val="ListParagraph"/>
        <w:numPr>
          <w:ilvl w:val="0"/>
          <w:numId w:val="20"/>
        </w:numPr>
        <w:tabs>
          <w:tab w:val="left" w:pos="1241"/>
        </w:tabs>
        <w:spacing w:before="4"/>
        <w:ind w:right="564" w:hanging="360"/>
        <w:rPr>
          <w:sz w:val="24"/>
          <w:szCs w:val="24"/>
        </w:rPr>
      </w:pPr>
      <w:r>
        <w:tab/>
      </w:r>
      <w:r>
        <w:rPr>
          <w:sz w:val="24"/>
          <w:szCs w:val="24"/>
        </w:rPr>
        <w:t>расширение знаний об устройстве языковой системы; закрепление орфографических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повторения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лексики,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словообразования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грамматики, осознания принципов русской орфографии и пунктуации и систематизации 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старшеклассников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языка,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стилистических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возможностях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языковых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уровней;</w:t>
      </w:r>
    </w:p>
    <w:p w:rsidR="005F6D3F" w:rsidRDefault="005F6D3F">
      <w:pPr>
        <w:pStyle w:val="BodyText"/>
        <w:spacing w:before="10"/>
        <w:ind w:left="0" w:firstLine="0"/>
        <w:jc w:val="left"/>
      </w:pPr>
    </w:p>
    <w:p w:rsidR="005F6D3F" w:rsidRDefault="005F6D3F">
      <w:pPr>
        <w:pStyle w:val="Heading11"/>
        <w:jc w:val="left"/>
      </w:pPr>
      <w:r>
        <w:t>Содержание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мокшанскому</w:t>
      </w:r>
      <w:r>
        <w:rPr>
          <w:spacing w:val="-2"/>
        </w:rPr>
        <w:t xml:space="preserve"> </w:t>
      </w:r>
      <w:r>
        <w:t>языку</w:t>
      </w:r>
    </w:p>
    <w:p w:rsidR="005F6D3F" w:rsidRDefault="005F6D3F">
      <w:pPr>
        <w:pStyle w:val="BodyText"/>
        <w:spacing w:before="7"/>
        <w:ind w:left="0" w:firstLine="0"/>
        <w:jc w:val="left"/>
        <w:rPr>
          <w:b/>
          <w:bCs/>
          <w:sz w:val="23"/>
          <w:szCs w:val="23"/>
        </w:rPr>
      </w:pPr>
    </w:p>
    <w:p w:rsidR="005F6D3F" w:rsidRDefault="005F6D3F">
      <w:pPr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Части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речи,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стилевая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особенность-</w:t>
      </w:r>
      <w:r>
        <w:rPr>
          <w:sz w:val="24"/>
          <w:szCs w:val="24"/>
        </w:rPr>
        <w:t>глагол,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причастие,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деепричастие,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наречие</w:t>
      </w:r>
    </w:p>
    <w:p w:rsidR="005F6D3F" w:rsidRDefault="005F6D3F">
      <w:pPr>
        <w:spacing w:before="137"/>
        <w:ind w:left="1230"/>
        <w:rPr>
          <w:sz w:val="24"/>
          <w:szCs w:val="24"/>
        </w:rPr>
      </w:pPr>
      <w:r>
        <w:rPr>
          <w:b/>
          <w:bCs/>
          <w:sz w:val="24"/>
          <w:szCs w:val="24"/>
        </w:rPr>
        <w:t>Синтаксис</w:t>
      </w:r>
      <w:r>
        <w:rPr>
          <w:b/>
          <w:bCs/>
          <w:spacing w:val="5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стилистика</w:t>
      </w:r>
      <w:r>
        <w:rPr>
          <w:sz w:val="24"/>
          <w:szCs w:val="24"/>
        </w:rPr>
        <w:t>-структура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словосочетания,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</w:p>
    <w:p w:rsidR="005F6D3F" w:rsidRDefault="005F6D3F">
      <w:pPr>
        <w:pStyle w:val="BodyText"/>
        <w:spacing w:before="137"/>
        <w:ind w:left="1230" w:firstLine="0"/>
        <w:jc w:val="left"/>
      </w:pPr>
      <w:r>
        <w:rPr>
          <w:b/>
          <w:bCs/>
        </w:rPr>
        <w:t>Текст</w:t>
      </w:r>
      <w:r>
        <w:t>-лексика,</w:t>
      </w:r>
      <w:r>
        <w:rPr>
          <w:spacing w:val="-1"/>
        </w:rPr>
        <w:t xml:space="preserve"> </w:t>
      </w:r>
      <w:r>
        <w:t>морфология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синтаксис.</w:t>
      </w:r>
    </w:p>
    <w:p w:rsidR="005F6D3F" w:rsidRDefault="005F6D3F">
      <w:pPr>
        <w:pStyle w:val="Heading11"/>
        <w:spacing w:before="141"/>
        <w:jc w:val="left"/>
      </w:pPr>
      <w:r>
        <w:t>Фонетика,</w:t>
      </w:r>
      <w:r>
        <w:rPr>
          <w:spacing w:val="-4"/>
        </w:rPr>
        <w:t xml:space="preserve"> </w:t>
      </w:r>
      <w:r>
        <w:t>стилистика</w:t>
      </w:r>
    </w:p>
    <w:p w:rsidR="005F6D3F" w:rsidRDefault="005F6D3F">
      <w:pPr>
        <w:spacing w:before="142" w:line="360" w:lineRule="auto"/>
        <w:ind w:left="1230" w:right="515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Части слова, способы образования слов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Части речи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стилевые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особенности.</w:t>
      </w:r>
    </w:p>
    <w:p w:rsidR="005F6D3F" w:rsidRDefault="005F6D3F">
      <w:pPr>
        <w:pStyle w:val="Heading11"/>
        <w:spacing w:line="274" w:lineRule="exact"/>
        <w:jc w:val="left"/>
      </w:pPr>
      <w:r>
        <w:t>Словари</w:t>
      </w:r>
      <w:r>
        <w:rPr>
          <w:spacing w:val="-2"/>
        </w:rPr>
        <w:t xml:space="preserve"> </w:t>
      </w:r>
      <w:r>
        <w:t>мокшанского</w:t>
      </w:r>
      <w:r>
        <w:rPr>
          <w:spacing w:val="-1"/>
        </w:rPr>
        <w:t xml:space="preserve"> </w:t>
      </w:r>
      <w:r>
        <w:t>языка</w:t>
      </w:r>
    </w:p>
    <w:p w:rsidR="005F6D3F" w:rsidRDefault="005F6D3F">
      <w:pPr>
        <w:spacing w:line="274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spacing w:before="71"/>
        <w:ind w:left="519"/>
      </w:pPr>
      <w:bookmarkStart w:id="53" w:name="Иностранный_язык"/>
      <w:bookmarkEnd w:id="53"/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5F6D3F" w:rsidRDefault="005F6D3F">
      <w:pPr>
        <w:pStyle w:val="BodyText"/>
        <w:spacing w:before="8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line="276" w:lineRule="auto"/>
        <w:ind w:right="565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выступает и как цель, и как средство обучения. В рамках изучения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5F6D3F" w:rsidRDefault="005F6D3F">
      <w:pPr>
        <w:pStyle w:val="BodyText"/>
        <w:spacing w:before="2" w:line="276" w:lineRule="auto"/>
        <w:ind w:right="562"/>
      </w:pPr>
      <w:r>
        <w:t>Изучение иностранного языка на базовом и углубленном уровнях среднего 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дальнейшее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иноязычной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компетенции;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before="46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иностранного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языка, дальнейшему самообразованию с его помощью, использованию иностранного языка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5F6D3F" w:rsidRDefault="005F6D3F">
      <w:pPr>
        <w:pStyle w:val="BodyText"/>
        <w:spacing w:line="276" w:lineRule="auto"/>
        <w:ind w:right="565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ситуациях.</w:t>
      </w:r>
    </w:p>
    <w:p w:rsidR="005F6D3F" w:rsidRDefault="005F6D3F">
      <w:pPr>
        <w:pStyle w:val="BodyText"/>
        <w:spacing w:line="276" w:lineRule="auto"/>
        <w:ind w:right="566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базовом уровне направлено на достижение обучающимися порогового уровня иноязычной</w:t>
      </w:r>
      <w:r>
        <w:rPr>
          <w:spacing w:val="1"/>
        </w:rPr>
        <w:t xml:space="preserve"> </w:t>
      </w:r>
      <w:r>
        <w:t>коммуникативной компетенции в соответствии с требованиями к предметным результатам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формах как с носителями изучаемого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использующими данный язык как средство коммуникации, 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-5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языком».</w:t>
      </w:r>
    </w:p>
    <w:p w:rsidR="005F6D3F" w:rsidRDefault="005F6D3F">
      <w:pPr>
        <w:pStyle w:val="BodyText"/>
        <w:spacing w:line="276" w:lineRule="auto"/>
        <w:ind w:right="561"/>
      </w:pPr>
      <w:r>
        <w:t>Освоение учебных предметов «Иностранный язык» и «Второй иностранный язык»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превышающего</w:t>
      </w:r>
      <w:r>
        <w:rPr>
          <w:spacing w:val="1"/>
        </w:rPr>
        <w:t xml:space="preserve"> </w:t>
      </w:r>
      <w:r>
        <w:t>пороговый, достаточного для делового общения в</w:t>
      </w:r>
      <w:r>
        <w:rPr>
          <w:spacing w:val="1"/>
        </w:rPr>
        <w:t xml:space="preserve"> </w:t>
      </w:r>
      <w:r>
        <w:t>рамках выбранного профиля владения</w:t>
      </w:r>
      <w:r>
        <w:rPr>
          <w:spacing w:val="1"/>
        </w:rPr>
        <w:t xml:space="preserve"> </w:t>
      </w:r>
      <w:r>
        <w:t>иностранным языком в соответствии с требованиями к предметным результатам ФГОС СОО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«Общеевропейскими</w:t>
      </w:r>
      <w:r>
        <w:rPr>
          <w:spacing w:val="-3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языком».</w:t>
      </w:r>
    </w:p>
    <w:p w:rsidR="005F6D3F" w:rsidRDefault="005F6D3F">
      <w:pPr>
        <w:pStyle w:val="BodyText"/>
        <w:spacing w:line="276" w:lineRule="auto"/>
        <w:ind w:right="568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 рядом международных институтов, выдающих соответствующие сертификаты об</w:t>
      </w:r>
      <w:r>
        <w:rPr>
          <w:spacing w:val="1"/>
        </w:rPr>
        <w:t xml:space="preserve"> </w:t>
      </w:r>
      <w:r>
        <w:t>уровне владения языком. «Общеевропейские компетенции владения иностранным 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 уровень 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языком.</w:t>
      </w:r>
    </w:p>
    <w:p w:rsidR="005F6D3F" w:rsidRDefault="005F6D3F">
      <w:pPr>
        <w:pStyle w:val="BodyText"/>
        <w:spacing w:before="2" w:line="276" w:lineRule="auto"/>
        <w:ind w:right="561"/>
      </w:pPr>
      <w:r>
        <w:t>В системе «Общеевропейских компетенций владения иностранным языком» уровни</w:t>
      </w:r>
      <w:r>
        <w:rPr>
          <w:spacing w:val="1"/>
        </w:rPr>
        <w:t xml:space="preserve"> </w:t>
      </w:r>
      <w:r>
        <w:t>освоения языка описываются с помощью дескрипторов, что позволяет составить точную и</w:t>
      </w:r>
      <w:r>
        <w:rPr>
          <w:spacing w:val="1"/>
        </w:rPr>
        <w:t xml:space="preserve"> </w:t>
      </w:r>
      <w:r>
        <w:t>полноценную</w:t>
      </w:r>
      <w:r>
        <w:rPr>
          <w:spacing w:val="92"/>
        </w:rPr>
        <w:t xml:space="preserve"> </w:t>
      </w:r>
      <w:r>
        <w:t>характеристику</w:t>
      </w:r>
      <w:r>
        <w:rPr>
          <w:spacing w:val="84"/>
        </w:rPr>
        <w:t xml:space="preserve"> </w:t>
      </w:r>
      <w:r>
        <w:t>конкретного</w:t>
      </w:r>
      <w:r>
        <w:rPr>
          <w:spacing w:val="90"/>
        </w:rPr>
        <w:t xml:space="preserve"> </w:t>
      </w:r>
      <w:r>
        <w:t>уровня.</w:t>
      </w:r>
      <w:r>
        <w:rPr>
          <w:spacing w:val="86"/>
        </w:rPr>
        <w:t xml:space="preserve"> </w:t>
      </w:r>
      <w:r>
        <w:t>Корреляция</w:t>
      </w:r>
      <w:r>
        <w:rPr>
          <w:spacing w:val="85"/>
        </w:rPr>
        <w:t xml:space="preserve"> </w:t>
      </w:r>
      <w:r>
        <w:t>между</w:t>
      </w:r>
      <w:r>
        <w:rPr>
          <w:spacing w:val="83"/>
        </w:rPr>
        <w:t xml:space="preserve"> </w:t>
      </w:r>
      <w:r>
        <w:t>ПООП</w:t>
      </w:r>
      <w:r>
        <w:rPr>
          <w:spacing w:val="89"/>
        </w:rPr>
        <w:t xml:space="preserve"> </w:t>
      </w:r>
      <w:r>
        <w:t>СОО     и</w:t>
      </w:r>
    </w:p>
    <w:p w:rsidR="005F6D3F" w:rsidRDefault="005F6D3F">
      <w:pPr>
        <w:pStyle w:val="BodyText"/>
        <w:spacing w:line="276" w:lineRule="auto"/>
        <w:ind w:right="561" w:firstLine="0"/>
      </w:pP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6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 точно и объективно организовывать и контролировать освоение обучающимися</w:t>
      </w:r>
      <w:r>
        <w:rPr>
          <w:spacing w:val="-57"/>
        </w:rPr>
        <w:t xml:space="preserve"> </w:t>
      </w:r>
      <w:r>
        <w:t>иностранного языка в соответствии с международными стандартами. Это дает 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03"/>
        </w:rPr>
        <w:t xml:space="preserve"> </w:t>
      </w:r>
      <w:r>
        <w:t>продолжать</w:t>
      </w:r>
      <w:r>
        <w:rPr>
          <w:spacing w:val="98"/>
        </w:rPr>
        <w:t xml:space="preserve"> </w:t>
      </w:r>
      <w:r>
        <w:t>образование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иностранном</w:t>
      </w:r>
      <w:r>
        <w:rPr>
          <w:spacing w:val="104"/>
        </w:rPr>
        <w:t xml:space="preserve"> </w:t>
      </w:r>
      <w:r>
        <w:t>языке,</w:t>
      </w:r>
      <w:r>
        <w:rPr>
          <w:spacing w:val="103"/>
        </w:rPr>
        <w:t xml:space="preserve"> </w:t>
      </w:r>
      <w:r>
        <w:t>полноценно</w:t>
      </w:r>
      <w:r>
        <w:rPr>
          <w:spacing w:val="107"/>
        </w:rPr>
        <w:t xml:space="preserve"> </w:t>
      </w:r>
      <w:r>
        <w:t>заниматься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наукой в выбранной области, развиваться в профессиональной и личной сферах. Пороговый</w:t>
      </w:r>
      <w:r>
        <w:rPr>
          <w:spacing w:val="1"/>
        </w:rPr>
        <w:t xml:space="preserve"> </w:t>
      </w:r>
      <w:r>
        <w:t>уровень, которого достигает выпускник, освоивший программу предметов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«Второй</w:t>
      </w:r>
      <w:r>
        <w:rPr>
          <w:spacing w:val="9"/>
        </w:rPr>
        <w:t xml:space="preserve"> </w:t>
      </w:r>
      <w:r>
        <w:t>иностранный</w:t>
      </w:r>
      <w:r>
        <w:rPr>
          <w:spacing w:val="8"/>
        </w:rPr>
        <w:t xml:space="preserve"> </w:t>
      </w:r>
      <w:r>
        <w:t>язык»</w:t>
      </w:r>
      <w:r>
        <w:rPr>
          <w:spacing w:val="8"/>
        </w:rPr>
        <w:t xml:space="preserve"> </w:t>
      </w:r>
      <w:r>
        <w:t>(базовый</w:t>
      </w:r>
      <w:r>
        <w:rPr>
          <w:spacing w:val="8"/>
        </w:rPr>
        <w:t xml:space="preserve"> </w:t>
      </w:r>
      <w:r>
        <w:t>уровень),</w:t>
      </w:r>
      <w:r>
        <w:rPr>
          <w:spacing w:val="11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уровню</w:t>
      </w:r>
      <w:r>
        <w:rPr>
          <w:spacing w:val="10"/>
        </w:rPr>
        <w:t xml:space="preserve"> </w:t>
      </w:r>
      <w:r>
        <w:t>B1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шкале</w:t>
      </w:r>
    </w:p>
    <w:p w:rsidR="005F6D3F" w:rsidRDefault="005F6D3F">
      <w:pPr>
        <w:pStyle w:val="BodyText"/>
        <w:spacing w:before="4" w:line="276" w:lineRule="auto"/>
        <w:ind w:right="573" w:firstLine="0"/>
      </w:pPr>
      <w:r>
        <w:t>«Общеевропейских компетенций владения иностранным языком». Выпускник, освоивший</w:t>
      </w:r>
      <w:r>
        <w:rPr>
          <w:spacing w:val="1"/>
        </w:rPr>
        <w:t xml:space="preserve"> </w:t>
      </w:r>
      <w:r>
        <w:t>программу предметов «Иностранный язык» и «Второй иностранный язык» 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2"/>
        </w:rPr>
        <w:t xml:space="preserve"> </w:t>
      </w:r>
      <w:r>
        <w:t>достигает</w:t>
      </w:r>
      <w:r>
        <w:rPr>
          <w:spacing w:val="-4"/>
        </w:rPr>
        <w:t xml:space="preserve"> </w:t>
      </w:r>
      <w:r>
        <w:t>уровня владения</w:t>
      </w:r>
      <w:r>
        <w:rPr>
          <w:spacing w:val="-5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языком,</w:t>
      </w:r>
      <w:r>
        <w:rPr>
          <w:spacing w:val="-3"/>
        </w:rPr>
        <w:t xml:space="preserve"> </w:t>
      </w:r>
      <w:r>
        <w:t>превышающим</w:t>
      </w:r>
      <w:r>
        <w:rPr>
          <w:spacing w:val="-2"/>
        </w:rPr>
        <w:t xml:space="preserve"> </w:t>
      </w:r>
      <w:r>
        <w:t>пороговый.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before="1" w:line="276" w:lineRule="auto"/>
        <w:ind w:right="6540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5F6D3F" w:rsidRDefault="005F6D3F">
      <w:pPr>
        <w:pStyle w:val="BodyText"/>
        <w:spacing w:before="5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spacing w:line="280" w:lineRule="auto"/>
        <w:ind w:left="1230" w:right="726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Говорение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Диалогическая</w:t>
      </w:r>
      <w:r>
        <w:rPr>
          <w:b/>
          <w:bCs/>
          <w:spacing w:val="-1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речь</w:t>
      </w:r>
    </w:p>
    <w:p w:rsidR="005F6D3F" w:rsidRDefault="005F6D3F">
      <w:pPr>
        <w:spacing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Совершенствование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неофициального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инициировать,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заканчивать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беседу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включенные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 «Предметное содержание речи». Умение выражать и аргументировать личную точку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зрения, давать оценку. Умение запрашивать информацию в пределах изученной тематики.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 обращаться за разъяснениями и уточнять необходимую информацию. Типы текстов: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интервью, обмен мнениями, дискуссия. </w:t>
      </w:r>
      <w:r>
        <w:rPr>
          <w:i/>
          <w:iCs/>
          <w:sz w:val="24"/>
          <w:szCs w:val="24"/>
        </w:rPr>
        <w:t>Диалог/полилог в ситуациях официального общения,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краткий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комментарий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Интервью.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Обмен,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подтверждение собранной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фактической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информации.</w:t>
      </w:r>
    </w:p>
    <w:p w:rsidR="005F6D3F" w:rsidRDefault="005F6D3F">
      <w:pPr>
        <w:pStyle w:val="Heading11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5F6D3F" w:rsidRDefault="005F6D3F">
      <w:pPr>
        <w:pStyle w:val="BodyText"/>
        <w:spacing w:before="29" w:line="276" w:lineRule="auto"/>
        <w:ind w:right="560"/>
        <w:rPr>
          <w:i/>
          <w:iCs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тем, включенных в раздел «Предметное содержание речи». Использование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характеристика).</w:t>
      </w:r>
      <w:r>
        <w:rPr>
          <w:spacing w:val="1"/>
        </w:rPr>
        <w:t xml:space="preserve"> </w:t>
      </w:r>
      <w:r>
        <w:t>Умение передавать основное содержание текстов. Умение кратко высказываться с опорой на</w:t>
      </w:r>
      <w:r>
        <w:rPr>
          <w:spacing w:val="1"/>
        </w:rPr>
        <w:t xml:space="preserve"> </w:t>
      </w:r>
      <w:r>
        <w:t>нелинейный текст (таблицы, диаграммы, расписание и т.п.). Умение описывать изображение</w:t>
      </w:r>
      <w:r>
        <w:rPr>
          <w:spacing w:val="1"/>
        </w:rPr>
        <w:t xml:space="preserve"> </w:t>
      </w:r>
      <w:r>
        <w:t>без опоры и с опорой на ключевые слова/план/вопросы. Типы текстов: рассказ, описание,</w:t>
      </w:r>
      <w:r>
        <w:rPr>
          <w:spacing w:val="1"/>
        </w:rPr>
        <w:t xml:space="preserve"> </w:t>
      </w:r>
      <w:r>
        <w:t xml:space="preserve">характеристика, сообщение, объявление, презентация. </w:t>
      </w:r>
      <w:r>
        <w:rPr>
          <w:i/>
          <w:iCs/>
        </w:rPr>
        <w:t>Умение предоставлять фактическую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информацию.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  <w:jc w:val="left"/>
      </w:pPr>
      <w:r>
        <w:t>Аудирование</w:t>
      </w:r>
    </w:p>
    <w:p w:rsidR="005F6D3F" w:rsidRDefault="005F6D3F">
      <w:pPr>
        <w:spacing w:before="36" w:line="276" w:lineRule="auto"/>
        <w:ind w:left="519" w:right="55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Совершенствование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аудио- и видеотекстов различных жанров (радио- и телепрограмм, записей, кинофильмов)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произношением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Выборочное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деталей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видеотекстов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 жанров монологического и диалогического характера. Типы текстов: сообщение,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объявление,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рекламных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видеороликов.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восприятие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 в распространенных коммуникативных ситуациях. Обобщение прослушанной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информации.</w:t>
      </w:r>
    </w:p>
    <w:p w:rsidR="005F6D3F" w:rsidRDefault="005F6D3F">
      <w:pPr>
        <w:pStyle w:val="Heading11"/>
        <w:spacing w:before="6"/>
        <w:jc w:val="left"/>
      </w:pPr>
      <w:r>
        <w:t>Чтение</w:t>
      </w:r>
    </w:p>
    <w:p w:rsidR="005F6D3F" w:rsidRDefault="005F6D3F">
      <w:pPr>
        <w:pStyle w:val="BodyText"/>
        <w:spacing w:before="36" w:line="276" w:lineRule="auto"/>
        <w:ind w:right="556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(вслух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аутентичные тексты различных стилей (публицистического, художественного, разговорного)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жанров</w:t>
      </w:r>
      <w:r>
        <w:rPr>
          <w:spacing w:val="47"/>
        </w:rPr>
        <w:t xml:space="preserve"> </w:t>
      </w:r>
      <w:r>
        <w:t>(рассказов,</w:t>
      </w:r>
      <w:r>
        <w:rPr>
          <w:spacing w:val="56"/>
        </w:rPr>
        <w:t xml:space="preserve"> </w:t>
      </w:r>
      <w:r>
        <w:t>газетных</w:t>
      </w:r>
      <w:r>
        <w:rPr>
          <w:spacing w:val="52"/>
        </w:rPr>
        <w:t xml:space="preserve"> </w:t>
      </w:r>
      <w:r>
        <w:t>статей,</w:t>
      </w:r>
      <w:r>
        <w:rPr>
          <w:spacing w:val="53"/>
        </w:rPr>
        <w:t xml:space="preserve"> </w:t>
      </w:r>
      <w:r>
        <w:t>рекламных</w:t>
      </w:r>
      <w:r>
        <w:rPr>
          <w:spacing w:val="45"/>
        </w:rPr>
        <w:t xml:space="preserve"> </w:t>
      </w:r>
      <w:r>
        <w:t>объявлений,</w:t>
      </w:r>
      <w:r>
        <w:rPr>
          <w:spacing w:val="52"/>
        </w:rPr>
        <w:t xml:space="preserve"> </w:t>
      </w:r>
      <w:r>
        <w:t>брошюр,</w:t>
      </w:r>
      <w:r>
        <w:rPr>
          <w:spacing w:val="48"/>
        </w:rPr>
        <w:t xml:space="preserve"> </w:t>
      </w:r>
      <w:r>
        <w:t>проспектов).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(ознакомительное,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изучающее,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поисковое,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просмотровое) в зависимости от коммуникативной задачи. Умение отделять в прочитанных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второстепенной,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 свое отношение к прочитанному. Типы текстов: инструкции по использованию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приборов/техники, каталог товаров, сообщение в газете/журнале, интервью, реклама товаров,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выставочный буклет, публикации на информационных Интернет-сайтах. </w:t>
      </w:r>
      <w:r>
        <w:rPr>
          <w:i/>
          <w:iCs/>
          <w:sz w:val="24"/>
          <w:szCs w:val="24"/>
        </w:rPr>
        <w:t>Умение читать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достаточно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хорошо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аутентичные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различных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(публицистического,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художественного,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разговорного,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научного,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официально-делового)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жанров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(рассказ,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роман,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статья научно-популярного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характера,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деловая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переписка).</w:t>
      </w:r>
    </w:p>
    <w:p w:rsidR="005F6D3F" w:rsidRDefault="005F6D3F">
      <w:pPr>
        <w:pStyle w:val="Heading11"/>
        <w:spacing w:before="6"/>
        <w:jc w:val="left"/>
      </w:pPr>
      <w:r>
        <w:t>Письмо</w:t>
      </w:r>
    </w:p>
    <w:p w:rsidR="005F6D3F" w:rsidRDefault="005F6D3F">
      <w:pPr>
        <w:spacing w:before="36"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Составление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тематики.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писать личное (электронное) письмо, заполнять анкету, письменно излагать сведения о себе.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 описывать явления, события. Умение излагать факты, выражать свои суждения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чувства. Умение письменно выражать свою точку зрения в форме рассуждения, приводя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(электронное)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тезисы,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мероприятия, биография, презентация, заявление об участии. </w:t>
      </w:r>
      <w:r>
        <w:rPr>
          <w:i/>
          <w:iCs/>
          <w:sz w:val="24"/>
          <w:szCs w:val="24"/>
        </w:rPr>
        <w:t>Написание отзыва на фильм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 книгу. Умение письменно сообщать свое мнение по поводу фактической информации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рамках изученной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тематики.</w:t>
      </w:r>
    </w:p>
    <w:p w:rsidR="005F6D3F" w:rsidRDefault="005F6D3F">
      <w:pPr>
        <w:pStyle w:val="BodyText"/>
        <w:spacing w:before="5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</w:pPr>
      <w:r>
        <w:t>Языковые навыки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Орфография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пунктуация</w:t>
      </w:r>
    </w:p>
    <w:p w:rsidR="005F6D3F" w:rsidRDefault="005F6D3F">
      <w:pPr>
        <w:pStyle w:val="BodyText"/>
        <w:spacing w:before="36" w:line="276" w:lineRule="auto"/>
        <w:ind w:right="567"/>
      </w:pPr>
      <w:r>
        <w:t>Умение расставлять в тексте знаки препинания в соответствии с 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Владение орфографическими</w:t>
      </w:r>
      <w:r>
        <w:rPr>
          <w:spacing w:val="2"/>
        </w:rPr>
        <w:t xml:space="preserve"> </w:t>
      </w:r>
      <w:r>
        <w:t>навыками.</w:t>
      </w:r>
    </w:p>
    <w:p w:rsidR="005F6D3F" w:rsidRDefault="005F6D3F">
      <w:pPr>
        <w:pStyle w:val="Heading11"/>
        <w:spacing w:before="4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F6D3F" w:rsidRDefault="005F6D3F">
      <w:pPr>
        <w:pStyle w:val="BodyText"/>
        <w:spacing w:before="36" w:line="276" w:lineRule="auto"/>
        <w:ind w:right="557"/>
        <w:rPr>
          <w:i/>
          <w:iCs/>
        </w:rPr>
      </w:pPr>
      <w:r>
        <w:t>Умение выражать</w:t>
      </w:r>
      <w:r>
        <w:rPr>
          <w:spacing w:val="1"/>
        </w:rPr>
        <w:t xml:space="preserve"> </w:t>
      </w:r>
      <w:r>
        <w:t>модальные значения,</w:t>
      </w:r>
      <w:r>
        <w:rPr>
          <w:spacing w:val="1"/>
        </w:rPr>
        <w:t xml:space="preserve"> </w:t>
      </w:r>
      <w:r>
        <w:t>чувства и</w:t>
      </w:r>
      <w:r>
        <w:rPr>
          <w:spacing w:val="1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с помощью интонации,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вопросах.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  <w:iCs/>
        </w:rPr>
        <w:t>Произношение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звуков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английского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языка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без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выраженного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акцента.</w:t>
      </w:r>
    </w:p>
    <w:p w:rsidR="005F6D3F" w:rsidRDefault="005F6D3F">
      <w:pPr>
        <w:pStyle w:val="Heading11"/>
        <w:spacing w:before="7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>
      <w:pPr>
        <w:spacing w:before="36"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синтаксических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(сложносочиненных,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сложноподчиненных), так и простых. Распознавание и употребление в устной и 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 различных частей речи.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Употребление</w:t>
      </w:r>
      <w:r w:rsidRPr="00115FDA">
        <w:rPr>
          <w:i/>
          <w:iCs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в</w:t>
      </w:r>
      <w:r w:rsidRPr="00115FDA">
        <w:rPr>
          <w:i/>
          <w:iCs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речи</w:t>
      </w:r>
      <w:r w:rsidRPr="00115FDA">
        <w:rPr>
          <w:i/>
          <w:iCs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эмфатических</w:t>
      </w:r>
      <w:r w:rsidRPr="00115FDA">
        <w:rPr>
          <w:i/>
          <w:iCs/>
          <w:sz w:val="24"/>
          <w:szCs w:val="24"/>
          <w:lang w:val="en-US"/>
        </w:rPr>
        <w:t xml:space="preserve"> </w:t>
      </w:r>
      <w:r>
        <w:rPr>
          <w:i/>
          <w:iCs/>
          <w:sz w:val="24"/>
          <w:szCs w:val="24"/>
        </w:rPr>
        <w:t>конструкций</w:t>
      </w:r>
      <w:r w:rsidRPr="00115FDA">
        <w:rPr>
          <w:i/>
          <w:iCs/>
          <w:spacing w:val="1"/>
          <w:sz w:val="24"/>
          <w:szCs w:val="24"/>
          <w:lang w:val="en-US"/>
        </w:rPr>
        <w:t xml:space="preserve"> </w:t>
      </w:r>
      <w:r w:rsidRPr="00115FDA">
        <w:rPr>
          <w:i/>
          <w:iCs/>
          <w:sz w:val="24"/>
          <w:szCs w:val="24"/>
          <w:lang w:val="en-US"/>
        </w:rPr>
        <w:t>(</w:t>
      </w:r>
      <w:r>
        <w:rPr>
          <w:i/>
          <w:iCs/>
          <w:sz w:val="24"/>
          <w:szCs w:val="24"/>
        </w:rPr>
        <w:t>например</w:t>
      </w:r>
      <w:r w:rsidRPr="00115FDA">
        <w:rPr>
          <w:i/>
          <w:iCs/>
          <w:sz w:val="24"/>
          <w:szCs w:val="24"/>
          <w:lang w:val="en-US"/>
        </w:rPr>
        <w:t xml:space="preserve">, „It’s him who took the money”, “It’s time you talked to her”). </w:t>
      </w:r>
      <w:r>
        <w:rPr>
          <w:i/>
          <w:iCs/>
          <w:sz w:val="24"/>
          <w:szCs w:val="24"/>
        </w:rPr>
        <w:t>Употребление в речи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предложений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конструкциями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as;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not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as;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either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or;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neither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…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nor.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  <w:spacing w:before="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>
      <w:pPr>
        <w:pStyle w:val="BodyText"/>
        <w:spacing w:before="36" w:line="276" w:lineRule="auto"/>
        <w:ind w:right="555"/>
        <w:rPr>
          <w:i/>
          <w:iCs/>
        </w:rPr>
      </w:pPr>
      <w:r>
        <w:t>Распознавание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употребление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лексических</w:t>
      </w:r>
      <w:r>
        <w:rPr>
          <w:spacing w:val="8"/>
        </w:rPr>
        <w:t xml:space="preserve"> </w:t>
      </w:r>
      <w:r>
        <w:t>единиц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включенных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общения. Распознавание и употребление в речи наиболее 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употребление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распространенных</w:t>
      </w:r>
      <w:r>
        <w:rPr>
          <w:spacing w:val="20"/>
        </w:rPr>
        <w:t xml:space="preserve"> </w:t>
      </w:r>
      <w:r>
        <w:t>фразовых</w:t>
      </w:r>
      <w:r>
        <w:rPr>
          <w:spacing w:val="19"/>
        </w:rPr>
        <w:t xml:space="preserve"> </w:t>
      </w:r>
      <w:r>
        <w:t>глаголов</w:t>
      </w:r>
      <w:r>
        <w:rPr>
          <w:spacing w:val="29"/>
        </w:rPr>
        <w:t xml:space="preserve"> </w:t>
      </w:r>
      <w:r>
        <w:rPr>
          <w:i/>
          <w:iCs/>
        </w:rPr>
        <w:t>(look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after, give up, be over, write down get on). </w:t>
      </w:r>
      <w:r>
        <w:rPr>
          <w:sz w:val="24"/>
          <w:szCs w:val="24"/>
        </w:rPr>
        <w:t>Определение части речи по аффиксу. 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употребление в речи различных средств связи для обеспечения целостности высказывания.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Распознавание и использование в речи устойчивых выражений и фраз (collocations – get to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know somebody, keep in touch with somebody, look forward to doing something) в рамках тем,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включенных 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раздел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«Предметное содержание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речи».</w:t>
      </w:r>
    </w:p>
    <w:p w:rsidR="005F6D3F" w:rsidRDefault="005F6D3F">
      <w:pPr>
        <w:pStyle w:val="BodyText"/>
        <w:spacing w:before="2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  <w:spacing w:before="1" w:line="276" w:lineRule="auto"/>
        <w:ind w:right="6280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 жизнь</w:t>
      </w:r>
    </w:p>
    <w:p w:rsidR="005F6D3F" w:rsidRDefault="005F6D3F">
      <w:pPr>
        <w:pStyle w:val="BodyText"/>
        <w:spacing w:line="270" w:lineRule="exact"/>
        <w:ind w:left="1230" w:firstLine="0"/>
        <w:jc w:val="left"/>
      </w:pPr>
      <w:r>
        <w:t>Домашние</w:t>
      </w:r>
      <w:r>
        <w:rPr>
          <w:spacing w:val="16"/>
        </w:rPr>
        <w:t xml:space="preserve"> </w:t>
      </w:r>
      <w:r>
        <w:t>обязанности.</w:t>
      </w:r>
      <w:r>
        <w:rPr>
          <w:spacing w:val="32"/>
        </w:rPr>
        <w:t xml:space="preserve"> </w:t>
      </w:r>
      <w:r>
        <w:t>Покупки.</w:t>
      </w:r>
      <w:r>
        <w:rPr>
          <w:spacing w:val="30"/>
        </w:rPr>
        <w:t xml:space="preserve"> </w:t>
      </w:r>
      <w:r>
        <w:t>Общение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семье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школе.</w:t>
      </w:r>
      <w:r>
        <w:rPr>
          <w:spacing w:val="29"/>
        </w:rPr>
        <w:t xml:space="preserve"> </w:t>
      </w:r>
      <w:r>
        <w:t>Семейные</w:t>
      </w:r>
      <w:r>
        <w:rPr>
          <w:spacing w:val="22"/>
        </w:rPr>
        <w:t xml:space="preserve"> </w:t>
      </w:r>
      <w:r>
        <w:t>традиции.</w:t>
      </w:r>
    </w:p>
    <w:p w:rsidR="005F6D3F" w:rsidRDefault="005F6D3F">
      <w:pPr>
        <w:pStyle w:val="BodyText"/>
        <w:spacing w:before="41"/>
        <w:ind w:firstLine="0"/>
        <w:jc w:val="left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знакомыми. Переписка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:rsidR="005F6D3F" w:rsidRDefault="005F6D3F">
      <w:pPr>
        <w:pStyle w:val="Heading11"/>
        <w:spacing w:before="45"/>
        <w:jc w:val="left"/>
      </w:pPr>
      <w:r>
        <w:t>Здоровье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Посещение</w:t>
      </w:r>
      <w:r>
        <w:rPr>
          <w:spacing w:val="52"/>
        </w:rPr>
        <w:t xml:space="preserve"> </w:t>
      </w:r>
      <w:r>
        <w:t>врача.</w:t>
      </w:r>
      <w:r>
        <w:rPr>
          <w:spacing w:val="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5F6D3F" w:rsidRDefault="005F6D3F">
      <w:pPr>
        <w:pStyle w:val="Heading11"/>
        <w:spacing w:before="46"/>
        <w:jc w:val="left"/>
      </w:pPr>
      <w:r>
        <w:t>Спорт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Активный</w:t>
      </w:r>
      <w:r>
        <w:rPr>
          <w:spacing w:val="-6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</w:p>
    <w:p w:rsidR="005F6D3F" w:rsidRDefault="005F6D3F">
      <w:pPr>
        <w:pStyle w:val="Heading11"/>
        <w:spacing w:before="46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Особенности</w:t>
      </w:r>
      <w:r>
        <w:rPr>
          <w:spacing w:val="6"/>
        </w:rPr>
        <w:t xml:space="preserve"> </w:t>
      </w:r>
      <w:r>
        <w:t>городской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сельской</w:t>
      </w:r>
      <w:r>
        <w:rPr>
          <w:spacing w:val="63"/>
        </w:rPr>
        <w:t xml:space="preserve"> </w:t>
      </w:r>
      <w:r>
        <w:t>жизни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России</w:t>
      </w:r>
      <w:r>
        <w:rPr>
          <w:spacing w:val="6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странах</w:t>
      </w:r>
      <w:r>
        <w:rPr>
          <w:spacing w:val="62"/>
        </w:rPr>
        <w:t xml:space="preserve"> </w:t>
      </w:r>
      <w:r>
        <w:t>изучаемого</w:t>
      </w:r>
      <w:r>
        <w:rPr>
          <w:spacing w:val="71"/>
        </w:rPr>
        <w:t xml:space="preserve"> </w:t>
      </w:r>
      <w:r>
        <w:t>языка.</w:t>
      </w:r>
    </w:p>
    <w:p w:rsidR="005F6D3F" w:rsidRDefault="005F6D3F">
      <w:pPr>
        <w:pStyle w:val="BodyText"/>
        <w:spacing w:before="41"/>
        <w:ind w:firstLine="0"/>
        <w:jc w:val="left"/>
      </w:pPr>
      <w:r>
        <w:t>Городская</w:t>
      </w:r>
      <w:r>
        <w:rPr>
          <w:spacing w:val="-5"/>
        </w:rPr>
        <w:t xml:space="preserve"> </w:t>
      </w:r>
      <w:r>
        <w:t>инфраструктура.</w:t>
      </w:r>
      <w:r>
        <w:rPr>
          <w:spacing w:val="-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хозяйство.</w:t>
      </w:r>
    </w:p>
    <w:p w:rsidR="005F6D3F" w:rsidRDefault="005F6D3F">
      <w:pPr>
        <w:pStyle w:val="Heading11"/>
        <w:spacing w:before="46"/>
        <w:jc w:val="left"/>
      </w:pPr>
      <w:r>
        <w:t>Научно-технический</w:t>
      </w:r>
      <w:r>
        <w:rPr>
          <w:spacing w:val="-4"/>
        </w:rPr>
        <w:t xml:space="preserve"> </w:t>
      </w:r>
      <w:r>
        <w:t>прогресс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Прогресс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науке. Космос. Новые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технологии.</w:t>
      </w:r>
    </w:p>
    <w:p w:rsidR="005F6D3F" w:rsidRDefault="005F6D3F">
      <w:pPr>
        <w:pStyle w:val="Heading11"/>
        <w:spacing w:before="50"/>
        <w:jc w:val="left"/>
      </w:pPr>
      <w:r>
        <w:t>Природа и</w:t>
      </w:r>
      <w:r>
        <w:rPr>
          <w:spacing w:val="-3"/>
        </w:rPr>
        <w:t xml:space="preserve"> </w:t>
      </w:r>
      <w:r>
        <w:t>экология</w:t>
      </w:r>
    </w:p>
    <w:p w:rsidR="005F6D3F" w:rsidRDefault="005F6D3F">
      <w:pPr>
        <w:pStyle w:val="BodyText"/>
        <w:spacing w:before="36" w:line="276" w:lineRule="auto"/>
        <w:jc w:val="left"/>
      </w:pPr>
      <w:r>
        <w:t>Природные</w:t>
      </w:r>
      <w:r>
        <w:rPr>
          <w:spacing w:val="27"/>
        </w:rPr>
        <w:t xml:space="preserve"> </w:t>
      </w:r>
      <w:r>
        <w:t>ресурсы.</w:t>
      </w:r>
      <w:r>
        <w:rPr>
          <w:spacing w:val="30"/>
        </w:rPr>
        <w:t xml:space="preserve"> </w:t>
      </w:r>
      <w:r>
        <w:t>Возобновляемые</w:t>
      </w:r>
      <w:r>
        <w:rPr>
          <w:spacing w:val="27"/>
        </w:rPr>
        <w:t xml:space="preserve"> </w:t>
      </w:r>
      <w:r>
        <w:t>источники</w:t>
      </w:r>
      <w:r>
        <w:rPr>
          <w:spacing w:val="29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6"/>
        </w:rPr>
        <w:t xml:space="preserve"> </w:t>
      </w:r>
      <w:r>
        <w:t>потепление.</w:t>
      </w:r>
      <w:r>
        <w:rPr>
          <w:spacing w:val="3"/>
        </w:rPr>
        <w:t xml:space="preserve"> </w:t>
      </w:r>
      <w:r>
        <w:t>Знаменитые природные 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F6D3F" w:rsidRDefault="005F6D3F">
      <w:pPr>
        <w:pStyle w:val="Heading11"/>
        <w:spacing w:before="4"/>
        <w:jc w:val="left"/>
      </w:pPr>
      <w:r>
        <w:t>Современная</w:t>
      </w:r>
      <w:r>
        <w:rPr>
          <w:spacing w:val="-11"/>
        </w:rPr>
        <w:t xml:space="preserve"> </w:t>
      </w:r>
      <w:r>
        <w:t>молодежь</w:t>
      </w:r>
    </w:p>
    <w:p w:rsidR="005F6D3F" w:rsidRDefault="005F6D3F">
      <w:pPr>
        <w:pStyle w:val="BodyText"/>
        <w:spacing w:before="36" w:line="276" w:lineRule="auto"/>
        <w:ind w:right="560"/>
        <w:jc w:val="left"/>
      </w:pPr>
      <w:r>
        <w:t>Увлечения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поколениями.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поездки.</w:t>
      </w:r>
    </w:p>
    <w:p w:rsidR="005F6D3F" w:rsidRDefault="005F6D3F">
      <w:pPr>
        <w:pStyle w:val="Heading11"/>
        <w:spacing w:before="4"/>
        <w:jc w:val="left"/>
      </w:pPr>
      <w:r>
        <w:t>Профессии</w:t>
      </w:r>
    </w:p>
    <w:p w:rsidR="005F6D3F" w:rsidRDefault="005F6D3F">
      <w:pPr>
        <w:pStyle w:val="BodyText"/>
        <w:tabs>
          <w:tab w:val="left" w:pos="2861"/>
          <w:tab w:val="left" w:pos="4242"/>
          <w:tab w:val="left" w:pos="5153"/>
          <w:tab w:val="left" w:pos="5613"/>
          <w:tab w:val="left" w:pos="6779"/>
          <w:tab w:val="left" w:pos="8031"/>
          <w:tab w:val="left" w:pos="8995"/>
        </w:tabs>
        <w:spacing w:before="36"/>
        <w:ind w:left="1230" w:firstLine="0"/>
        <w:jc w:val="left"/>
      </w:pPr>
      <w:r>
        <w:t>Современные</w:t>
      </w:r>
      <w:r>
        <w:tab/>
        <w:t>профессии.</w:t>
      </w:r>
      <w:r>
        <w:tab/>
        <w:t>Планы</w:t>
      </w:r>
      <w:r>
        <w:tab/>
        <w:t>на</w:t>
      </w:r>
      <w:r>
        <w:tab/>
        <w:t>будущее,</w:t>
      </w:r>
      <w:r>
        <w:tab/>
        <w:t>проблемы</w:t>
      </w:r>
      <w:r>
        <w:tab/>
        <w:t>выбора</w:t>
      </w:r>
      <w:r>
        <w:tab/>
        <w:t>профессии.</w:t>
      </w:r>
    </w:p>
    <w:p w:rsidR="005F6D3F" w:rsidRDefault="005F6D3F">
      <w:pPr>
        <w:pStyle w:val="BodyText"/>
        <w:spacing w:before="41"/>
        <w:ind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профессии.</w:t>
      </w:r>
    </w:p>
    <w:p w:rsidR="005F6D3F" w:rsidRDefault="005F6D3F">
      <w:pPr>
        <w:pStyle w:val="Heading11"/>
        <w:spacing w:before="50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5F6D3F" w:rsidRDefault="005F6D3F">
      <w:pPr>
        <w:pStyle w:val="BodyText"/>
        <w:spacing w:before="37" w:line="276" w:lineRule="auto"/>
        <w:ind w:right="566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 в</w:t>
      </w:r>
      <w:r>
        <w:rPr>
          <w:spacing w:val="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5F6D3F" w:rsidRDefault="005F6D3F">
      <w:pPr>
        <w:pStyle w:val="Heading11"/>
        <w:spacing w:before="3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5F6D3F" w:rsidRDefault="005F6D3F">
      <w:pPr>
        <w:pStyle w:val="BodyText"/>
        <w:spacing w:before="36" w:line="276" w:lineRule="auto"/>
        <w:ind w:right="563"/>
      </w:pPr>
      <w:r>
        <w:t>Изучение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для повседневного общения. Выдающиеся личности, повлиявшие на развитие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line="276" w:lineRule="auto"/>
        <w:ind w:right="6042"/>
        <w:jc w:val="left"/>
      </w:pPr>
      <w:r>
        <w:t>Углубленный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2"/>
        </w:rPr>
        <w:t xml:space="preserve"> </w:t>
      </w:r>
      <w:r>
        <w:t>умения</w:t>
      </w:r>
    </w:p>
    <w:p w:rsidR="005F6D3F" w:rsidRDefault="005F6D3F">
      <w:pPr>
        <w:pStyle w:val="BodyText"/>
        <w:spacing w:before="5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spacing w:line="276" w:lineRule="auto"/>
        <w:ind w:left="1230" w:right="69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Говорение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Диалогическая</w:t>
      </w:r>
      <w:r>
        <w:rPr>
          <w:b/>
          <w:bCs/>
          <w:spacing w:val="-1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речь</w:t>
      </w:r>
    </w:p>
    <w:p w:rsidR="005F6D3F" w:rsidRDefault="005F6D3F">
      <w:pPr>
        <w:pStyle w:val="BodyText"/>
        <w:spacing w:line="276" w:lineRule="auto"/>
        <w:ind w:right="563"/>
        <w:rPr>
          <w:i/>
          <w:iCs/>
        </w:rPr>
      </w:pPr>
      <w:r>
        <w:t>Подготовленное</w:t>
      </w:r>
      <w:r>
        <w:rPr>
          <w:spacing w:val="1"/>
        </w:rPr>
        <w:t xml:space="preserve"> </w:t>
      </w:r>
      <w:r>
        <w:t>интервью.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текстов:</w:t>
      </w:r>
      <w:r>
        <w:rPr>
          <w:spacing w:val="18"/>
        </w:rPr>
        <w:t xml:space="preserve"> </w:t>
      </w:r>
      <w:r>
        <w:t>интервью,</w:t>
      </w:r>
      <w:r>
        <w:rPr>
          <w:spacing w:val="18"/>
        </w:rPr>
        <w:t xml:space="preserve"> </w:t>
      </w:r>
      <w:r>
        <w:t>модерация,</w:t>
      </w:r>
      <w:r>
        <w:rPr>
          <w:spacing w:val="13"/>
        </w:rPr>
        <w:t xml:space="preserve"> </w:t>
      </w:r>
      <w:r>
        <w:t>обсуждение.</w:t>
      </w:r>
      <w:r>
        <w:rPr>
          <w:spacing w:val="25"/>
        </w:rPr>
        <w:t xml:space="preserve"> </w:t>
      </w:r>
      <w:r>
        <w:rPr>
          <w:i/>
          <w:iCs/>
        </w:rPr>
        <w:t>Умение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бегло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говорить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на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различные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темы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ситуациях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официального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неофициального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общения,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том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</w:t>
      </w:r>
      <w:r>
        <w:rPr>
          <w:i/>
          <w:iCs/>
          <w:spacing w:val="4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рамках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выбранного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профиля.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Аргументированные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ответы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доводов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собеседника.</w:t>
      </w:r>
    </w:p>
    <w:p w:rsidR="005F6D3F" w:rsidRDefault="005F6D3F">
      <w:pPr>
        <w:pStyle w:val="BodyText"/>
        <w:spacing w:before="4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5F6D3F" w:rsidRDefault="005F6D3F">
      <w:pPr>
        <w:pStyle w:val="BodyText"/>
        <w:spacing w:before="36" w:line="276" w:lineRule="auto"/>
        <w:ind w:right="568"/>
      </w:pPr>
      <w:r>
        <w:t>Умение предоставлять фактическую информацию. Умение детально высказываться по</w:t>
      </w:r>
      <w:r>
        <w:rPr>
          <w:spacing w:val="-57"/>
        </w:rPr>
        <w:t xml:space="preserve"> </w:t>
      </w:r>
      <w:r>
        <w:t>широкому кругу вопросов, в том числе поясняя свою точку зрения. Умение делать ясный,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выстроенный</w:t>
      </w:r>
      <w:r>
        <w:rPr>
          <w:spacing w:val="1"/>
        </w:rPr>
        <w:t xml:space="preserve"> </w:t>
      </w:r>
      <w:r>
        <w:t>доклад.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содержания материалов</w:t>
      </w:r>
      <w:r>
        <w:rPr>
          <w:spacing w:val="1"/>
        </w:rPr>
        <w:t xml:space="preserve"> </w:t>
      </w:r>
      <w:r>
        <w:t>по конкретной</w:t>
      </w:r>
      <w:r>
        <w:rPr>
          <w:spacing w:val="-3"/>
        </w:rPr>
        <w:t xml:space="preserve"> </w:t>
      </w:r>
      <w:r>
        <w:t>проблеме,</w:t>
      </w:r>
      <w:r>
        <w:rPr>
          <w:spacing w:val="-3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 докладом.</w:t>
      </w:r>
    </w:p>
    <w:p w:rsidR="005F6D3F" w:rsidRDefault="005F6D3F">
      <w:pPr>
        <w:pStyle w:val="Heading11"/>
        <w:spacing w:before="3"/>
        <w:jc w:val="left"/>
      </w:pPr>
      <w:r>
        <w:t>Аудирование</w:t>
      </w:r>
    </w:p>
    <w:p w:rsidR="005F6D3F" w:rsidRDefault="005F6D3F">
      <w:pPr>
        <w:pStyle w:val="BodyText"/>
        <w:spacing w:before="36" w:line="276" w:lineRule="auto"/>
        <w:ind w:right="561"/>
        <w:rPr>
          <w:i/>
          <w:iCs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 и видеотекстов различных жанров (радио- и телепрограмм, записей, 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61"/>
        </w:rPr>
        <w:t xml:space="preserve"> </w:t>
      </w:r>
      <w:r>
        <w:t>правил,</w:t>
      </w:r>
      <w:r>
        <w:rPr>
          <w:spacing w:val="6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моментами</w:t>
      </w:r>
      <w:r>
        <w:rPr>
          <w:spacing w:val="1"/>
        </w:rPr>
        <w:t xml:space="preserve"> </w:t>
      </w:r>
      <w:r>
        <w:t>долгой</w:t>
      </w:r>
      <w:r>
        <w:rPr>
          <w:spacing w:val="1"/>
        </w:rPr>
        <w:t xml:space="preserve"> </w:t>
      </w:r>
      <w:r>
        <w:t>дискуссии или доклада. Типы текстов: выступление на конференции, ток-шоу, теледебаты,</w:t>
      </w:r>
      <w:r>
        <w:rPr>
          <w:spacing w:val="1"/>
        </w:rPr>
        <w:t xml:space="preserve"> </w:t>
      </w:r>
      <w:r>
        <w:t xml:space="preserve">обращение к участникам мероприятия, репортаж. </w:t>
      </w:r>
      <w:r>
        <w:rPr>
          <w:i/>
          <w:iCs/>
        </w:rPr>
        <w:t>Доклад. Сложная система доказательств.</w:t>
      </w:r>
      <w:r>
        <w:rPr>
          <w:i/>
          <w:iCs/>
          <w:spacing w:val="-57"/>
        </w:rPr>
        <w:t xml:space="preserve"> </w:t>
      </w:r>
      <w:r>
        <w:rPr>
          <w:i/>
          <w:iCs/>
        </w:rPr>
        <w:t>Разговорная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речь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пределах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литературной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нормы.</w:t>
      </w:r>
    </w:p>
    <w:p w:rsidR="005F6D3F" w:rsidRDefault="005F6D3F">
      <w:pPr>
        <w:pStyle w:val="Heading11"/>
        <w:spacing w:before="6"/>
        <w:jc w:val="left"/>
      </w:pPr>
      <w:r>
        <w:t>Чтение</w:t>
      </w:r>
    </w:p>
    <w:p w:rsidR="005F6D3F" w:rsidRDefault="005F6D3F">
      <w:pPr>
        <w:spacing w:before="36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несложные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аутентичные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(публицистического,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разговорного,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официально-делового).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Изучающее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аннотация,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статья/публикация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журнале,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отчет,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(законодательные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договор/соглашение, диаграмма / график / статистика / схема, словарная статья в толковом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словаре,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блогах,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вебинаров.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Детальное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понимание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Анализ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зрения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текста.</w:t>
      </w:r>
    </w:p>
    <w:p w:rsidR="005F6D3F" w:rsidRDefault="005F6D3F">
      <w:pPr>
        <w:pStyle w:val="Heading11"/>
        <w:spacing w:before="6"/>
        <w:jc w:val="left"/>
      </w:pPr>
      <w:r>
        <w:t>Письмо</w:t>
      </w:r>
    </w:p>
    <w:p w:rsidR="005F6D3F" w:rsidRDefault="005F6D3F">
      <w:pPr>
        <w:pStyle w:val="BodyText"/>
        <w:spacing w:before="36" w:line="276" w:lineRule="auto"/>
        <w:ind w:right="556"/>
      </w:pPr>
      <w:r>
        <w:t>Написание отзыва на фильм или книгу. Умение письменно сообщать свое мнение по</w:t>
      </w:r>
      <w:r>
        <w:rPr>
          <w:spacing w:val="1"/>
        </w:rPr>
        <w:t xml:space="preserve"> </w:t>
      </w:r>
      <w:r>
        <w:t>поводу фактической информации в рамках изученной тематики. Написание текстов с четкой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ходе/результатах</w:t>
      </w:r>
      <w:r>
        <w:rPr>
          <w:spacing w:val="1"/>
        </w:rPr>
        <w:t xml:space="preserve"> </w:t>
      </w:r>
      <w:r>
        <w:t>проекта/исследования,</w:t>
      </w:r>
      <w:r>
        <w:rPr>
          <w:spacing w:val="1"/>
        </w:rPr>
        <w:t xml:space="preserve"> </w:t>
      </w:r>
      <w:r>
        <w:t>протокол обсуждения задач, реферат по конкретному вопросу, комментарий, аргументация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line="280" w:lineRule="auto"/>
        <w:ind w:right="6435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F6D3F" w:rsidRDefault="005F6D3F">
      <w:pPr>
        <w:pStyle w:val="BodyText"/>
        <w:spacing w:line="276" w:lineRule="auto"/>
        <w:ind w:right="56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нюансы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ударения.</w:t>
      </w:r>
    </w:p>
    <w:p w:rsidR="005F6D3F" w:rsidRDefault="005F6D3F">
      <w:pPr>
        <w:pStyle w:val="Heading11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5F6D3F" w:rsidRDefault="005F6D3F">
      <w:pPr>
        <w:spacing w:before="28"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Орфографические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пунктуационные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создавать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орфографических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пунктуационных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ошибок,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затрудняющих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понимание.</w:t>
      </w:r>
    </w:p>
    <w:p w:rsidR="005F6D3F" w:rsidRDefault="005F6D3F">
      <w:pPr>
        <w:pStyle w:val="Heading11"/>
        <w:spacing w:before="3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/>
        <w:rPr>
          <w:i/>
          <w:iCs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(сложносочиненных,</w:t>
      </w:r>
      <w:r>
        <w:rPr>
          <w:spacing w:val="1"/>
        </w:rPr>
        <w:t xml:space="preserve"> </w:t>
      </w:r>
      <w:r>
        <w:t>сложноподчиненных),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with,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conclusion).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 в устной и письменной коммуникации различных частей речи. Употребление в</w:t>
      </w:r>
      <w:r>
        <w:rPr>
          <w:spacing w:val="-57"/>
        </w:rPr>
        <w:t xml:space="preserve"> </w:t>
      </w:r>
      <w:r>
        <w:t>речи эмфатических конструкций. Употребление в речи предложений с конструкциями … as;</w:t>
      </w:r>
      <w:r>
        <w:rPr>
          <w:spacing w:val="1"/>
        </w:rPr>
        <w:t xml:space="preserve"> </w:t>
      </w:r>
      <w:r>
        <w:t>not so … as; either … or; neither … nor.</w:t>
      </w:r>
      <w:r>
        <w:rPr>
          <w:spacing w:val="1"/>
        </w:rPr>
        <w:t xml:space="preserve"> </w:t>
      </w:r>
      <w:r>
        <w:rPr>
          <w:i/>
          <w:iCs/>
        </w:rPr>
        <w:t>Распознавание и употребление в речи инверсии.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Распознавание 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употребление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"/>
        </w:rPr>
        <w:t xml:space="preserve"> </w:t>
      </w:r>
      <w:r>
        <w:rPr>
          <w:i/>
          <w:iCs/>
        </w:rPr>
        <w:t>речи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широкого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спектра глагольных структур.</w:t>
      </w:r>
    </w:p>
    <w:p w:rsidR="005F6D3F" w:rsidRDefault="005F6D3F">
      <w:pPr>
        <w:pStyle w:val="Heading11"/>
        <w:spacing w:before="6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5F6D3F" w:rsidRDefault="005F6D3F">
      <w:pPr>
        <w:spacing w:before="36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Распознавание и использование в речи устойчивых выражений и фраз (collocations)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«Предметное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употребление широкого спектра лексических единиц, связанных с выбранным профилем</w:t>
      </w:r>
      <w:r>
        <w:rPr>
          <w:i/>
          <w:iCs/>
          <w:sz w:val="24"/>
          <w:szCs w:val="24"/>
        </w:rPr>
        <w:t>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Распознавание 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употребление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пословиц,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идиом,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крылатых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выражений.</w:t>
      </w:r>
    </w:p>
    <w:p w:rsidR="005F6D3F" w:rsidRDefault="005F6D3F">
      <w:pPr>
        <w:pStyle w:val="BodyText"/>
        <w:spacing w:before="2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  <w:spacing w:before="1" w:line="276" w:lineRule="auto"/>
        <w:ind w:right="6280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</w:p>
    <w:p w:rsidR="005F6D3F" w:rsidRDefault="005F6D3F">
      <w:pPr>
        <w:pStyle w:val="BodyText"/>
        <w:spacing w:line="270" w:lineRule="exact"/>
        <w:ind w:left="1230" w:firstLine="0"/>
        <w:jc w:val="left"/>
      </w:pPr>
      <w:r>
        <w:t>Общество</w:t>
      </w:r>
      <w:r>
        <w:rPr>
          <w:spacing w:val="30"/>
        </w:rPr>
        <w:t xml:space="preserve"> </w:t>
      </w:r>
      <w:r>
        <w:t>потребления.</w:t>
      </w:r>
      <w:r>
        <w:rPr>
          <w:spacing w:val="86"/>
        </w:rPr>
        <w:t xml:space="preserve"> </w:t>
      </w:r>
      <w:r>
        <w:t>Самостоятельная</w:t>
      </w:r>
      <w:r>
        <w:rPr>
          <w:spacing w:val="84"/>
        </w:rPr>
        <w:t xml:space="preserve"> </w:t>
      </w:r>
      <w:r>
        <w:t>жизнь.</w:t>
      </w:r>
      <w:r>
        <w:rPr>
          <w:spacing w:val="91"/>
        </w:rPr>
        <w:t xml:space="preserve"> </w:t>
      </w:r>
      <w:r>
        <w:t>Отношения</w:t>
      </w:r>
      <w:r>
        <w:rPr>
          <w:spacing w:val="85"/>
        </w:rPr>
        <w:t xml:space="preserve"> </w:t>
      </w:r>
      <w:r>
        <w:t>поколений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семье.</w:t>
      </w:r>
    </w:p>
    <w:p w:rsidR="005F6D3F" w:rsidRDefault="005F6D3F">
      <w:pPr>
        <w:pStyle w:val="BodyText"/>
        <w:spacing w:before="40"/>
        <w:ind w:firstLine="0"/>
        <w:jc w:val="left"/>
      </w:pPr>
      <w:r>
        <w:t>Семейные</w:t>
      </w:r>
      <w:r>
        <w:rPr>
          <w:spacing w:val="-4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друзей. Дружба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любовь.</w:t>
      </w:r>
    </w:p>
    <w:p w:rsidR="005F6D3F" w:rsidRDefault="005F6D3F">
      <w:pPr>
        <w:pStyle w:val="Heading11"/>
        <w:spacing w:before="51"/>
        <w:jc w:val="left"/>
      </w:pPr>
      <w:r>
        <w:t>Здоровье</w:t>
      </w:r>
    </w:p>
    <w:p w:rsidR="005F6D3F" w:rsidRDefault="005F6D3F">
      <w:pPr>
        <w:pStyle w:val="BodyText"/>
        <w:spacing w:before="36" w:line="276" w:lineRule="auto"/>
        <w:jc w:val="left"/>
      </w:pPr>
      <w:r>
        <w:t>Здоровый</w:t>
      </w:r>
      <w:r>
        <w:rPr>
          <w:spacing w:val="48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правильное</w:t>
      </w:r>
      <w:r>
        <w:rPr>
          <w:spacing w:val="51"/>
        </w:rPr>
        <w:t xml:space="preserve"> </w:t>
      </w:r>
      <w:r>
        <w:t>питание.</w:t>
      </w:r>
      <w:r>
        <w:rPr>
          <w:spacing w:val="53"/>
        </w:rPr>
        <w:t xml:space="preserve"> </w:t>
      </w:r>
      <w:r>
        <w:t>Современные</w:t>
      </w:r>
      <w:r>
        <w:rPr>
          <w:spacing w:val="51"/>
        </w:rPr>
        <w:t xml:space="preserve"> </w:t>
      </w:r>
      <w:r>
        <w:t>тенденции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заботе</w:t>
      </w:r>
      <w:r>
        <w:rPr>
          <w:spacing w:val="4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здоровье:</w:t>
      </w:r>
      <w:r>
        <w:rPr>
          <w:spacing w:val="-4"/>
        </w:rPr>
        <w:t xml:space="preserve"> </w:t>
      </w:r>
      <w:r>
        <w:t>йога,</w:t>
      </w:r>
      <w:r>
        <w:rPr>
          <w:spacing w:val="-1"/>
        </w:rPr>
        <w:t xml:space="preserve"> </w:t>
      </w:r>
      <w:r>
        <w:t>вегетарианство,</w:t>
      </w:r>
      <w:r>
        <w:rPr>
          <w:spacing w:val="-1"/>
        </w:rPr>
        <w:t xml:space="preserve"> </w:t>
      </w:r>
      <w:r>
        <w:t>фитнес.</w:t>
      </w:r>
    </w:p>
    <w:p w:rsidR="005F6D3F" w:rsidRDefault="005F6D3F">
      <w:pPr>
        <w:pStyle w:val="Heading11"/>
        <w:spacing w:before="4"/>
        <w:jc w:val="left"/>
      </w:pPr>
      <w:r>
        <w:t>Городская и</w:t>
      </w:r>
      <w:r>
        <w:rPr>
          <w:spacing w:val="-1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города и</w:t>
      </w:r>
      <w:r>
        <w:rPr>
          <w:spacing w:val="-3"/>
        </w:rPr>
        <w:t xml:space="preserve"> </w:t>
      </w:r>
      <w:r>
        <w:t>регионов.</w:t>
      </w:r>
    </w:p>
    <w:p w:rsidR="005F6D3F" w:rsidRDefault="005F6D3F">
      <w:pPr>
        <w:spacing w:before="46" w:line="276" w:lineRule="auto"/>
        <w:ind w:left="1230" w:right="48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Научно-технический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прогресс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Дистанционное образование. Робототехника.</w:t>
      </w:r>
      <w:r>
        <w:rPr>
          <w:spacing w:val="-5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экология</w:t>
      </w:r>
    </w:p>
    <w:p w:rsidR="005F6D3F" w:rsidRDefault="005F6D3F">
      <w:pPr>
        <w:pStyle w:val="BodyText"/>
        <w:tabs>
          <w:tab w:val="left" w:pos="2861"/>
          <w:tab w:val="left" w:pos="3954"/>
          <w:tab w:val="left" w:pos="6247"/>
          <w:tab w:val="left" w:pos="7868"/>
          <w:tab w:val="left" w:pos="9259"/>
        </w:tabs>
        <w:spacing w:line="270" w:lineRule="exact"/>
        <w:ind w:left="1230" w:firstLine="0"/>
        <w:jc w:val="left"/>
      </w:pPr>
      <w:r>
        <w:t>Заповедники</w:t>
      </w:r>
      <w:r>
        <w:tab/>
        <w:t>России.</w:t>
      </w:r>
      <w:r>
        <w:tab/>
        <w:t>Энергосбережение.</w:t>
      </w:r>
      <w:r>
        <w:tab/>
        <w:t>Последствия</w:t>
      </w:r>
      <w:r>
        <w:tab/>
        <w:t>изменения</w:t>
      </w:r>
      <w:r>
        <w:tab/>
        <w:t>климата.</w:t>
      </w:r>
    </w:p>
    <w:p w:rsidR="005F6D3F" w:rsidRDefault="005F6D3F">
      <w:pPr>
        <w:pStyle w:val="BodyText"/>
        <w:spacing w:before="45"/>
        <w:ind w:firstLine="0"/>
        <w:jc w:val="left"/>
      </w:pPr>
      <w:r>
        <w:t>Деятельность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Экотуризм.</w:t>
      </w:r>
    </w:p>
    <w:p w:rsidR="005F6D3F" w:rsidRDefault="005F6D3F">
      <w:pPr>
        <w:pStyle w:val="Heading11"/>
        <w:spacing w:before="46"/>
        <w:jc w:val="left"/>
      </w:pPr>
      <w:r>
        <w:t>Современная</w:t>
      </w:r>
      <w:r>
        <w:rPr>
          <w:spacing w:val="-11"/>
        </w:rPr>
        <w:t xml:space="preserve"> </w:t>
      </w:r>
      <w:r>
        <w:t>молодежь</w:t>
      </w:r>
    </w:p>
    <w:p w:rsidR="005F6D3F" w:rsidRDefault="005F6D3F">
      <w:pPr>
        <w:pStyle w:val="BodyText"/>
        <w:tabs>
          <w:tab w:val="left" w:pos="2895"/>
          <w:tab w:val="left" w:pos="4574"/>
          <w:tab w:val="left" w:pos="6232"/>
          <w:tab w:val="left" w:pos="7882"/>
          <w:tab w:val="left" w:pos="9042"/>
        </w:tabs>
        <w:spacing w:before="36"/>
        <w:ind w:left="1230" w:firstLine="0"/>
        <w:jc w:val="left"/>
      </w:pPr>
      <w:r>
        <w:t>Молодежные</w:t>
      </w:r>
      <w:r>
        <w:tab/>
        <w:t>субкультуры.</w:t>
      </w:r>
      <w:r>
        <w:tab/>
        <w:t>Молодежные</w:t>
      </w:r>
      <w:r>
        <w:tab/>
        <w:t>организации.</w:t>
      </w:r>
      <w:r>
        <w:tab/>
        <w:t>Система</w:t>
      </w:r>
      <w:r>
        <w:tab/>
        <w:t>ценностей.</w:t>
      </w:r>
    </w:p>
    <w:p w:rsidR="005F6D3F" w:rsidRDefault="005F6D3F">
      <w:pPr>
        <w:pStyle w:val="BodyText"/>
        <w:spacing w:before="41"/>
        <w:ind w:firstLine="0"/>
        <w:jc w:val="left"/>
      </w:pPr>
      <w:r>
        <w:t>Волонтерство.</w:t>
      </w:r>
    </w:p>
    <w:p w:rsidR="005F6D3F" w:rsidRDefault="005F6D3F">
      <w:pPr>
        <w:pStyle w:val="Heading11"/>
        <w:spacing w:before="46"/>
        <w:jc w:val="left"/>
      </w:pPr>
      <w:r>
        <w:t>Страны изучаемого</w:t>
      </w:r>
      <w:r>
        <w:rPr>
          <w:spacing w:val="-5"/>
        </w:rPr>
        <w:t xml:space="preserve"> </w:t>
      </w:r>
      <w:r>
        <w:t>языка</w:t>
      </w:r>
    </w:p>
    <w:p w:rsidR="005F6D3F" w:rsidRDefault="005F6D3F">
      <w:pPr>
        <w:pStyle w:val="BodyText"/>
        <w:spacing w:before="36" w:line="276" w:lineRule="auto"/>
        <w:jc w:val="left"/>
      </w:pPr>
      <w:r>
        <w:t>Политические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экономические</w:t>
      </w:r>
      <w:r>
        <w:rPr>
          <w:spacing w:val="5"/>
        </w:rPr>
        <w:t xml:space="preserve"> </w:t>
      </w:r>
      <w:r>
        <w:t>системы.</w:t>
      </w:r>
      <w:r>
        <w:rPr>
          <w:spacing w:val="8"/>
        </w:rPr>
        <w:t xml:space="preserve"> </w:t>
      </w:r>
      <w:r>
        <w:t>Выдающиеся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5F6D3F" w:rsidRDefault="005F6D3F">
      <w:pPr>
        <w:pStyle w:val="Heading11"/>
        <w:spacing w:before="4"/>
        <w:jc w:val="left"/>
      </w:pPr>
      <w:r>
        <w:t>Современные</w:t>
      </w:r>
      <w:r>
        <w:rPr>
          <w:spacing w:val="-3"/>
        </w:rPr>
        <w:t xml:space="preserve"> </w:t>
      </w:r>
      <w:r>
        <w:t>профессии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Профессии</w:t>
      </w:r>
      <w:r>
        <w:rPr>
          <w:spacing w:val="-1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Карьера</w:t>
      </w:r>
      <w:r>
        <w:rPr>
          <w:spacing w:val="-3"/>
        </w:rPr>
        <w:t xml:space="preserve"> </w:t>
      </w:r>
      <w:r>
        <w:t>и семья.</w:t>
      </w:r>
      <w:r>
        <w:rPr>
          <w:spacing w:val="-4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 профессии.</w:t>
      </w:r>
    </w:p>
    <w:p w:rsidR="005F6D3F" w:rsidRDefault="005F6D3F">
      <w:pPr>
        <w:pStyle w:val="Heading11"/>
        <w:spacing w:before="45"/>
        <w:jc w:val="left"/>
      </w:pPr>
      <w:r>
        <w:t>Иностранные</w:t>
      </w:r>
      <w:r>
        <w:rPr>
          <w:spacing w:val="-1"/>
        </w:rPr>
        <w:t xml:space="preserve"> </w:t>
      </w:r>
      <w:r>
        <w:t>языки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Диалекты.</w:t>
      </w:r>
      <w:r>
        <w:rPr>
          <w:spacing w:val="-4"/>
        </w:rPr>
        <w:t xml:space="preserve"> </w:t>
      </w:r>
      <w:r>
        <w:t>Молодежный</w:t>
      </w:r>
      <w:r>
        <w:rPr>
          <w:spacing w:val="-5"/>
        </w:rPr>
        <w:t xml:space="preserve"> </w:t>
      </w:r>
      <w:r>
        <w:t>сленг.</w:t>
      </w:r>
      <w:r>
        <w:rPr>
          <w:spacing w:val="-4"/>
        </w:rPr>
        <w:t xml:space="preserve"> </w:t>
      </w:r>
      <w:r>
        <w:t>Профессиональный язык.</w:t>
      </w:r>
    </w:p>
    <w:p w:rsidR="005F6D3F" w:rsidRDefault="005F6D3F">
      <w:pPr>
        <w:pStyle w:val="Heading11"/>
        <w:spacing w:before="46"/>
        <w:jc w:val="left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искусство</w:t>
      </w:r>
    </w:p>
    <w:p w:rsidR="005F6D3F" w:rsidRDefault="005F6D3F">
      <w:pPr>
        <w:pStyle w:val="BodyText"/>
        <w:spacing w:before="36" w:line="276" w:lineRule="auto"/>
        <w:ind w:right="558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неизобразительные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хореография)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27"/>
        </w:rPr>
        <w:t xml:space="preserve"> </w:t>
      </w:r>
      <w:r>
        <w:t>Мода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дизайн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культуры.</w:t>
      </w:r>
      <w:r>
        <w:rPr>
          <w:spacing w:val="28"/>
        </w:rPr>
        <w:t xml:space="preserve"> </w:t>
      </w:r>
      <w:r>
        <w:t>Альтернативные</w:t>
      </w:r>
      <w:r>
        <w:rPr>
          <w:spacing w:val="20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искусства:</w:t>
      </w:r>
      <w:r>
        <w:rPr>
          <w:spacing w:val="25"/>
        </w:rPr>
        <w:t xml:space="preserve"> </w:t>
      </w:r>
      <w:r>
        <w:t>граффити,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1" w:firstLine="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 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9"/>
          <w:szCs w:val="29"/>
        </w:rPr>
      </w:pPr>
    </w:p>
    <w:p w:rsidR="005F6D3F" w:rsidRDefault="005F6D3F">
      <w:pPr>
        <w:pStyle w:val="Heading11"/>
        <w:spacing w:before="1"/>
        <w:jc w:val="left"/>
      </w:pPr>
      <w:bookmarkStart w:id="54" w:name="История"/>
      <w:bookmarkStart w:id="55" w:name="_bookmark32"/>
      <w:bookmarkEnd w:id="54"/>
      <w:bookmarkEnd w:id="55"/>
      <w:r>
        <w:t>История</w:t>
      </w:r>
    </w:p>
    <w:p w:rsidR="005F6D3F" w:rsidRDefault="005F6D3F">
      <w:pPr>
        <w:pStyle w:val="BodyText"/>
        <w:spacing w:before="7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line="276" w:lineRule="auto"/>
        <w:ind w:right="56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учебно-методического</w:t>
      </w:r>
      <w:r>
        <w:rPr>
          <w:spacing w:val="5"/>
        </w:rPr>
        <w:t xml:space="preserve"> </w:t>
      </w:r>
      <w:r>
        <w:t>комплекса 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истории.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Место учебного</w:t>
      </w:r>
      <w:r>
        <w:rPr>
          <w:spacing w:val="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«История»</w:t>
      </w:r>
    </w:p>
    <w:p w:rsidR="005F6D3F" w:rsidRDefault="005F6D3F">
      <w:pPr>
        <w:pStyle w:val="BodyText"/>
        <w:spacing w:before="41" w:line="276" w:lineRule="auto"/>
        <w:ind w:right="563"/>
      </w:pPr>
      <w:r>
        <w:t>Предмет</w:t>
      </w:r>
      <w:r>
        <w:rPr>
          <w:spacing w:val="1"/>
        </w:rPr>
        <w:t xml:space="preserve"> </w:t>
      </w:r>
      <w:r>
        <w:t>«История» изучается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 образования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</w:t>
      </w:r>
      <w:r>
        <w:rPr>
          <w:spacing w:val="-3"/>
        </w:rPr>
        <w:t xml:space="preserve"> </w:t>
      </w:r>
      <w:r>
        <w:t>классах.</w:t>
      </w:r>
    </w:p>
    <w:p w:rsidR="005F6D3F" w:rsidRDefault="005F6D3F">
      <w:pPr>
        <w:pStyle w:val="BodyText"/>
        <w:spacing w:line="276" w:lineRule="auto"/>
        <w:ind w:right="561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 (Новейшей) истории и отечественной истории периода 1914–2012 гг. — («История</w:t>
      </w:r>
      <w:r>
        <w:rPr>
          <w:spacing w:val="1"/>
        </w:rPr>
        <w:t xml:space="preserve"> </w:t>
      </w:r>
      <w:r>
        <w:t>России»).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Общая характеристика</w:t>
      </w:r>
      <w:r>
        <w:rPr>
          <w:spacing w:val="-8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:rsidR="005F6D3F" w:rsidRDefault="005F6D3F">
      <w:pPr>
        <w:pStyle w:val="BodyText"/>
        <w:spacing w:before="36" w:line="276" w:lineRule="auto"/>
        <w:ind w:right="560"/>
      </w:pPr>
      <w:r>
        <w:t>В соответствии с требованиями Федерального закона «Об образовании в Российской</w:t>
      </w:r>
      <w:r>
        <w:rPr>
          <w:spacing w:val="1"/>
        </w:rPr>
        <w:t xml:space="preserve"> </w:t>
      </w:r>
      <w:r>
        <w:t xml:space="preserve">Федерации», ФГОС СОО, </w:t>
      </w:r>
      <w:r>
        <w:rPr>
          <w:b/>
          <w:bCs/>
        </w:rPr>
        <w:t xml:space="preserve">главной целью </w:t>
      </w:r>
      <w:r>
        <w:t>школьного исторического образования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</w:t>
      </w:r>
      <w:r>
        <w:rPr>
          <w:spacing w:val="-57"/>
        </w:rPr>
        <w:t xml:space="preserve"> </w:t>
      </w:r>
      <w:r>
        <w:t>и роли России в мире, важность вклада каждого народа, его культуры в общую 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а также современного образа</w:t>
      </w:r>
      <w:r>
        <w:rPr>
          <w:spacing w:val="-5"/>
        </w:rPr>
        <w:t xml:space="preserve"> </w:t>
      </w:r>
      <w:r>
        <w:t>России.</w:t>
      </w:r>
    </w:p>
    <w:p w:rsidR="005F6D3F" w:rsidRDefault="005F6D3F">
      <w:pPr>
        <w:pStyle w:val="BodyText"/>
        <w:spacing w:before="1"/>
        <w:ind w:left="1230" w:firstLine="0"/>
      </w:pPr>
      <w:r>
        <w:t>Основными</w:t>
      </w:r>
      <w:r>
        <w:rPr>
          <w:spacing w:val="116"/>
        </w:rPr>
        <w:t xml:space="preserve"> </w:t>
      </w:r>
      <w:r>
        <w:t xml:space="preserve">задачами  </w:t>
      </w:r>
      <w:r>
        <w:rPr>
          <w:spacing w:val="55"/>
        </w:rPr>
        <w:t xml:space="preserve"> </w:t>
      </w:r>
      <w:r>
        <w:t xml:space="preserve">реализации  </w:t>
      </w:r>
      <w:r>
        <w:rPr>
          <w:spacing w:val="50"/>
        </w:rPr>
        <w:t xml:space="preserve"> </w:t>
      </w:r>
      <w:r>
        <w:t xml:space="preserve">примерной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 xml:space="preserve">учебного  </w:t>
      </w:r>
      <w:r>
        <w:rPr>
          <w:spacing w:val="54"/>
        </w:rPr>
        <w:t xml:space="preserve"> </w:t>
      </w:r>
      <w:r>
        <w:t>предмета</w:t>
      </w:r>
    </w:p>
    <w:p w:rsidR="005F6D3F" w:rsidRDefault="005F6D3F">
      <w:pPr>
        <w:pStyle w:val="BodyText"/>
        <w:spacing w:before="41"/>
        <w:ind w:firstLine="0"/>
      </w:pPr>
      <w:r>
        <w:t>«История»</w:t>
      </w:r>
      <w:r>
        <w:rPr>
          <w:spacing w:val="-5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старшей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являются:</w:t>
      </w:r>
    </w:p>
    <w:p w:rsidR="005F6D3F" w:rsidRDefault="005F6D3F" w:rsidP="00FF7706">
      <w:pPr>
        <w:pStyle w:val="ListParagraph"/>
        <w:numPr>
          <w:ilvl w:val="0"/>
          <w:numId w:val="18"/>
        </w:numPr>
        <w:tabs>
          <w:tab w:val="left" w:pos="1538"/>
        </w:tabs>
        <w:spacing w:before="42" w:line="276" w:lineRule="auto"/>
        <w:ind w:right="563" w:firstLine="710"/>
        <w:rPr>
          <w:sz w:val="24"/>
          <w:szCs w:val="24"/>
        </w:rPr>
      </w:pPr>
      <w:r>
        <w:rPr>
          <w:sz w:val="24"/>
          <w:szCs w:val="24"/>
        </w:rPr>
        <w:t>формирование представлений о современной исторической науке, ее специфике,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5F6D3F" w:rsidRDefault="005F6D3F" w:rsidP="00FF7706">
      <w:pPr>
        <w:pStyle w:val="ListParagraph"/>
        <w:numPr>
          <w:ilvl w:val="0"/>
          <w:numId w:val="18"/>
        </w:numPr>
        <w:tabs>
          <w:tab w:val="left" w:pos="1595"/>
        </w:tabs>
        <w:spacing w:line="276" w:lineRule="auto"/>
        <w:ind w:right="574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особенном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процессе;</w:t>
      </w:r>
    </w:p>
    <w:p w:rsidR="005F6D3F" w:rsidRDefault="005F6D3F" w:rsidP="00FF7706">
      <w:pPr>
        <w:pStyle w:val="ListParagraph"/>
        <w:numPr>
          <w:ilvl w:val="0"/>
          <w:numId w:val="18"/>
        </w:numPr>
        <w:tabs>
          <w:tab w:val="left" w:pos="1571"/>
        </w:tabs>
        <w:spacing w:before="2"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общении;</w:t>
      </w:r>
    </w:p>
    <w:p w:rsidR="005F6D3F" w:rsidRDefault="005F6D3F" w:rsidP="00FF7706">
      <w:pPr>
        <w:pStyle w:val="ListParagraph"/>
        <w:numPr>
          <w:ilvl w:val="0"/>
          <w:numId w:val="18"/>
        </w:numPr>
        <w:tabs>
          <w:tab w:val="left" w:pos="1562"/>
        </w:tabs>
        <w:spacing w:line="276" w:lineRule="auto"/>
        <w:ind w:right="575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реконструкции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источников;</w:t>
      </w:r>
    </w:p>
    <w:p w:rsidR="005F6D3F" w:rsidRDefault="005F6D3F" w:rsidP="00FF7706">
      <w:pPr>
        <w:pStyle w:val="ListParagraph"/>
        <w:numPr>
          <w:ilvl w:val="0"/>
          <w:numId w:val="18"/>
        </w:numPr>
        <w:tabs>
          <w:tab w:val="left" w:pos="1509"/>
        </w:tabs>
        <w:spacing w:line="276" w:lineRule="auto"/>
        <w:ind w:right="579" w:firstLine="710"/>
        <w:rPr>
          <w:sz w:val="24"/>
          <w:szCs w:val="24"/>
        </w:rPr>
      </w:pPr>
      <w:r>
        <w:rPr>
          <w:sz w:val="24"/>
          <w:szCs w:val="24"/>
        </w:rPr>
        <w:t>формирование умений вести диалог, обосновывать свою точку зрения в дискуссии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тематике.</w:t>
      </w:r>
    </w:p>
    <w:p w:rsidR="005F6D3F" w:rsidRDefault="005F6D3F">
      <w:pPr>
        <w:pStyle w:val="BodyText"/>
        <w:spacing w:line="276" w:lineRule="auto"/>
        <w:ind w:right="56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before="4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идея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 ч.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ценностей;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неотъемлемой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 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верховенство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солидарность,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ответственность;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 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гражданской идентичности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патриотизма;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общественное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народов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Новейшей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истории.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познавательное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российской,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региональной 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истории;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before="29"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ступени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протяжении всей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BodyText"/>
        <w:spacing w:line="276" w:lineRule="auto"/>
        <w:ind w:right="564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приоритетах: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исследований;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многоуровневое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усилий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многих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поколений,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государств;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80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многофакторный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сторон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исторический подход как основа формирования содержания курса и межпредметных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прежде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всего,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предметами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социально-гуманитарного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цикла;</w:t>
      </w:r>
    </w:p>
    <w:p w:rsidR="005F6D3F" w:rsidRDefault="005F6D3F" w:rsidP="00FF7706">
      <w:pPr>
        <w:pStyle w:val="ListParagraph"/>
        <w:numPr>
          <w:ilvl w:val="0"/>
          <w:numId w:val="19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историко-культурологический подход, формирующий способности к межкультурному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диалогу,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восприятию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бережному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наследию.</w:t>
      </w:r>
    </w:p>
    <w:p w:rsidR="005F6D3F" w:rsidRDefault="005F6D3F">
      <w:pPr>
        <w:pStyle w:val="BodyText"/>
        <w:spacing w:before="11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Heading11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71" w:line="276" w:lineRule="auto"/>
        <w:ind w:left="1230" w:right="428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Мир накануне и в годы Первой мировой войны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накануне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Первой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мировой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войны</w:t>
      </w:r>
    </w:p>
    <w:p w:rsidR="005F6D3F" w:rsidRDefault="005F6D3F">
      <w:pPr>
        <w:pStyle w:val="BodyText"/>
        <w:spacing w:line="276" w:lineRule="auto"/>
        <w:ind w:right="559"/>
      </w:pPr>
      <w:r>
        <w:t>Индустриальное общество. Либерализм, консерватизм, социал-демократия, 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  <w:iCs/>
        </w:rPr>
        <w:t>Расширение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избирательного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права.</w:t>
      </w:r>
      <w:r>
        <w:rPr>
          <w:i/>
          <w:iCs/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Первой</w:t>
      </w:r>
      <w:r>
        <w:rPr>
          <w:spacing w:val="8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войной.</w:t>
      </w:r>
      <w:r>
        <w:rPr>
          <w:spacing w:val="10"/>
        </w:rPr>
        <w:t xml:space="preserve"> </w:t>
      </w:r>
      <w:r>
        <w:t>Антанта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Тройственный</w:t>
      </w:r>
      <w:r>
        <w:rPr>
          <w:spacing w:val="13"/>
        </w:rPr>
        <w:t xml:space="preserve"> </w:t>
      </w:r>
      <w:r>
        <w:t>союз.</w:t>
      </w:r>
      <w:r>
        <w:rPr>
          <w:spacing w:val="9"/>
        </w:rPr>
        <w:t xml:space="preserve"> </w:t>
      </w:r>
      <w:r>
        <w:t>Гаагские</w:t>
      </w:r>
      <w:r>
        <w:rPr>
          <w:spacing w:val="11"/>
        </w:rPr>
        <w:t xml:space="preserve"> </w:t>
      </w:r>
      <w:r>
        <w:t>конвенции</w:t>
      </w:r>
      <w:r>
        <w:rPr>
          <w:spacing w:val="-58"/>
        </w:rPr>
        <w:t xml:space="preserve"> </w:t>
      </w:r>
      <w:r>
        <w:t xml:space="preserve">и декларации. </w:t>
      </w:r>
      <w:r>
        <w:rPr>
          <w:i/>
          <w:iCs/>
        </w:rPr>
        <w:t xml:space="preserve">Гонка вооружений и милитаризация. Пропаганда. </w:t>
      </w:r>
      <w:r>
        <w:t>Региональные конфликты</w:t>
      </w:r>
      <w:r>
        <w:rPr>
          <w:spacing w:val="1"/>
        </w:rPr>
        <w:t xml:space="preserve"> </w:t>
      </w:r>
      <w:r>
        <w:t>накануне 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5F6D3F" w:rsidRDefault="005F6D3F">
      <w:pPr>
        <w:pStyle w:val="Heading11"/>
        <w:spacing w:before="1"/>
      </w:pPr>
      <w:r>
        <w:t>Первая мировая</w:t>
      </w:r>
      <w:r>
        <w:rPr>
          <w:spacing w:val="-1"/>
        </w:rPr>
        <w:t xml:space="preserve"> </w:t>
      </w:r>
      <w:r>
        <w:t>война</w:t>
      </w:r>
    </w:p>
    <w:p w:rsidR="005F6D3F" w:rsidRDefault="005F6D3F">
      <w:pPr>
        <w:spacing w:before="36" w:line="276" w:lineRule="auto"/>
        <w:ind w:left="519" w:right="557" w:firstLine="710"/>
        <w:jc w:val="both"/>
        <w:rPr>
          <w:sz w:val="24"/>
          <w:szCs w:val="24"/>
        </w:rPr>
      </w:pPr>
      <w:r>
        <w:rPr>
          <w:sz w:val="24"/>
          <w:szCs w:val="24"/>
        </w:rPr>
        <w:t>Ситуация на Балканах. Сараевское убийство. Нападение Австро-Венгрии на Сербию.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Вступление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войну Германии, России, Франции, Великобритании, Японии, Черногории,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Бельгии. Цели войны. Планы сторон. </w:t>
      </w:r>
      <w:r>
        <w:rPr>
          <w:i/>
          <w:iCs/>
          <w:sz w:val="24"/>
          <w:szCs w:val="24"/>
        </w:rPr>
        <w:t xml:space="preserve">«Бег к морю». </w:t>
      </w:r>
      <w:r>
        <w:rPr>
          <w:sz w:val="24"/>
          <w:szCs w:val="24"/>
        </w:rPr>
        <w:t>Сражение на Марне. Победа 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армии под Гумбиненом и поражение под Танненбергом. Наступление в Галиции. </w:t>
      </w:r>
      <w:r>
        <w:rPr>
          <w:i/>
          <w:iCs/>
          <w:sz w:val="24"/>
          <w:szCs w:val="24"/>
        </w:rPr>
        <w:t>Морское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сражение при Гельголанде. Вступление в войну Османской империи.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Вступление в войну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Болгарии и Италии. Поражение Сербии. </w:t>
      </w:r>
      <w:r>
        <w:rPr>
          <w:sz w:val="24"/>
          <w:szCs w:val="24"/>
        </w:rPr>
        <w:t>Четверной союз (Центральные державы). Верден.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Отступление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армии.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Сомма.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Месопотамии.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Геноцид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империи.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Ютландское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сражение.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Румынии.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Брусиловский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прорыв.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Вступление в войну США. Революция 1917 г. и выход из войны России. 14 пунктов 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Вильсона.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Западном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Азии.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Капитуляция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Четверного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Националистическая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пропаганда.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Борьба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истощение.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Участие колоний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европейской войне.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Позиционная война.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Новые практики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насилия: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вынужденные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переселения,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геноцид.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культурные 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before="1"/>
      </w:pPr>
      <w:r>
        <w:t>Межвоенный период</w:t>
      </w:r>
      <w:r>
        <w:rPr>
          <w:spacing w:val="-2"/>
        </w:rPr>
        <w:t xml:space="preserve"> </w:t>
      </w:r>
      <w:r>
        <w:t>(1918–1939)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Революционная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волна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после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Первой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мировой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войны</w:t>
      </w:r>
    </w:p>
    <w:p w:rsidR="005F6D3F" w:rsidRDefault="005F6D3F">
      <w:pPr>
        <w:spacing w:before="36"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Образование новых национальных государств. </w:t>
      </w:r>
      <w:r>
        <w:rPr>
          <w:i/>
          <w:iCs/>
          <w:sz w:val="24"/>
          <w:szCs w:val="24"/>
        </w:rPr>
        <w:t>Народы бывшей российской империи: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независимость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вхождение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Ноябрьская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Веймарская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Антиколониальные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Азии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Северной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Африке.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Коминтерна.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Венгерская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Турции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кемализм.</w:t>
      </w:r>
    </w:p>
    <w:p w:rsidR="005F6D3F" w:rsidRDefault="005F6D3F">
      <w:pPr>
        <w:pStyle w:val="Heading11"/>
        <w:spacing w:before="7"/>
      </w:pPr>
      <w:r>
        <w:t>Версальско-вашингтонская</w:t>
      </w:r>
      <w:r>
        <w:rPr>
          <w:spacing w:val="-3"/>
        </w:rPr>
        <w:t xml:space="preserve"> </w:t>
      </w:r>
      <w:r>
        <w:t>система</w:t>
      </w:r>
    </w:p>
    <w:p w:rsidR="005F6D3F" w:rsidRDefault="005F6D3F">
      <w:pPr>
        <w:spacing w:before="36"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Планы послевоенного устройства мира. Парижская мирная конференция. Версальская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система. Лига наций. Генуэзская конференция 1922 г. Рапалльское соглашение и признание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Вашингтонская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Смягчение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Версальской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Дауэса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Юнга.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Локарнские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договоры.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военно-политических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блоков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Малая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Антанта,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Балканская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Балтийская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Антанты.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Пацифистское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Пакт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Бриана-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Келлога.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  <w:spacing w:before="1"/>
      </w:pPr>
      <w:r>
        <w:t>Страны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1920-е</w:t>
      </w:r>
      <w:r>
        <w:rPr>
          <w:spacing w:val="-4"/>
        </w:rPr>
        <w:t xml:space="preserve"> </w:t>
      </w:r>
      <w:r>
        <w:t>гг.</w:t>
      </w:r>
    </w:p>
    <w:p w:rsidR="005F6D3F" w:rsidRDefault="005F6D3F">
      <w:pPr>
        <w:pStyle w:val="BodyText"/>
        <w:spacing w:before="36" w:line="276" w:lineRule="auto"/>
        <w:ind w:right="558"/>
        <w:rPr>
          <w:i/>
          <w:iCs/>
        </w:rPr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«красную</w:t>
      </w:r>
      <w:r>
        <w:rPr>
          <w:spacing w:val="1"/>
        </w:rPr>
        <w:t xml:space="preserve"> </w:t>
      </w:r>
      <w:r>
        <w:t>угрозу».</w:t>
      </w:r>
      <w:r>
        <w:rPr>
          <w:spacing w:val="1"/>
        </w:rPr>
        <w:t xml:space="preserve"> </w:t>
      </w:r>
      <w:r>
        <w:t>Послевоенная</w:t>
      </w:r>
      <w:r>
        <w:rPr>
          <w:spacing w:val="1"/>
        </w:rPr>
        <w:t xml:space="preserve"> </w:t>
      </w:r>
      <w:r>
        <w:t>стабилизация.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Процветание. Возникновение массового общества. Либеральные политические режимы. Рост</w:t>
      </w:r>
      <w:r>
        <w:rPr>
          <w:spacing w:val="-57"/>
        </w:rPr>
        <w:t xml:space="preserve"> </w:t>
      </w:r>
      <w:r>
        <w:t>влияния социалистических партий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профсоюзов.</w:t>
      </w:r>
      <w:r>
        <w:rPr>
          <w:spacing w:val="9"/>
        </w:rPr>
        <w:t xml:space="preserve"> </w:t>
      </w:r>
      <w:r>
        <w:rPr>
          <w:i/>
          <w:iCs/>
        </w:rPr>
        <w:t>Авторитарные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режимы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Европе: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Польша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5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и Испания. Б. Муссолини и идеи фашизма. </w:t>
      </w:r>
      <w:r>
        <w:rPr>
          <w:sz w:val="24"/>
          <w:szCs w:val="24"/>
        </w:rPr>
        <w:t>Приход фашистов к власти в Италии. 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фашистского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режима.</w:t>
      </w:r>
      <w:r>
        <w:rPr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Кризис Матеотти. </w:t>
      </w:r>
      <w:r>
        <w:rPr>
          <w:sz w:val="24"/>
          <w:szCs w:val="24"/>
        </w:rPr>
        <w:t>Фашистский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режим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Италии.</w:t>
      </w:r>
    </w:p>
    <w:p w:rsidR="005F6D3F" w:rsidRDefault="005F6D3F">
      <w:pPr>
        <w:pStyle w:val="Heading11"/>
        <w:spacing w:before="4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5F6D3F" w:rsidRDefault="005F6D3F">
      <w:pPr>
        <w:spacing w:before="41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Китай после Синьхайской революции. </w:t>
      </w:r>
      <w:r>
        <w:rPr>
          <w:i/>
          <w:iCs/>
          <w:sz w:val="24"/>
          <w:szCs w:val="24"/>
        </w:rPr>
        <w:t xml:space="preserve">Революция в Китае и Северный поход. </w:t>
      </w:r>
      <w:r>
        <w:rPr>
          <w:sz w:val="24"/>
          <w:szCs w:val="24"/>
        </w:rPr>
        <w:t>Режим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Чан Кайши и гражданская война с коммунистами. </w:t>
      </w:r>
      <w:r>
        <w:rPr>
          <w:i/>
          <w:iCs/>
          <w:sz w:val="24"/>
          <w:szCs w:val="24"/>
        </w:rPr>
        <w:t>«Великий поход» Красной армии Китая.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Становление демократических институтов и политической системы колониальной Индии.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Поиски «индийской национальной идеи». Национально-освободительное движение в Индии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1919–1939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Индийский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национальный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конгресс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Ганди.</w:t>
      </w:r>
    </w:p>
    <w:p w:rsidR="005F6D3F" w:rsidRDefault="005F6D3F">
      <w:pPr>
        <w:pStyle w:val="Heading11"/>
        <w:spacing w:before="2" w:line="276" w:lineRule="auto"/>
        <w:ind w:left="519" w:right="555" w:firstLine="710"/>
      </w:pPr>
      <w:r>
        <w:t xml:space="preserve">Великая   </w:t>
      </w:r>
      <w:r>
        <w:rPr>
          <w:spacing w:val="1"/>
        </w:rPr>
        <w:t xml:space="preserve"> </w:t>
      </w:r>
      <w:r>
        <w:t xml:space="preserve">депрессия.   </w:t>
      </w:r>
      <w:r>
        <w:rPr>
          <w:spacing w:val="1"/>
        </w:rPr>
        <w:t xml:space="preserve"> </w:t>
      </w:r>
      <w:r>
        <w:t xml:space="preserve">Мировой   </w:t>
      </w:r>
      <w:r>
        <w:rPr>
          <w:spacing w:val="1"/>
        </w:rPr>
        <w:t xml:space="preserve"> </w:t>
      </w:r>
      <w:r>
        <w:t>экономический     кризис.     Преобразования</w:t>
      </w:r>
      <w:r>
        <w:rPr>
          <w:spacing w:val="1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Рузвельта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</w:t>
      </w:r>
    </w:p>
    <w:p w:rsidR="005F6D3F" w:rsidRDefault="005F6D3F">
      <w:pPr>
        <w:spacing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Начало Великой депрессии. Причины Великой депрессии. Мировой экономический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Социально-политические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депрессии.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Закат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либеральной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идеологии.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Рузвельта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США.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«Новый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Ф.Д.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Рузвельта.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Кейнсианство.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мирового экономического кризиса. Тоталитарные экономики.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Общественно-политическое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Латинской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Америки.</w:t>
      </w:r>
    </w:p>
    <w:p w:rsidR="005F6D3F" w:rsidRDefault="005F6D3F">
      <w:pPr>
        <w:pStyle w:val="Heading11"/>
        <w:spacing w:before="2"/>
      </w:pPr>
      <w:r>
        <w:t>Нарастание</w:t>
      </w:r>
      <w:r>
        <w:rPr>
          <w:spacing w:val="-2"/>
        </w:rPr>
        <w:t xml:space="preserve"> </w:t>
      </w:r>
      <w:r>
        <w:t>агрессии.</w:t>
      </w:r>
      <w:r>
        <w:rPr>
          <w:spacing w:val="-3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:rsidR="005F6D3F" w:rsidRDefault="005F6D3F">
      <w:pPr>
        <w:pStyle w:val="BodyText"/>
        <w:spacing w:before="36" w:line="276" w:lineRule="auto"/>
        <w:ind w:right="560"/>
      </w:pPr>
      <w:r>
        <w:t>Нарастание</w:t>
      </w:r>
      <w:r>
        <w:rPr>
          <w:spacing w:val="11"/>
        </w:rPr>
        <w:t xml:space="preserve"> </w:t>
      </w:r>
      <w:r>
        <w:t>агрессии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мире.</w:t>
      </w:r>
      <w:r>
        <w:rPr>
          <w:spacing w:val="11"/>
        </w:rPr>
        <w:t xml:space="preserve"> </w:t>
      </w:r>
      <w:r>
        <w:t>Агрессия</w:t>
      </w:r>
      <w:r>
        <w:rPr>
          <w:spacing w:val="17"/>
        </w:rPr>
        <w:t xml:space="preserve"> </w:t>
      </w:r>
      <w:r>
        <w:t>Японии</w:t>
      </w:r>
      <w:r>
        <w:rPr>
          <w:spacing w:val="9"/>
        </w:rPr>
        <w:t xml:space="preserve"> </w:t>
      </w:r>
      <w:r>
        <w:t>против</w:t>
      </w:r>
      <w:r>
        <w:rPr>
          <w:spacing w:val="10"/>
        </w:rPr>
        <w:t xml:space="preserve"> </w:t>
      </w:r>
      <w:r>
        <w:t>Китая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1931–1933</w:t>
      </w:r>
      <w:r>
        <w:rPr>
          <w:spacing w:val="8"/>
        </w:rPr>
        <w:t xml:space="preserve"> </w:t>
      </w:r>
      <w:r>
        <w:t>гг.</w:t>
      </w:r>
      <w:r>
        <w:rPr>
          <w:spacing w:val="11"/>
        </w:rPr>
        <w:t xml:space="preserve"> </w:t>
      </w:r>
      <w:r>
        <w:t>НСДАП</w:t>
      </w:r>
      <w:r>
        <w:rPr>
          <w:spacing w:val="-57"/>
        </w:rPr>
        <w:t xml:space="preserve"> </w:t>
      </w:r>
      <w:r>
        <w:t>и А. Гитлер. «Пивной» путч. Приход нацистов к власти. Поджог Рейхстага. «Ночь длинных</w:t>
      </w:r>
      <w:r>
        <w:rPr>
          <w:spacing w:val="1"/>
        </w:rPr>
        <w:t xml:space="preserve"> </w:t>
      </w:r>
      <w:r>
        <w:t>ножей». Нюрнбергские законы. Нацистская диктатура в Германии. Подготовка Германии к</w:t>
      </w:r>
      <w:r>
        <w:rPr>
          <w:spacing w:val="1"/>
        </w:rPr>
        <w:t xml:space="preserve"> </w:t>
      </w:r>
      <w:r>
        <w:t>войне.</w:t>
      </w:r>
    </w:p>
    <w:p w:rsidR="005F6D3F" w:rsidRDefault="005F6D3F">
      <w:pPr>
        <w:pStyle w:val="Heading11"/>
        <w:spacing w:before="7"/>
      </w:pPr>
      <w:r>
        <w:t>«Народный</w:t>
      </w:r>
      <w:r>
        <w:rPr>
          <w:spacing w:val="1"/>
        </w:rPr>
        <w:t xml:space="preserve"> </w:t>
      </w:r>
      <w:r>
        <w:t>фронт»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 война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Испании</w:t>
      </w:r>
    </w:p>
    <w:p w:rsidR="005F6D3F" w:rsidRDefault="005F6D3F">
      <w:pPr>
        <w:spacing w:before="36"/>
        <w:ind w:left="123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Борьба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6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фашизмом</w:t>
      </w:r>
      <w:r>
        <w:rPr>
          <w:i/>
          <w:iCs/>
          <w:spacing w:val="6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Австрии</w:t>
      </w:r>
      <w:r>
        <w:rPr>
          <w:i/>
          <w:iCs/>
          <w:spacing w:val="6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Франции.</w:t>
      </w:r>
      <w:r>
        <w:rPr>
          <w:i/>
          <w:iCs/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VII</w:t>
      </w:r>
      <w:r>
        <w:rPr>
          <w:spacing w:val="73"/>
          <w:sz w:val="24"/>
          <w:szCs w:val="24"/>
        </w:rPr>
        <w:t xml:space="preserve"> </w:t>
      </w:r>
      <w:r>
        <w:rPr>
          <w:sz w:val="24"/>
          <w:szCs w:val="24"/>
        </w:rPr>
        <w:t>Конгресс</w:t>
      </w:r>
      <w:r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Коминтерна.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</w:p>
    <w:p w:rsidR="005F6D3F" w:rsidRDefault="005F6D3F">
      <w:pPr>
        <w:spacing w:before="41" w:line="276" w:lineRule="auto"/>
        <w:ind w:left="519" w:right="561"/>
        <w:jc w:val="both"/>
        <w:rPr>
          <w:sz w:val="24"/>
          <w:szCs w:val="24"/>
        </w:rPr>
      </w:pPr>
      <w:r>
        <w:rPr>
          <w:sz w:val="24"/>
          <w:szCs w:val="24"/>
        </w:rPr>
        <w:t>«Народного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фронта».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Революция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Испании.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Франкистский мятеж и фашистское вмешательство. </w:t>
      </w:r>
      <w:r>
        <w:rPr>
          <w:i/>
          <w:iCs/>
          <w:sz w:val="24"/>
          <w:szCs w:val="24"/>
        </w:rPr>
        <w:t>Социальные преобразования в Испании.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 «невмешательства». Советская помощь Испании.</w:t>
      </w:r>
      <w:r>
        <w:rPr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Оборона Мадрида. Сражения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Гвадалахаре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Эбро.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Поражение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Испанской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республики.</w:t>
      </w:r>
    </w:p>
    <w:p w:rsidR="005F6D3F" w:rsidRDefault="005F6D3F">
      <w:pPr>
        <w:pStyle w:val="Heading11"/>
        <w:spacing w:before="3"/>
      </w:pPr>
      <w:r>
        <w:t>Политика</w:t>
      </w:r>
      <w:r>
        <w:rPr>
          <w:spacing w:val="-7"/>
        </w:rPr>
        <w:t xml:space="preserve"> </w:t>
      </w:r>
      <w:r>
        <w:t>«умиротворения»</w:t>
      </w:r>
      <w:r>
        <w:rPr>
          <w:spacing w:val="-2"/>
        </w:rPr>
        <w:t xml:space="preserve"> </w:t>
      </w:r>
      <w:r>
        <w:t>агрессора</w:t>
      </w:r>
    </w:p>
    <w:p w:rsidR="005F6D3F" w:rsidRDefault="005F6D3F">
      <w:pPr>
        <w:pStyle w:val="BodyText"/>
        <w:spacing w:before="41" w:line="276" w:lineRule="auto"/>
        <w:ind w:right="560"/>
        <w:rPr>
          <w:i/>
          <w:iCs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 кризис. Мюнхенское соглашение и его последствия. Присоединение Судетской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  <w:iCs/>
        </w:rPr>
        <w:t>Итало-эфиопская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война.</w:t>
      </w:r>
      <w:r>
        <w:rPr>
          <w:i/>
          <w:iCs/>
          <w:spacing w:val="-57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  <w:iCs/>
        </w:rPr>
        <w:t>Раздел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Восточной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Европы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сферы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влияния Германии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СССР.</w:t>
      </w:r>
    </w:p>
    <w:p w:rsidR="005F6D3F" w:rsidRDefault="005F6D3F">
      <w:pPr>
        <w:pStyle w:val="Heading11"/>
        <w:spacing w:before="2"/>
      </w:pPr>
      <w:r>
        <w:t>Развитие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в.</w:t>
      </w:r>
    </w:p>
    <w:p w:rsidR="005F6D3F" w:rsidRDefault="005F6D3F">
      <w:pPr>
        <w:spacing w:before="36" w:line="278" w:lineRule="auto"/>
        <w:ind w:left="519" w:right="563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Модернизм,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авангардизм,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сюрреализм,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абстракционизм, реализм</w:t>
      </w:r>
      <w:r>
        <w:rPr>
          <w:i/>
          <w:iCs/>
          <w:sz w:val="24"/>
          <w:szCs w:val="24"/>
        </w:rPr>
        <w:t>. Психоанализ. Потерянное поколение. Ведущие деятели культуры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в.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Тоталитаризм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культура.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Массовая культура.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Олимпийское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Начало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Второй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мировой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войны</w:t>
      </w:r>
    </w:p>
    <w:p w:rsidR="005F6D3F" w:rsidRDefault="005F6D3F">
      <w:pPr>
        <w:pStyle w:val="BodyText"/>
        <w:spacing w:before="37" w:line="276" w:lineRule="auto"/>
        <w:ind w:right="570"/>
      </w:pPr>
      <w:r>
        <w:t>Причины Второй мировой войны. Стратегические планы основных воюющих сторон.</w:t>
      </w:r>
      <w:r>
        <w:rPr>
          <w:spacing w:val="1"/>
        </w:rPr>
        <w:t xml:space="preserve"> </w:t>
      </w:r>
      <w:r>
        <w:t>Блицкриг. «Странная война», «линия Мажино». Разгром Польши. Присоединение к СССР</w:t>
      </w:r>
      <w:r>
        <w:rPr>
          <w:spacing w:val="1"/>
        </w:rPr>
        <w:t xml:space="preserve"> </w:t>
      </w:r>
      <w:r>
        <w:t>Западной</w:t>
      </w:r>
      <w:r>
        <w:rPr>
          <w:spacing w:val="25"/>
        </w:rPr>
        <w:t xml:space="preserve"> </w:t>
      </w:r>
      <w:r>
        <w:t>Белоруссии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Западной</w:t>
      </w:r>
      <w:r>
        <w:rPr>
          <w:spacing w:val="30"/>
        </w:rPr>
        <w:t xml:space="preserve"> </w:t>
      </w:r>
      <w:r>
        <w:t>Украины.</w:t>
      </w:r>
      <w:r>
        <w:rPr>
          <w:spacing w:val="26"/>
        </w:rPr>
        <w:t xml:space="preserve"> </w:t>
      </w:r>
      <w:r>
        <w:t>Советско-германский</w:t>
      </w:r>
      <w:r>
        <w:rPr>
          <w:spacing w:val="30"/>
        </w:rPr>
        <w:t xml:space="preserve"> </w:t>
      </w:r>
      <w:r>
        <w:t>договор</w:t>
      </w:r>
      <w:r>
        <w:rPr>
          <w:spacing w:val="24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дружбе</w:t>
      </w:r>
      <w:r>
        <w:rPr>
          <w:spacing w:val="28"/>
        </w:rPr>
        <w:t xml:space="preserve"> </w:t>
      </w:r>
      <w:r>
        <w:t>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5"/>
        <w:jc w:val="both"/>
        <w:rPr>
          <w:sz w:val="24"/>
          <w:szCs w:val="24"/>
        </w:rPr>
      </w:pPr>
      <w:r>
        <w:rPr>
          <w:sz w:val="24"/>
          <w:szCs w:val="24"/>
        </w:rPr>
        <w:t>границе.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Балтии,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присоединение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Бессарабии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Северной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Буковины к СССР. Советско-финляндская война и ее международные последствия. </w:t>
      </w:r>
      <w:r>
        <w:rPr>
          <w:i/>
          <w:iCs/>
          <w:sz w:val="24"/>
          <w:szCs w:val="24"/>
        </w:rPr>
        <w:t>Захват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Германией Дании и Норвегии. </w:t>
      </w:r>
      <w:r>
        <w:rPr>
          <w:sz w:val="24"/>
          <w:szCs w:val="24"/>
        </w:rPr>
        <w:t xml:space="preserve">Разгром Франции и ее союзников. </w:t>
      </w:r>
      <w:r>
        <w:rPr>
          <w:i/>
          <w:iCs/>
          <w:sz w:val="24"/>
          <w:szCs w:val="24"/>
        </w:rPr>
        <w:t>Германо-британская борьба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захват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Балкан.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Битва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 Британию.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советско-германских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противоречий.</w:t>
      </w:r>
    </w:p>
    <w:p w:rsidR="005F6D3F" w:rsidRDefault="005F6D3F">
      <w:pPr>
        <w:pStyle w:val="Heading11"/>
        <w:spacing w:before="8"/>
      </w:pPr>
      <w:r>
        <w:t>Начало 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:rsidR="005F6D3F" w:rsidRDefault="005F6D3F">
      <w:pPr>
        <w:spacing w:before="36"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Нападение Германии на СССР. Нападение Японии на США и его причины. Пёрл-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Харбор.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Антигитлеровской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коалиции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стратегии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союзников. Ленд-лиз. </w:t>
      </w:r>
      <w:r>
        <w:rPr>
          <w:i/>
          <w:iCs/>
          <w:sz w:val="24"/>
          <w:szCs w:val="24"/>
        </w:rPr>
        <w:t>Идеологическое и политическое обоснование агрессивной политики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нацистской Германии. </w:t>
      </w:r>
      <w:r>
        <w:rPr>
          <w:sz w:val="24"/>
          <w:szCs w:val="24"/>
        </w:rPr>
        <w:t xml:space="preserve">Планы Германии в отношении СССР. План «Ост». </w:t>
      </w:r>
      <w:r>
        <w:rPr>
          <w:i/>
          <w:iCs/>
          <w:sz w:val="24"/>
          <w:szCs w:val="24"/>
        </w:rPr>
        <w:t>Планы союзников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Германии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нейтральных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государств.</w:t>
      </w:r>
    </w:p>
    <w:p w:rsidR="005F6D3F" w:rsidRDefault="005F6D3F">
      <w:pPr>
        <w:pStyle w:val="Heading11"/>
        <w:spacing w:before="3"/>
      </w:pPr>
      <w:r>
        <w:t>Коренной перелом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5F6D3F" w:rsidRDefault="005F6D3F">
      <w:pPr>
        <w:spacing w:before="41" w:line="276" w:lineRule="auto"/>
        <w:ind w:left="519" w:right="561" w:firstLine="710"/>
        <w:jc w:val="both"/>
        <w:rPr>
          <w:sz w:val="24"/>
          <w:szCs w:val="24"/>
        </w:rPr>
      </w:pPr>
      <w:r>
        <w:rPr>
          <w:sz w:val="24"/>
          <w:szCs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Аламейне.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Стратегические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бомбардировки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немецких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Высадка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Италии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падение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режима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Муссолини.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Перелом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войне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Тихом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океане.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Тегеранская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конференция.</w:t>
      </w:r>
    </w:p>
    <w:p w:rsidR="005F6D3F" w:rsidRDefault="005F6D3F">
      <w:pPr>
        <w:spacing w:line="274" w:lineRule="exact"/>
        <w:ind w:left="519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«Большая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тройка».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Каирская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декларация. Роспуск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Коминтерна.</w:t>
      </w:r>
    </w:p>
    <w:p w:rsidR="005F6D3F" w:rsidRDefault="005F6D3F">
      <w:pPr>
        <w:pStyle w:val="Heading11"/>
        <w:spacing w:before="46"/>
      </w:pPr>
      <w:r>
        <w:t>Жизнь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войны. Сопротивление</w:t>
      </w:r>
      <w:r>
        <w:rPr>
          <w:spacing w:val="-7"/>
        </w:rPr>
        <w:t xml:space="preserve"> </w:t>
      </w:r>
      <w:r>
        <w:t>оккупантам</w:t>
      </w:r>
    </w:p>
    <w:p w:rsidR="005F6D3F" w:rsidRDefault="005F6D3F">
      <w:pPr>
        <w:spacing w:before="36" w:line="276" w:lineRule="auto"/>
        <w:ind w:left="519" w:right="56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Условия жизни в СССР, Великобритании и Германии. «Новый порядок». Нацистская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геноцида,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холокоста.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Концентрационные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лагеря.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Принудительная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миграция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насильственные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переселения.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расстрелы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военнопленных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гражданских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оккупированных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территориях.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коллаборационизм. </w:t>
      </w:r>
      <w:r>
        <w:rPr>
          <w:i/>
          <w:iCs/>
          <w:sz w:val="24"/>
          <w:szCs w:val="24"/>
        </w:rPr>
        <w:t>Партизанская война в Югославии. Жизнь в США и Японии. Положение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нейтральных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государствах.</w:t>
      </w:r>
    </w:p>
    <w:p w:rsidR="005F6D3F" w:rsidRDefault="005F6D3F">
      <w:pPr>
        <w:pStyle w:val="Heading11"/>
        <w:spacing w:before="6"/>
      </w:pPr>
      <w:r>
        <w:t>Разгром 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союзников</w:t>
      </w:r>
    </w:p>
    <w:p w:rsidR="005F6D3F" w:rsidRDefault="005F6D3F">
      <w:pPr>
        <w:spacing w:before="36"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Открытие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наступление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союзников.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Переход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сторону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антигитлеровской коалиции Румынии и Болгарии, выход из войны Финляндии. Восстания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Париже, Варшаве, Словакии. </w:t>
      </w:r>
      <w:r>
        <w:rPr>
          <w:sz w:val="24"/>
          <w:szCs w:val="24"/>
        </w:rPr>
        <w:t>Освобождение стран Европы. Попытка переворота в Германии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 июля 1944 г. Бои в Арденнах. Висло-Одерская операция. Ялтинская конференция. 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разгроме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нацистской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Противоречия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Антигитлеровской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коалиции.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Берлина.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Капитуляция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Германии.</w:t>
      </w:r>
    </w:p>
    <w:p w:rsidR="005F6D3F" w:rsidRDefault="005F6D3F">
      <w:pPr>
        <w:pStyle w:val="BodyText"/>
        <w:spacing w:before="2" w:line="276" w:lineRule="auto"/>
        <w:ind w:right="568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Германии и Японии. Потсдамская конференция. Образование ООН. Цена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воюющих</w:t>
      </w:r>
      <w:r>
        <w:rPr>
          <w:spacing w:val="-3"/>
        </w:rPr>
        <w:t xml:space="preserve"> </w:t>
      </w:r>
      <w:r>
        <w:t>стран.</w:t>
      </w:r>
      <w:r>
        <w:rPr>
          <w:spacing w:val="4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войны.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line="276" w:lineRule="auto"/>
        <w:ind w:right="5749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</w:t>
      </w:r>
    </w:p>
    <w:p w:rsidR="005F6D3F" w:rsidRDefault="005F6D3F">
      <w:pPr>
        <w:pStyle w:val="BodyText"/>
        <w:spacing w:line="276" w:lineRule="auto"/>
        <w:ind w:right="556"/>
      </w:pPr>
      <w:r>
        <w:t>Причины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rPr>
          <w:i/>
          <w:iCs/>
        </w:rPr>
        <w:t>Гражданская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война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61"/>
        </w:rPr>
        <w:t xml:space="preserve"> </w:t>
      </w:r>
      <w:r>
        <w:rPr>
          <w:i/>
          <w:iCs/>
        </w:rPr>
        <w:t>Греции.</w:t>
      </w:r>
      <w:r>
        <w:rPr>
          <w:i/>
          <w:iCs/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 режимов в Восточной Европе. Раскол Германии. Коминформ. Советско-</w:t>
      </w:r>
      <w:r>
        <w:rPr>
          <w:spacing w:val="1"/>
        </w:rPr>
        <w:t xml:space="preserve"> </w:t>
      </w:r>
      <w:r>
        <w:t xml:space="preserve">югославский конфликт. </w:t>
      </w:r>
      <w:r>
        <w:rPr>
          <w:i/>
          <w:iCs/>
        </w:rPr>
        <w:t xml:space="preserve">Террор в Восточной Европе. </w:t>
      </w:r>
      <w:r>
        <w:t>Совет экономической взаимопомощи.</w:t>
      </w:r>
      <w:r>
        <w:rPr>
          <w:spacing w:val="1"/>
        </w:rPr>
        <w:t xml:space="preserve"> </w:t>
      </w:r>
      <w:r>
        <w:t>НАТО.</w:t>
      </w:r>
      <w:r>
        <w:rPr>
          <w:spacing w:val="2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ведьм»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США.</w:t>
      </w:r>
    </w:p>
    <w:p w:rsidR="005F6D3F" w:rsidRDefault="005F6D3F">
      <w:pPr>
        <w:pStyle w:val="Heading11"/>
      </w:pPr>
      <w:r>
        <w:t>Гонка</w:t>
      </w:r>
      <w:r>
        <w:rPr>
          <w:spacing w:val="-2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Берлинский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9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</w:t>
      </w:r>
      <w:r>
        <w:rPr>
          <w:spacing w:val="1"/>
        </w:rPr>
        <w:t xml:space="preserve"> </w:t>
      </w:r>
      <w:r>
        <w:t>космическое</w:t>
      </w:r>
      <w:r>
        <w:rPr>
          <w:spacing w:val="6"/>
        </w:rPr>
        <w:t xml:space="preserve"> </w:t>
      </w:r>
      <w:r>
        <w:t>соперничество.</w:t>
      </w:r>
      <w:r>
        <w:rPr>
          <w:spacing w:val="15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искусственный</w:t>
      </w:r>
      <w:r>
        <w:rPr>
          <w:spacing w:val="9"/>
        </w:rPr>
        <w:t xml:space="preserve"> </w:t>
      </w:r>
      <w:r>
        <w:t>спутник</w:t>
      </w:r>
      <w:r>
        <w:rPr>
          <w:spacing w:val="11"/>
        </w:rPr>
        <w:t xml:space="preserve"> </w:t>
      </w:r>
      <w:r>
        <w:t>Земли.</w:t>
      </w:r>
      <w:r>
        <w:rPr>
          <w:spacing w:val="14"/>
        </w:rPr>
        <w:t xml:space="preserve"> </w:t>
      </w:r>
      <w:r>
        <w:t>Первый</w:t>
      </w:r>
      <w:r>
        <w:rPr>
          <w:spacing w:val="14"/>
        </w:rPr>
        <w:t xml:space="preserve"> </w:t>
      </w:r>
      <w:r>
        <w:t>полет</w:t>
      </w:r>
      <w:r>
        <w:rPr>
          <w:spacing w:val="8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космос.</w:t>
      </w:r>
      <w:r>
        <w:rPr>
          <w:spacing w:val="1"/>
        </w:rPr>
        <w:t xml:space="preserve"> </w:t>
      </w:r>
      <w:r>
        <w:t>«Доктрина</w:t>
      </w:r>
      <w:r>
        <w:rPr>
          <w:spacing w:val="1"/>
        </w:rPr>
        <w:t xml:space="preserve"> </w:t>
      </w:r>
      <w:r>
        <w:t>Эйзенхауэра».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60"/>
        </w:rPr>
        <w:t xml:space="preserve"> </w:t>
      </w:r>
      <w:r>
        <w:t>кризис.</w:t>
      </w:r>
      <w:r>
        <w:rPr>
          <w:spacing w:val="60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кризис.</w:t>
      </w:r>
      <w:r>
        <w:rPr>
          <w:spacing w:val="3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запрещении</w:t>
      </w:r>
      <w:r>
        <w:rPr>
          <w:spacing w:val="-3"/>
        </w:rPr>
        <w:t xml:space="preserve"> </w:t>
      </w:r>
      <w:r>
        <w:t>ядерных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средах.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8"/>
        <w:ind w:left="0" w:firstLine="0"/>
        <w:jc w:val="left"/>
        <w:rPr>
          <w:sz w:val="29"/>
          <w:szCs w:val="29"/>
        </w:rPr>
      </w:pPr>
    </w:p>
    <w:p w:rsidR="005F6D3F" w:rsidRDefault="005F6D3F">
      <w:pPr>
        <w:pStyle w:val="Heading11"/>
      </w:pPr>
      <w:r>
        <w:t>Дальний</w:t>
      </w:r>
      <w:r>
        <w:rPr>
          <w:spacing w:val="-4"/>
        </w:rPr>
        <w:t xml:space="preserve"> </w:t>
      </w:r>
      <w:r>
        <w:t>Восток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 и</w:t>
      </w:r>
      <w:r>
        <w:rPr>
          <w:spacing w:val="-3"/>
        </w:rPr>
        <w:t xml:space="preserve"> </w:t>
      </w:r>
      <w:r>
        <w:t>революции</w:t>
      </w:r>
    </w:p>
    <w:p w:rsidR="005F6D3F" w:rsidRDefault="005F6D3F">
      <w:pPr>
        <w:spacing w:before="36" w:line="278" w:lineRule="auto"/>
        <w:ind w:left="519" w:right="556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Гражданская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Китае.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КНР.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Корее.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освободительные и коммунистические движения в Юго-Восточной Азии. Индокитайские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войны.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Поражение США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союзников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Индокитае.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Советско-китайский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конфликт.</w:t>
      </w:r>
    </w:p>
    <w:p w:rsidR="005F6D3F" w:rsidRDefault="005F6D3F">
      <w:pPr>
        <w:pStyle w:val="Heading11"/>
        <w:spacing w:line="276" w:lineRule="exact"/>
        <w:jc w:val="left"/>
      </w:pPr>
      <w:r>
        <w:t>«Разрядка»</w:t>
      </w:r>
    </w:p>
    <w:p w:rsidR="005F6D3F" w:rsidRDefault="005F6D3F">
      <w:pPr>
        <w:pStyle w:val="BodyText"/>
        <w:spacing w:before="36" w:line="276" w:lineRule="auto"/>
        <w:ind w:right="554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ПРО.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ФРГ.</w:t>
      </w:r>
      <w:r>
        <w:rPr>
          <w:spacing w:val="1"/>
        </w:rPr>
        <w:t xml:space="preserve"> </w:t>
      </w:r>
      <w:r>
        <w:t>Хельсинкский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ОСВ-2.</w:t>
      </w:r>
      <w:r>
        <w:rPr>
          <w:spacing w:val="1"/>
        </w:rPr>
        <w:t xml:space="preserve"> </w:t>
      </w:r>
      <w:r>
        <w:t>Ракетный</w:t>
      </w:r>
      <w:r>
        <w:rPr>
          <w:spacing w:val="37"/>
        </w:rPr>
        <w:t xml:space="preserve"> </w:t>
      </w:r>
      <w:r>
        <w:t>кризис</w:t>
      </w:r>
      <w:r>
        <w:rPr>
          <w:spacing w:val="3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Европе.</w:t>
      </w:r>
      <w:r>
        <w:rPr>
          <w:spacing w:val="39"/>
        </w:rPr>
        <w:t xml:space="preserve"> </w:t>
      </w:r>
      <w:r>
        <w:t>Ввод</w:t>
      </w:r>
      <w:r>
        <w:rPr>
          <w:spacing w:val="35"/>
        </w:rPr>
        <w:t xml:space="preserve"> </w:t>
      </w:r>
      <w:r>
        <w:t>советских</w:t>
      </w:r>
      <w:r>
        <w:rPr>
          <w:spacing w:val="31"/>
        </w:rPr>
        <w:t xml:space="preserve"> </w:t>
      </w:r>
      <w:r>
        <w:t>войск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Афганистан.</w:t>
      </w:r>
      <w:r>
        <w:rPr>
          <w:spacing w:val="34"/>
        </w:rPr>
        <w:t xml:space="preserve"> </w:t>
      </w:r>
      <w:r>
        <w:t>Возвращение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политике</w:t>
      </w:r>
    </w:p>
    <w:p w:rsidR="005F6D3F" w:rsidRDefault="005F6D3F">
      <w:pPr>
        <w:pStyle w:val="BodyText"/>
        <w:spacing w:line="275" w:lineRule="exact"/>
        <w:ind w:firstLine="0"/>
      </w:pPr>
      <w:r>
        <w:t>«холодной</w:t>
      </w:r>
      <w:r>
        <w:rPr>
          <w:spacing w:val="-5"/>
        </w:rPr>
        <w:t xml:space="preserve"> </w:t>
      </w:r>
      <w:r>
        <w:t>войны».</w:t>
      </w:r>
    </w:p>
    <w:p w:rsidR="005F6D3F" w:rsidRDefault="005F6D3F">
      <w:pPr>
        <w:pStyle w:val="Heading11"/>
        <w:spacing w:before="46"/>
      </w:pPr>
      <w:r>
        <w:t>Западная</w:t>
      </w:r>
      <w:r>
        <w:rPr>
          <w:spacing w:val="-1"/>
        </w:rPr>
        <w:t xml:space="preserve"> </w:t>
      </w:r>
      <w:r>
        <w:t>Европа и</w:t>
      </w:r>
      <w:r>
        <w:rPr>
          <w:spacing w:val="1"/>
        </w:rPr>
        <w:t xml:space="preserve"> </w:t>
      </w:r>
      <w:r>
        <w:t>Северная</w:t>
      </w:r>
      <w:r>
        <w:rPr>
          <w:spacing w:val="-5"/>
        </w:rPr>
        <w:t xml:space="preserve"> </w:t>
      </w:r>
      <w:r>
        <w:t>Америка</w:t>
      </w:r>
      <w:r>
        <w:rPr>
          <w:spacing w:val="-4"/>
        </w:rPr>
        <w:t xml:space="preserve"> </w:t>
      </w:r>
      <w:r>
        <w:t>в 50–80-е годы ХХ века</w:t>
      </w:r>
    </w:p>
    <w:p w:rsidR="005F6D3F" w:rsidRDefault="005F6D3F">
      <w:pPr>
        <w:spacing w:before="41"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«Общество потребления». Возникновение Европейского экономического сообщества.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чудо».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Возникновение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Франции.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Консервативная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Великобритания.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«Скандинавская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социально-экономического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развития.</w:t>
      </w:r>
    </w:p>
    <w:p w:rsidR="005F6D3F" w:rsidRDefault="005F6D3F">
      <w:pPr>
        <w:pStyle w:val="BodyText"/>
        <w:spacing w:line="276" w:lineRule="auto"/>
        <w:ind w:right="568"/>
      </w:pPr>
      <w:r>
        <w:t>Проблема прав человека. «Бурные шестидесятые». Движение за гражданские права в</w:t>
      </w:r>
      <w:r>
        <w:rPr>
          <w:spacing w:val="1"/>
        </w:rPr>
        <w:t xml:space="preserve"> </w:t>
      </w:r>
      <w:r>
        <w:t>США.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культуре.</w:t>
      </w:r>
    </w:p>
    <w:p w:rsidR="005F6D3F" w:rsidRDefault="005F6D3F">
      <w:pPr>
        <w:pStyle w:val="BodyText"/>
        <w:spacing w:line="276" w:lineRule="auto"/>
        <w:ind w:right="559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 движение. Экономические кризисы 1970-х – начала 1980-х гг. Демократизация стран</w:t>
      </w:r>
      <w:r>
        <w:rPr>
          <w:spacing w:val="1"/>
        </w:rPr>
        <w:t xml:space="preserve"> </w:t>
      </w:r>
      <w:r>
        <w:t xml:space="preserve">Запада. </w:t>
      </w:r>
      <w:r>
        <w:rPr>
          <w:i/>
          <w:iCs/>
        </w:rPr>
        <w:t xml:space="preserve">Падение диктатур в Греции, Португалии и Испании. </w:t>
      </w:r>
      <w:r>
        <w:t>Неоконсерватизм. Внутренняя</w:t>
      </w:r>
      <w:r>
        <w:rPr>
          <w:spacing w:val="1"/>
        </w:rPr>
        <w:t xml:space="preserve"> </w:t>
      </w:r>
      <w:r>
        <w:t>политика Р.</w:t>
      </w:r>
      <w:r>
        <w:rPr>
          <w:spacing w:val="4"/>
        </w:rPr>
        <w:t xml:space="preserve"> </w:t>
      </w:r>
      <w:r>
        <w:t>Рейгана.</w:t>
      </w:r>
    </w:p>
    <w:p w:rsidR="005F6D3F" w:rsidRDefault="005F6D3F">
      <w:pPr>
        <w:pStyle w:val="Heading11"/>
        <w:spacing w:before="4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2"/>
        </w:rPr>
        <w:t xml:space="preserve"> </w:t>
      </w:r>
      <w:r>
        <w:t>мира</w:t>
      </w:r>
    </w:p>
    <w:p w:rsidR="005F6D3F" w:rsidRDefault="005F6D3F">
      <w:pPr>
        <w:pStyle w:val="BodyText"/>
        <w:spacing w:before="36" w:line="276" w:lineRule="auto"/>
        <w:ind w:right="558"/>
      </w:pPr>
      <w:r>
        <w:t>«Реальный</w:t>
      </w:r>
      <w:r>
        <w:rPr>
          <w:spacing w:val="1"/>
        </w:rPr>
        <w:t xml:space="preserve"> </w:t>
      </w:r>
      <w:r>
        <w:t>социализм».</w:t>
      </w:r>
      <w:r>
        <w:rPr>
          <w:spacing w:val="1"/>
        </w:rPr>
        <w:t xml:space="preserve"> </w:t>
      </w:r>
      <w:r>
        <w:t>Волнения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  <w:iCs/>
        </w:rPr>
        <w:t>ХХ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съезд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КПСС.</w:t>
      </w:r>
      <w:r>
        <w:rPr>
          <w:i/>
          <w:iCs/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0"/>
        </w:rPr>
        <w:t xml:space="preserve"> </w:t>
      </w:r>
      <w:r>
        <w:t>подавление.</w:t>
      </w:r>
      <w:r>
        <w:rPr>
          <w:spacing w:val="1"/>
        </w:rPr>
        <w:t xml:space="preserve"> </w:t>
      </w:r>
      <w:r>
        <w:t>Движение «Солидарность» в Польше. Югославская модель социализма. Разрыв отношений</w:t>
      </w:r>
      <w:r>
        <w:rPr>
          <w:spacing w:val="1"/>
        </w:rPr>
        <w:t xml:space="preserve"> </w:t>
      </w:r>
      <w:r>
        <w:t>Албании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</w:p>
    <w:p w:rsidR="005F6D3F" w:rsidRDefault="005F6D3F">
      <w:pPr>
        <w:spacing w:line="278" w:lineRule="auto"/>
        <w:ind w:left="519" w:right="56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Строительство социализма в Китае. </w:t>
      </w:r>
      <w:r>
        <w:rPr>
          <w:i/>
          <w:iCs/>
          <w:sz w:val="24"/>
          <w:szCs w:val="24"/>
        </w:rPr>
        <w:t xml:space="preserve">Мао Цзэдун и маоизм. </w:t>
      </w:r>
      <w:r>
        <w:rPr>
          <w:sz w:val="24"/>
          <w:szCs w:val="24"/>
        </w:rPr>
        <w:t>«Культурная революция».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Рыночные реформы в Китае. </w:t>
      </w:r>
      <w:r>
        <w:rPr>
          <w:i/>
          <w:iCs/>
          <w:sz w:val="24"/>
          <w:szCs w:val="24"/>
        </w:rPr>
        <w:t>Коммунистический режим в Северной Корее. Полпотовский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режим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Камбодже.</w:t>
      </w:r>
    </w:p>
    <w:p w:rsidR="005F6D3F" w:rsidRDefault="005F6D3F">
      <w:pPr>
        <w:spacing w:line="276" w:lineRule="auto"/>
        <w:ind w:left="519" w:right="562" w:firstLine="710"/>
        <w:jc w:val="both"/>
        <w:rPr>
          <w:sz w:val="24"/>
          <w:szCs w:val="24"/>
        </w:rPr>
      </w:pPr>
      <w:r>
        <w:rPr>
          <w:sz w:val="24"/>
          <w:szCs w:val="24"/>
        </w:rPr>
        <w:t>Перестройка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мышление».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Китае.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Антикоммунистические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революции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Восточной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Европе.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Распад Варшавского договора, СЭВ и СССР. </w:t>
      </w:r>
      <w:r>
        <w:rPr>
          <w:i/>
          <w:iCs/>
          <w:sz w:val="24"/>
          <w:szCs w:val="24"/>
        </w:rPr>
        <w:t>Воссоздание независимых государств Балтии.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Распад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Югославии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войны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Балканах.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Агрессия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НАТО против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Югославии.</w:t>
      </w:r>
    </w:p>
    <w:p w:rsidR="005F6D3F" w:rsidRDefault="005F6D3F">
      <w:pPr>
        <w:pStyle w:val="Heading11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5"/>
        </w:rPr>
        <w:t xml:space="preserve"> </w:t>
      </w:r>
      <w:r>
        <w:t>в 1950–1990-е гг.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Латинской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Америки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середине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века.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Аграрные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импортзамещающая индустриализация. </w:t>
      </w:r>
      <w:r>
        <w:rPr>
          <w:sz w:val="24"/>
          <w:szCs w:val="24"/>
        </w:rPr>
        <w:t xml:space="preserve">Революция на Кубе. </w:t>
      </w:r>
      <w:r>
        <w:rPr>
          <w:i/>
          <w:iCs/>
          <w:sz w:val="24"/>
          <w:szCs w:val="24"/>
        </w:rPr>
        <w:t>Социалистические движения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Латинской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Америке.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«Аргентинский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парадокс».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успехи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неудачи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латиноамериканских стран. Диктатуры и демократизация в Южной Америке. Революции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гражданские войны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Центральной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Америке.</w:t>
      </w:r>
    </w:p>
    <w:p w:rsidR="005F6D3F" w:rsidRDefault="005F6D3F">
      <w:pPr>
        <w:pStyle w:val="Heading11"/>
        <w:spacing w:before="8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1940–1990-е</w:t>
      </w:r>
      <w:r>
        <w:rPr>
          <w:spacing w:val="-5"/>
        </w:rPr>
        <w:t xml:space="preserve"> </w:t>
      </w:r>
      <w:r>
        <w:t>гг.</w:t>
      </w:r>
    </w:p>
    <w:p w:rsidR="005F6D3F" w:rsidRDefault="005F6D3F">
      <w:pPr>
        <w:spacing w:before="36"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Колониальное общество.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итогов войны в подъеме антиколониальных движений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в Тропической и Южной Африке. </w:t>
      </w:r>
      <w:r>
        <w:rPr>
          <w:sz w:val="24"/>
          <w:szCs w:val="24"/>
        </w:rPr>
        <w:t>Крушение колониальной системы и ее последствия. 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Попытки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демократии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возникновение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диктатур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Африке.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 апартеида на юге Африки. Страны социалистической ориентации. Конфликт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Африканском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Роге.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Этнические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Африке.</w:t>
      </w:r>
    </w:p>
    <w:p w:rsidR="005F6D3F" w:rsidRDefault="005F6D3F">
      <w:pPr>
        <w:spacing w:before="2" w:line="276" w:lineRule="auto"/>
        <w:ind w:left="519" w:right="559" w:firstLine="710"/>
        <w:jc w:val="both"/>
        <w:rPr>
          <w:sz w:val="24"/>
          <w:szCs w:val="24"/>
        </w:rPr>
      </w:pPr>
      <w:r>
        <w:rPr>
          <w:sz w:val="24"/>
          <w:szCs w:val="24"/>
        </w:rPr>
        <w:t>Арабские страны и возникновение государства Израиль.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Антиимпериалистическое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 в Иране. Суэцкий конфликт. Арабо-израильские войны и попытки урегулирования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на Ближнем Востоке. Палестинская проблема. Модернизация в Турции и Иране. </w:t>
      </w:r>
      <w:r>
        <w:rPr>
          <w:sz w:val="24"/>
          <w:szCs w:val="24"/>
        </w:rPr>
        <w:t>Исламская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Иране.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Кризис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Персидском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заливе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войны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Ираке.</w:t>
      </w:r>
    </w:p>
    <w:p w:rsidR="005F6D3F" w:rsidRDefault="005F6D3F">
      <w:pPr>
        <w:spacing w:line="276" w:lineRule="auto"/>
        <w:ind w:left="519" w:right="563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Обретение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Южной Азии.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Конфронтация между Индией и Пакистаном, Индией и КНР. Реформы И. Ганди. </w:t>
      </w:r>
      <w:r>
        <w:rPr>
          <w:sz w:val="24"/>
          <w:szCs w:val="24"/>
        </w:rPr>
        <w:t>Индия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конце ХХ в. </w:t>
      </w:r>
      <w:r>
        <w:rPr>
          <w:i/>
          <w:iCs/>
          <w:sz w:val="24"/>
          <w:szCs w:val="24"/>
        </w:rPr>
        <w:t>Индонезия при Сукарно и Сухарто. Страны Юго-Восточной Азии после войны 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Индокитае.</w:t>
      </w:r>
    </w:p>
    <w:p w:rsidR="005F6D3F" w:rsidRDefault="005F6D3F">
      <w:pPr>
        <w:spacing w:before="1"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Япония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суверенитета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Японии.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Проблема Курильских островов. Японское экономическое чудо. </w:t>
      </w:r>
      <w:r>
        <w:rPr>
          <w:i/>
          <w:iCs/>
          <w:sz w:val="24"/>
          <w:szCs w:val="24"/>
        </w:rPr>
        <w:t>Кризис японского общества.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Южной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Кореи.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«Тихоокеанские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драконы».</w:t>
      </w:r>
    </w:p>
    <w:p w:rsidR="005F6D3F" w:rsidRDefault="005F6D3F">
      <w:pPr>
        <w:pStyle w:val="Heading11"/>
        <w:spacing w:before="3"/>
      </w:pPr>
      <w:r>
        <w:t>Современный</w:t>
      </w:r>
      <w:r>
        <w:rPr>
          <w:spacing w:val="-1"/>
        </w:rPr>
        <w:t xml:space="preserve"> </w:t>
      </w:r>
      <w:r>
        <w:t>мир</w:t>
      </w:r>
    </w:p>
    <w:p w:rsidR="005F6D3F" w:rsidRDefault="005F6D3F">
      <w:pPr>
        <w:spacing w:before="36"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Глобализация конца ХХ – начала XXI вв. Информационная революция, Интернет.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Экономические кризисы 1998 и 2008 гг. </w:t>
      </w:r>
      <w:r>
        <w:rPr>
          <w:i/>
          <w:iCs/>
          <w:sz w:val="24"/>
          <w:szCs w:val="24"/>
        </w:rPr>
        <w:t>Успехи и трудности интеграционных процессов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Европе,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Евразии,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Тихоокеанском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Атлантическом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международных отношений. </w:t>
      </w:r>
      <w:r>
        <w:rPr>
          <w:sz w:val="24"/>
          <w:szCs w:val="24"/>
        </w:rPr>
        <w:t>Модернизационные процессы в странах Азии. Рост 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Китая на международной арене. </w:t>
      </w:r>
      <w:r>
        <w:rPr>
          <w:i/>
          <w:iCs/>
          <w:sz w:val="24"/>
          <w:szCs w:val="24"/>
        </w:rPr>
        <w:t>Демократический и левый повороты в Южной Америке.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Международный терроризм. Война в Ираке. «Цветные революции». «Арабская весна» и 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Постсоветское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развитие, интеграционные процессы, кризисы и военные конфликты. Россия в современном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5F6D3F" w:rsidRDefault="005F6D3F">
      <w:pPr>
        <w:spacing w:before="41" w:line="276" w:lineRule="auto"/>
        <w:ind w:left="1230" w:right="422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Россия в годы «великих потрясений». 1914–1921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Россия в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Первой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мировой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войне</w:t>
      </w:r>
    </w:p>
    <w:p w:rsidR="005F6D3F" w:rsidRDefault="005F6D3F">
      <w:pPr>
        <w:pStyle w:val="BodyText"/>
        <w:spacing w:line="276" w:lineRule="auto"/>
        <w:ind w:right="556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 на австро-</w:t>
      </w:r>
      <w:r>
        <w:rPr>
          <w:spacing w:val="1"/>
        </w:rPr>
        <w:t xml:space="preserve"> </w:t>
      </w:r>
      <w:r>
        <w:t>германском и кавказском фронтах, взаимодействие с союзниками по Антанте. Брусиловский</w:t>
      </w:r>
      <w:r>
        <w:rPr>
          <w:spacing w:val="1"/>
        </w:rPr>
        <w:t xml:space="preserve"> </w:t>
      </w:r>
      <w:r>
        <w:t xml:space="preserve">прорыв и его значение. Массовый героизм воинов. </w:t>
      </w:r>
      <w:r>
        <w:rPr>
          <w:i/>
          <w:iCs/>
        </w:rPr>
        <w:t>Национальные подразделения и женские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батальоны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составе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русской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армии.</w:t>
      </w:r>
      <w:r>
        <w:rPr>
          <w:i/>
          <w:iCs/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окопной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Власть, экономика и общество в условиях войны. Милитаризация экономики. 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-3"/>
        </w:rPr>
        <w:t xml:space="preserve"> </w:t>
      </w:r>
      <w:r>
        <w:t>комитетов.</w:t>
      </w:r>
      <w:r>
        <w:rPr>
          <w:spacing w:val="4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обществом.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Содействие гражданского населения армии и создание общественных организаций помощи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фронту.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Благотворительность.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Введение государством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карточной 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снабжения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разверстки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деревне.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реформы: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несбывшиеся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ожидания.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Нарастание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экономического кризиса и смена общественных настроений: от патриотического подъема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усталости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отчаянию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Кадровая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чехарда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правительстве.</w:t>
      </w:r>
    </w:p>
    <w:p w:rsidR="005F6D3F" w:rsidRDefault="005F6D3F">
      <w:pPr>
        <w:pStyle w:val="BodyText"/>
        <w:spacing w:before="3"/>
        <w:ind w:left="1230" w:firstLine="0"/>
      </w:pPr>
      <w:r>
        <w:t xml:space="preserve">Взаимоотношения    </w:t>
      </w:r>
      <w:r>
        <w:rPr>
          <w:spacing w:val="29"/>
        </w:rPr>
        <w:t xml:space="preserve"> </w:t>
      </w:r>
      <w:r>
        <w:t xml:space="preserve">представительной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исполнительной     </w:t>
      </w:r>
      <w:r>
        <w:rPr>
          <w:spacing w:val="29"/>
        </w:rPr>
        <w:t xml:space="preserve"> </w:t>
      </w:r>
      <w:r>
        <w:t xml:space="preserve">ветвей     </w:t>
      </w:r>
      <w:r>
        <w:rPr>
          <w:spacing w:val="29"/>
        </w:rPr>
        <w:t xml:space="preserve"> </w:t>
      </w:r>
      <w:r>
        <w:t>власти.</w:t>
      </w:r>
    </w:p>
    <w:p w:rsidR="005F6D3F" w:rsidRDefault="005F6D3F">
      <w:pPr>
        <w:spacing w:before="41" w:line="276" w:lineRule="auto"/>
        <w:ind w:left="519" w:right="5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«Прогрессивный блок» и его программа. Распутинщина и десакрализация власти. </w:t>
      </w:r>
      <w:r>
        <w:rPr>
          <w:i/>
          <w:iCs/>
          <w:sz w:val="24"/>
          <w:szCs w:val="24"/>
        </w:rPr>
        <w:t>Эхо войны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окраинах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империи: восстание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Средней Азии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Казахстане.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оборонцы,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интернационалисты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«пораженцы».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большевистской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пропаганды.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Возрастание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армии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</w:p>
    <w:p w:rsidR="005F6D3F" w:rsidRDefault="005F6D3F">
      <w:pPr>
        <w:pStyle w:val="Heading11"/>
        <w:spacing w:before="3"/>
      </w:pPr>
      <w:r>
        <w:t>Великая</w:t>
      </w:r>
      <w:r>
        <w:rPr>
          <w:spacing w:val="-1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</w:p>
    <w:p w:rsidR="005F6D3F" w:rsidRDefault="005F6D3F">
      <w:pPr>
        <w:spacing w:before="41" w:line="276" w:lineRule="auto"/>
        <w:ind w:left="519" w:right="556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Российская империя накануне революции. Территория и население. Объективные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 обострения экономического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политического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революционизирующий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конфессиональные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Незавершенность и противоречия модернизации. </w:t>
      </w:r>
      <w:r>
        <w:rPr>
          <w:sz w:val="24"/>
          <w:szCs w:val="24"/>
        </w:rPr>
        <w:t>Основные социальные слои, политические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Февраль – март: восстание в Петрограде и падение монархии. Конец российской империи.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Реакция за рубежом. Отклики внутри страны: Москва, периферия, фронт, национальные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регионы. Революционная эйфория. </w:t>
      </w:r>
      <w:r>
        <w:rPr>
          <w:sz w:val="24"/>
          <w:szCs w:val="24"/>
        </w:rPr>
        <w:t>Формирование Временного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 и программа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Петроградский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солдатских депутатов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декреты.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Весна – лето: «зыбкое равновесие» политических сил при росте влияния большевиков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Лениным.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Июльский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«двоевластия».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православная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церковь.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Всероссийский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Поместный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восстановление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патриаршества.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Корнилова против Временного правительства. 1 сентября 1917 г.: провозглашение 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республикой.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(7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ноября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новому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стилю):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свержение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Временного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большевиками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(«октябрьская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революция»).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коалиционного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большевиков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левых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эсеров.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Ленин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политический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деятель.</w:t>
      </w:r>
    </w:p>
    <w:p w:rsidR="005F6D3F" w:rsidRDefault="005F6D3F">
      <w:pPr>
        <w:pStyle w:val="Heading11"/>
        <w:spacing w:before="1"/>
      </w:pPr>
      <w:r>
        <w:t>Первые</w:t>
      </w:r>
      <w:r>
        <w:rPr>
          <w:spacing w:val="-2"/>
        </w:rPr>
        <w:t xml:space="preserve"> </w:t>
      </w:r>
      <w:r>
        <w:t>революционные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:rsidR="005F6D3F" w:rsidRDefault="005F6D3F">
      <w:pPr>
        <w:pStyle w:val="BodyText"/>
        <w:spacing w:before="41" w:line="276" w:lineRule="auto"/>
        <w:ind w:right="559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 Декрет о мире и заключение Брестского мира. Отказ новой власти от 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Национализация</w:t>
      </w:r>
      <w:r>
        <w:rPr>
          <w:spacing w:val="2"/>
        </w:rPr>
        <w:t xml:space="preserve"> </w:t>
      </w:r>
      <w:r>
        <w:t>промышленности.</w:t>
      </w:r>
    </w:p>
    <w:p w:rsidR="005F6D3F" w:rsidRDefault="005F6D3F">
      <w:pPr>
        <w:pStyle w:val="BodyText"/>
        <w:spacing w:line="276" w:lineRule="auto"/>
        <w:ind w:right="567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 и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церкви.</w:t>
      </w:r>
    </w:p>
    <w:p w:rsidR="005F6D3F" w:rsidRDefault="005F6D3F">
      <w:pPr>
        <w:pStyle w:val="Heading11"/>
        <w:spacing w:before="2"/>
      </w:pPr>
      <w:r>
        <w:t>Созыв</w:t>
      </w:r>
      <w:r>
        <w:rPr>
          <w:spacing w:val="-1"/>
        </w:rPr>
        <w:t xml:space="preserve"> </w:t>
      </w:r>
      <w:r>
        <w:t>и разгон Учредительного</w:t>
      </w:r>
      <w:r>
        <w:rPr>
          <w:spacing w:val="-5"/>
        </w:rPr>
        <w:t xml:space="preserve"> </w:t>
      </w:r>
      <w:r>
        <w:t>собрания</w:t>
      </w:r>
    </w:p>
    <w:p w:rsidR="005F6D3F" w:rsidRDefault="005F6D3F">
      <w:pPr>
        <w:spacing w:before="36" w:line="276" w:lineRule="auto"/>
        <w:ind w:left="519" w:right="565" w:firstLine="710"/>
        <w:jc w:val="both"/>
        <w:rPr>
          <w:sz w:val="24"/>
          <w:szCs w:val="24"/>
        </w:rPr>
      </w:pPr>
      <w:r>
        <w:rPr>
          <w:sz w:val="24"/>
          <w:szCs w:val="24"/>
        </w:rPr>
        <w:t>Слом старого и создание нового госаппарата</w:t>
      </w:r>
      <w:r>
        <w:rPr>
          <w:i/>
          <w:iCs/>
          <w:sz w:val="24"/>
          <w:szCs w:val="24"/>
        </w:rPr>
        <w:t>. Советы как форма власти. Слабость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центра и формирование «многовластия» на местах. </w:t>
      </w:r>
      <w:r>
        <w:rPr>
          <w:sz w:val="24"/>
          <w:szCs w:val="24"/>
        </w:rPr>
        <w:t>ВЦИК Советов. Совнарком. ВЧК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борьбе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контрреволюцией и саботажем.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совета 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(ВСНХ)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совнархозов.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1918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</w:p>
    <w:p w:rsidR="005F6D3F" w:rsidRDefault="005F6D3F">
      <w:pPr>
        <w:pStyle w:val="Heading11"/>
        <w:spacing w:before="8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:rsidR="005F6D3F" w:rsidRDefault="005F6D3F">
      <w:pPr>
        <w:spacing w:before="36" w:line="276" w:lineRule="auto"/>
        <w:ind w:left="519" w:right="557" w:firstLine="710"/>
        <w:jc w:val="both"/>
        <w:rPr>
          <w:sz w:val="24"/>
          <w:szCs w:val="24"/>
        </w:rPr>
      </w:pPr>
      <w:r>
        <w:rPr>
          <w:sz w:val="24"/>
          <w:szCs w:val="24"/>
        </w:rPr>
        <w:t>Установление советской власти в центре и на местах осенью 1917 – весной 1918 г.: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Центр, Украина, Поволжье, Урал, Сибирь, Дальний Восток, Северный Кавказ и Закавказье,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Средняя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Азия.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очагов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большевикам.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Дону.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Позиция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Украинской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Центральной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рады.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Восстание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чехословацкого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 w:firstLine="0"/>
      </w:pPr>
      <w:r>
        <w:t>корпуса.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 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rPr>
          <w:i/>
          <w:iCs/>
        </w:rPr>
        <w:t>Идеология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Белого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движения. </w:t>
      </w:r>
      <w:r>
        <w:t>Комуч, Директория, правительства А.В. Колчака, А.И. Деникина и П.Н. Врангеля.</w:t>
      </w:r>
      <w:r>
        <w:rPr>
          <w:spacing w:val="-57"/>
        </w:rPr>
        <w:t xml:space="preserve"> </w:t>
      </w:r>
      <w:r>
        <w:rPr>
          <w:i/>
          <w:iCs/>
        </w:rPr>
        <w:t>Положение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населения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территориях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антибольшевистских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сил.</w:t>
      </w:r>
      <w:r>
        <w:rPr>
          <w:i/>
          <w:iCs/>
          <w:spacing w:val="1"/>
        </w:rPr>
        <w:t xml:space="preserve"> </w:t>
      </w:r>
      <w:r>
        <w:t>Повстанчество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36"/>
        </w:rPr>
        <w:t xml:space="preserve"> </w:t>
      </w:r>
      <w:r>
        <w:t>войне.</w:t>
      </w:r>
      <w:r>
        <w:rPr>
          <w:spacing w:val="42"/>
        </w:rPr>
        <w:t xml:space="preserve"> </w:t>
      </w:r>
      <w:r>
        <w:t>Будни</w:t>
      </w:r>
      <w:r>
        <w:rPr>
          <w:spacing w:val="42"/>
        </w:rPr>
        <w:t xml:space="preserve"> </w:t>
      </w:r>
      <w:r>
        <w:t>села:</w:t>
      </w:r>
      <w:r>
        <w:rPr>
          <w:spacing w:val="40"/>
        </w:rPr>
        <w:t xml:space="preserve"> </w:t>
      </w:r>
      <w:r>
        <w:t>«красные»</w:t>
      </w:r>
      <w:r>
        <w:rPr>
          <w:spacing w:val="35"/>
        </w:rPr>
        <w:t xml:space="preserve"> </w:t>
      </w:r>
      <w:r>
        <w:t>продотряды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«белые»</w:t>
      </w:r>
      <w:r>
        <w:rPr>
          <w:spacing w:val="36"/>
        </w:rPr>
        <w:t xml:space="preserve"> </w:t>
      </w:r>
      <w:r>
        <w:t>реквизиции.</w:t>
      </w:r>
      <w:r>
        <w:rPr>
          <w:spacing w:val="37"/>
        </w:rPr>
        <w:t xml:space="preserve"> </w:t>
      </w:r>
      <w:r>
        <w:t>Политика</w:t>
      </w:r>
    </w:p>
    <w:p w:rsidR="005F6D3F" w:rsidRDefault="005F6D3F">
      <w:pPr>
        <w:spacing w:before="2" w:line="276" w:lineRule="auto"/>
        <w:ind w:left="519" w:right="557"/>
        <w:jc w:val="both"/>
        <w:rPr>
          <w:sz w:val="24"/>
          <w:szCs w:val="24"/>
        </w:rPr>
      </w:pPr>
      <w:r>
        <w:rPr>
          <w:sz w:val="24"/>
          <w:szCs w:val="24"/>
        </w:rPr>
        <w:t>«военного коммунизма». Продразверстка, принудительная трудовая повинность, сокращение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роли денежных расчетов и административное распределение товаров и услуг. </w:t>
      </w:r>
      <w:r>
        <w:rPr>
          <w:i/>
          <w:iCs/>
          <w:sz w:val="24"/>
          <w:szCs w:val="24"/>
        </w:rPr>
        <w:t>«Главкизм».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ГОЭЛРО.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Армии.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военспецов.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эсеров.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«красный»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«белый»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масштабы.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Убийство царской семьи. </w:t>
      </w:r>
      <w:r>
        <w:rPr>
          <w:i/>
          <w:iCs/>
          <w:sz w:val="24"/>
          <w:szCs w:val="24"/>
        </w:rPr>
        <w:t>Ущемление прав Советов в пользу чрезвычайных органов – ЧК,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комбедов и ревкомов. Особенности Гражданской войны на Украине, в Закавказье и Средней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Азии, в Сибири и на Дальнем Востоке. </w:t>
      </w:r>
      <w:r>
        <w:rPr>
          <w:sz w:val="24"/>
          <w:szCs w:val="24"/>
        </w:rPr>
        <w:t>Польско-советская война. Поражение армии Врангеля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Крыму.</w:t>
      </w:r>
    </w:p>
    <w:p w:rsidR="005F6D3F" w:rsidRDefault="005F6D3F">
      <w:pPr>
        <w:spacing w:before="1" w:line="276" w:lineRule="auto"/>
        <w:ind w:left="519" w:right="557" w:firstLine="710"/>
        <w:jc w:val="both"/>
        <w:rPr>
          <w:sz w:val="24"/>
          <w:szCs w:val="24"/>
        </w:rPr>
      </w:pP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фактор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Декларация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Эмиграция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зарубежья.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отголоски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войны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регионах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1921–1922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5F6D3F" w:rsidRDefault="005F6D3F">
      <w:pPr>
        <w:pStyle w:val="Heading11"/>
        <w:spacing w:before="3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6"/>
        </w:rPr>
        <w:t xml:space="preserve"> </w:t>
      </w:r>
      <w:r>
        <w:t>и «военного</w:t>
      </w:r>
      <w:r>
        <w:rPr>
          <w:spacing w:val="-1"/>
        </w:rPr>
        <w:t xml:space="preserve"> </w:t>
      </w:r>
      <w:r>
        <w:t>коммунизма»</w:t>
      </w:r>
    </w:p>
    <w:p w:rsidR="005F6D3F" w:rsidRDefault="005F6D3F">
      <w:pPr>
        <w:spacing w:before="41" w:line="276" w:lineRule="auto"/>
        <w:ind w:left="519" w:right="558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«Несвоевременные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мысли»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Горького.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комиссии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просвещению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Пролеткульта.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Наглядная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агитация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пропаганда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коммунистических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идей.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«Окна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сатиры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РОСТА».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монументальной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пропаганды.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Национализация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театров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кинематографа.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«Народной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библиотеки».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Пролетаризация вузов, организация рабфаков. Антирелигиозная пропаганда и секуляризация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Ликвидация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сословных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привилегий.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Законодательное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закрепление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равноправия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настроения.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Городской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быт: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бесплатный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транспорт,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товары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карточкам,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субботники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мобилизации.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 Трудовых армий. Комитеты бедноты и рост социальной напряженности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деревне.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Кустарные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промыслы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выживания.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Голод,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«черный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рынок»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спекуляция. </w:t>
      </w:r>
      <w:r>
        <w:rPr>
          <w:sz w:val="24"/>
          <w:szCs w:val="24"/>
        </w:rPr>
        <w:t>Проблема массовой детской беспризорности. Влияние военной обстановки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населения.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 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годы революции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Гражданской войны.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  <w:spacing w:line="276" w:lineRule="auto"/>
        <w:ind w:right="5830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4"/>
        </w:rPr>
        <w:t xml:space="preserve"> </w:t>
      </w:r>
      <w:r>
        <w:t>1921–1928</w:t>
      </w:r>
    </w:p>
    <w:p w:rsidR="005F6D3F" w:rsidRDefault="005F6D3F">
      <w:pPr>
        <w:pStyle w:val="BodyText"/>
        <w:spacing w:line="276" w:lineRule="auto"/>
        <w:ind w:right="560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3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1920-х</w:t>
      </w:r>
      <w:r>
        <w:rPr>
          <w:spacing w:val="9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Экономическая</w:t>
      </w:r>
      <w:r>
        <w:rPr>
          <w:spacing w:val="14"/>
        </w:rPr>
        <w:t xml:space="preserve"> </w:t>
      </w:r>
      <w:r>
        <w:t>разруха.</w:t>
      </w:r>
      <w:r>
        <w:rPr>
          <w:spacing w:val="16"/>
        </w:rPr>
        <w:t xml:space="preserve"> </w:t>
      </w:r>
      <w:r>
        <w:t>Голод</w:t>
      </w:r>
      <w:r>
        <w:rPr>
          <w:spacing w:val="12"/>
        </w:rPr>
        <w:t xml:space="preserve"> </w:t>
      </w:r>
      <w:r>
        <w:t>1921–1922</w:t>
      </w:r>
      <w:r>
        <w:rPr>
          <w:spacing w:val="10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 священнослужителей. Крестьянские восстания в Сибири, на Тамбовщине, в</w:t>
      </w:r>
      <w:r>
        <w:rPr>
          <w:spacing w:val="1"/>
        </w:rPr>
        <w:t xml:space="preserve"> </w:t>
      </w:r>
      <w:r>
        <w:t>Поволжье и др. Кронштадтское восстание. Отказ большевиков от «военного коммунизма» и</w:t>
      </w:r>
      <w:r>
        <w:rPr>
          <w:spacing w:val="1"/>
        </w:rPr>
        <w:t xml:space="preserve"> </w:t>
      </w:r>
      <w:r>
        <w:t>переход к новой экономической политике (нэп). Использование рыночных механизмов 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 в деревне единым продналогом. Иностранные концессии. 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5"/>
        </w:rPr>
        <w:t xml:space="preserve"> </w:t>
      </w:r>
      <w:r>
        <w:t>Финансовая</w:t>
      </w:r>
      <w:r>
        <w:rPr>
          <w:spacing w:val="14"/>
        </w:rPr>
        <w:t xml:space="preserve"> </w:t>
      </w:r>
      <w:r>
        <w:t>реформа</w:t>
      </w:r>
      <w:r>
        <w:rPr>
          <w:spacing w:val="12"/>
        </w:rPr>
        <w:t xml:space="preserve"> </w:t>
      </w:r>
      <w:r>
        <w:t>1922–1924</w:t>
      </w:r>
      <w:r>
        <w:rPr>
          <w:spacing w:val="14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Госплана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разработка</w:t>
      </w:r>
      <w:r>
        <w:rPr>
          <w:spacing w:val="12"/>
        </w:rPr>
        <w:t xml:space="preserve"> </w:t>
      </w:r>
      <w:r>
        <w:t>годовых</w:t>
      </w:r>
      <w:r>
        <w:rPr>
          <w:spacing w:val="9"/>
        </w:rPr>
        <w:t xml:space="preserve"> </w:t>
      </w:r>
      <w:r>
        <w:t>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7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пятилетних планов развития народного хозяйства. </w:t>
      </w:r>
      <w:r>
        <w:rPr>
          <w:i/>
          <w:iCs/>
          <w:sz w:val="24"/>
          <w:szCs w:val="24"/>
        </w:rPr>
        <w:t>Попытки внедрения научной организации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(НОТ)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производстве.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Учреждение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звания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«Герой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Труда»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(1927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г.,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1938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</w:t>
      </w:r>
    </w:p>
    <w:p w:rsidR="005F6D3F" w:rsidRDefault="005F6D3F">
      <w:pPr>
        <w:spacing w:line="275" w:lineRule="exact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–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Социалистического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Труда).</w:t>
      </w:r>
    </w:p>
    <w:p w:rsidR="005F6D3F" w:rsidRDefault="005F6D3F">
      <w:pPr>
        <w:spacing w:before="46" w:line="276" w:lineRule="auto"/>
        <w:ind w:left="519" w:right="55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Предпосылки и значение образования СССР. Принятие Конституции СССР 1924 г.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Ситуация в Закавказье и Средней Азии. Создание новых национальных образований в 1920-е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«коренизации»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борьба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строительстве.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Административно-территориальные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1920-х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Ликвидация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небольшевистских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партий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установление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однопартийной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Смерть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В.И.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Ленина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и борьба за власть. В.И. Ленин в оценках современников и историков. </w:t>
      </w:r>
      <w:r>
        <w:rPr>
          <w:i/>
          <w:iCs/>
          <w:sz w:val="24"/>
          <w:szCs w:val="24"/>
        </w:rPr>
        <w:t>Ситуация в партии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возрастание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партийного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аппарата.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И.В.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Сталина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номенклатуры.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Ликвидация оппозиции внутри ВКП(б) к концу 1920-х гг. </w:t>
      </w:r>
      <w:r>
        <w:rPr>
          <w:sz w:val="24"/>
          <w:szCs w:val="24"/>
        </w:rPr>
        <w:t>Социальная политика большевиков.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рабочих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крестьян.</w:t>
      </w:r>
      <w:r>
        <w:rPr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Эмансипация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женщин.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Молодежная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политика.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Социальные</w:t>
      </w:r>
    </w:p>
    <w:p w:rsidR="005F6D3F" w:rsidRDefault="005F6D3F">
      <w:pPr>
        <w:spacing w:before="1" w:line="276" w:lineRule="auto"/>
        <w:ind w:left="519" w:right="56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«лифты». Становление системы здравоохранения. Охрана материнства и детства. Борьба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беспризорностью и преступностью. Организация детского досуга. Меры по сокращению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безработицы. Положение бывших представителей «эксплуататорских классов». Лишенцы.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ТОЗы.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Отходничество.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Сдача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земли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аренду.</w:t>
      </w:r>
    </w:p>
    <w:p w:rsidR="005F6D3F" w:rsidRDefault="005F6D3F">
      <w:pPr>
        <w:pStyle w:val="Heading11"/>
        <w:spacing w:before="2"/>
      </w:pPr>
      <w:r>
        <w:t>Советский Союз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1929–1941</w:t>
      </w:r>
      <w:r>
        <w:rPr>
          <w:spacing w:val="-5"/>
        </w:rPr>
        <w:t xml:space="preserve"> </w:t>
      </w:r>
      <w:r>
        <w:t>гг.</w:t>
      </w:r>
    </w:p>
    <w:p w:rsidR="005F6D3F" w:rsidRDefault="005F6D3F">
      <w:pPr>
        <w:pStyle w:val="BodyText"/>
        <w:spacing w:before="36" w:line="276" w:lineRule="auto"/>
        <w:ind w:right="560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индустриализация: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  <w:iCs/>
        </w:rPr>
        <w:t>Социалистическое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соревнование.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Ударники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стахановцы.</w:t>
      </w:r>
      <w:r>
        <w:rPr>
          <w:i/>
          <w:iCs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5"/>
        </w:rPr>
        <w:t xml:space="preserve"> </w:t>
      </w:r>
      <w:r>
        <w:t>строя.</w:t>
      </w:r>
    </w:p>
    <w:p w:rsidR="005F6D3F" w:rsidRDefault="005F6D3F">
      <w:pPr>
        <w:spacing w:before="2" w:line="276" w:lineRule="auto"/>
        <w:ind w:left="519" w:right="563" w:firstLine="710"/>
        <w:jc w:val="both"/>
        <w:rPr>
          <w:sz w:val="24"/>
          <w:szCs w:val="24"/>
        </w:rPr>
      </w:pPr>
      <w:r>
        <w:rPr>
          <w:sz w:val="24"/>
          <w:szCs w:val="24"/>
        </w:rPr>
        <w:t>Создание МТС.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 и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региональные особенности коллективизации.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Голод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1932–1933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Крупнейшие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стройки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пятилеток в центре и национальных республиках.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Днепрострой,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Горьковский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автозавод.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Сталинградский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Харьковский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тракторные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заводы,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Турксиб.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Строительство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Московского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метрополитена.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новых отраслей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Иностранные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специалисты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стройках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Милитаризация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народного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хозяйства,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ускоренное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промышленности.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издержки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модернизации.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Превращение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аграрно-индустриальную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державу.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Ликвидация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безработицы.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Успехи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противоречия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урбанизации.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«культа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личности»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Сталина.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Малые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«культы»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представителей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элиты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руководителей.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Партийные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инструмент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сталинской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госбезопасности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поддержании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>диктатуры.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>Ужесточение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цензуры.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Издание</w:t>
      </w:r>
    </w:p>
    <w:p w:rsidR="005F6D3F" w:rsidRDefault="005F6D3F">
      <w:pPr>
        <w:pStyle w:val="BodyText"/>
        <w:spacing w:before="4" w:line="276" w:lineRule="auto"/>
        <w:ind w:right="568" w:firstLine="0"/>
      </w:pPr>
      <w:r>
        <w:t>«Краткого курса истории ВКП(б)» и усиление идеологического контроля над обществом.</w:t>
      </w:r>
      <w:r>
        <w:rPr>
          <w:spacing w:val="1"/>
        </w:rPr>
        <w:t xml:space="preserve"> </w:t>
      </w:r>
      <w:r>
        <w:t xml:space="preserve">Введение  </w:t>
      </w:r>
      <w:r>
        <w:rPr>
          <w:spacing w:val="56"/>
        </w:rPr>
        <w:t xml:space="preserve"> </w:t>
      </w:r>
      <w:r>
        <w:t xml:space="preserve">паспортной  </w:t>
      </w:r>
      <w:r>
        <w:rPr>
          <w:spacing w:val="58"/>
        </w:rPr>
        <w:t xml:space="preserve"> </w:t>
      </w:r>
      <w:r>
        <w:t xml:space="preserve">системы.   </w:t>
      </w:r>
      <w:r>
        <w:rPr>
          <w:spacing w:val="5"/>
        </w:rPr>
        <w:t xml:space="preserve"> </w:t>
      </w:r>
      <w:r>
        <w:t xml:space="preserve">Массовые   </w:t>
      </w:r>
      <w:r>
        <w:rPr>
          <w:spacing w:val="1"/>
        </w:rPr>
        <w:t xml:space="preserve"> </w:t>
      </w:r>
      <w:r>
        <w:t xml:space="preserve">политические  </w:t>
      </w:r>
      <w:r>
        <w:rPr>
          <w:spacing w:val="57"/>
        </w:rPr>
        <w:t xml:space="preserve"> </w:t>
      </w:r>
      <w:r>
        <w:t xml:space="preserve">репрессии   </w:t>
      </w:r>
      <w:r>
        <w:rPr>
          <w:spacing w:val="3"/>
        </w:rPr>
        <w:t xml:space="preserve"> </w:t>
      </w:r>
      <w:r>
        <w:t xml:space="preserve">1937–1938  </w:t>
      </w:r>
      <w:r>
        <w:rPr>
          <w:spacing w:val="57"/>
        </w:rPr>
        <w:t xml:space="preserve"> </w:t>
      </w:r>
      <w:r>
        <w:t>гг.</w:t>
      </w:r>
    </w:p>
    <w:p w:rsidR="005F6D3F" w:rsidRDefault="005F6D3F">
      <w:pPr>
        <w:spacing w:line="276" w:lineRule="auto"/>
        <w:ind w:left="519" w:right="56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«Национальные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операции»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НКВД.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репрессий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регионов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Репрессии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священнослужителей.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ГУЛАГ: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контингента.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принудительного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осуществлении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индустриализации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освоении</w:t>
      </w:r>
      <w:r>
        <w:rPr>
          <w:i/>
          <w:iCs/>
          <w:spacing w:val="6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труднодоступных</w:t>
      </w:r>
      <w:r>
        <w:rPr>
          <w:i/>
          <w:iCs/>
          <w:spacing w:val="6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территорий.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4" w:firstLine="0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достижения.</w:t>
      </w:r>
      <w:r>
        <w:rPr>
          <w:spacing w:val="4"/>
        </w:rPr>
        <w:t xml:space="preserve"> </w:t>
      </w:r>
      <w:r>
        <w:t>Конституция</w:t>
      </w:r>
      <w:r>
        <w:rPr>
          <w:spacing w:val="6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1936</w:t>
      </w:r>
      <w:r>
        <w:rPr>
          <w:spacing w:val="2"/>
        </w:rPr>
        <w:t xml:space="preserve"> </w:t>
      </w:r>
      <w:r>
        <w:t>г.</w:t>
      </w:r>
    </w:p>
    <w:p w:rsidR="005F6D3F" w:rsidRDefault="005F6D3F">
      <w:pPr>
        <w:spacing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Культурное пространство советского общества в 1920–1930-е гг. Повседневная 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общественные настроения в годы нэпа. Повышение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 жизни.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Нэпманы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«Коммунистическое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чванство».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дисциплины.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Разрушение традиционной морали.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 семье,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браку,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воспитанию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детей.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обряды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праздники.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Наступление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религию.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«Союз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безбожников».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Обновленческое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церкви. Положение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нехристианских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конфессий.</w:t>
      </w:r>
    </w:p>
    <w:p w:rsidR="005F6D3F" w:rsidRDefault="005F6D3F">
      <w:pPr>
        <w:spacing w:before="1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Культура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нэпа.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Пролеткульт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нэпманская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Борьба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безграмотностью. </w:t>
      </w:r>
      <w:r>
        <w:rPr>
          <w:i/>
          <w:iCs/>
          <w:sz w:val="24"/>
          <w:szCs w:val="24"/>
        </w:rPr>
        <w:t>Сельские избы-читальни. Основные направления в литературе (футуризм)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архитектуре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(конструктивизм).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Достижения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киноискусства.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революция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авангард.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алфавитов.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Наркомпроса.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Рабфаки.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Культура и идеология. </w:t>
      </w:r>
      <w:r>
        <w:rPr>
          <w:i/>
          <w:iCs/>
          <w:sz w:val="24"/>
          <w:szCs w:val="24"/>
        </w:rPr>
        <w:t>Академия наук и Коммунистическая академия, Институты красной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профессуры.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«нового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Пропаганда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коллективистских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Воспитание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интернационализма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патриотизма.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энтузиазм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 первых пятилеток.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Рабселькоры.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 спорта.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Освоение Арктики.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Рекорды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летчиков. Эпопея «челюскинцев». Престижность военной профессии и научно-инженерного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(1934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г.)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награждения.</w:t>
      </w:r>
    </w:p>
    <w:p w:rsidR="005F6D3F" w:rsidRDefault="005F6D3F">
      <w:pPr>
        <w:spacing w:before="5" w:line="276" w:lineRule="auto"/>
        <w:ind w:left="519" w:right="560" w:firstLine="710"/>
        <w:jc w:val="both"/>
        <w:rPr>
          <w:sz w:val="24"/>
          <w:szCs w:val="24"/>
        </w:rPr>
      </w:pPr>
      <w:r>
        <w:rPr>
          <w:sz w:val="24"/>
          <w:szCs w:val="24"/>
        </w:rPr>
        <w:t>Культурная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революция.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Установление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жесткого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контроля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 и искусства. Создание творческих союзов и их роль в пропаганде советской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Социалистический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кинематограф 1930-х годов. </w:t>
      </w:r>
      <w:r>
        <w:rPr>
          <w:i/>
          <w:iCs/>
          <w:sz w:val="24"/>
          <w:szCs w:val="24"/>
        </w:rPr>
        <w:t xml:space="preserve">Культура русского зарубежья. </w:t>
      </w:r>
      <w:r>
        <w:rPr>
          <w:sz w:val="24"/>
          <w:szCs w:val="24"/>
        </w:rPr>
        <w:t xml:space="preserve">Наука в 1930-е гг. </w:t>
      </w:r>
      <w:r>
        <w:rPr>
          <w:i/>
          <w:iCs/>
          <w:sz w:val="24"/>
          <w:szCs w:val="24"/>
        </w:rPr>
        <w:t>Академия наук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центров: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ВАСХНИЛ,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ФИАН,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Выдающиеся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конструкторы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интеллигенции. Общественные настроения. </w:t>
      </w:r>
      <w:r>
        <w:rPr>
          <w:sz w:val="24"/>
          <w:szCs w:val="24"/>
        </w:rPr>
        <w:t xml:space="preserve">Повседневность 1930-х годов. </w:t>
      </w:r>
      <w:r>
        <w:rPr>
          <w:i/>
          <w:iCs/>
          <w:sz w:val="24"/>
          <w:szCs w:val="24"/>
        </w:rPr>
        <w:t>Снижение уровня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доходов населения по сравнению с периодом нэпа. Потребление и рынок. Деньги, карточки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очереди. Из деревни в город: последствия вынужденного переселения и миграции населения.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Жилищная проблема. Условия труда и быта на стройках пятилеток. Коллективные формы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быта. Возвращение к «традиционным ценностям» в середине 1930-х гг. Досуг в городе.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Парки культуры и отдыха. ВСХВ в Москве. Образцовые универмаги. </w:t>
      </w:r>
      <w:r>
        <w:rPr>
          <w:sz w:val="24"/>
          <w:szCs w:val="24"/>
        </w:rPr>
        <w:t>Пионерия и комсомол.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Военно-спортивные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детство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деревне.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Трудодни.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Единоличники.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Личные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подсобные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хозяйства колхозников.</w:t>
      </w:r>
    </w:p>
    <w:p w:rsidR="005F6D3F" w:rsidRDefault="005F6D3F">
      <w:pPr>
        <w:spacing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1920–1930-е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Внешняя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мировую революцию к концепции «построения социализма в одной стране». </w:t>
      </w:r>
      <w:r>
        <w:rPr>
          <w:i/>
          <w:iCs/>
          <w:sz w:val="24"/>
          <w:szCs w:val="24"/>
        </w:rPr>
        <w:t>Деятельность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Коминтерна как инструмента мировой революции. Проблема «царских долгов». Договор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Рапалло. Выход СССР из международной изоляции. «Военная тревога» 1927 г. Вступление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СССР в Лигу Наций. Возрастание угрозы мировой войны. </w:t>
      </w:r>
      <w:r>
        <w:rPr>
          <w:sz w:val="24"/>
          <w:szCs w:val="24"/>
        </w:rPr>
        <w:t>Попытки организовать 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добровольцы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Китае.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Вооруженные конфликты на озере Хасан, реке Халхин-Гол и ситуация на Дальнем Востоке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1930-х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5F6D3F" w:rsidRDefault="005F6D3F">
      <w:pPr>
        <w:pStyle w:val="BodyText"/>
        <w:spacing w:line="276" w:lineRule="auto"/>
        <w:ind w:right="560"/>
        <w:rPr>
          <w:i/>
          <w:iCs/>
        </w:rPr>
      </w:pPr>
      <w:r>
        <w:t>СССР накануне Великой Отечественной войны. Форсирование военного производства</w:t>
      </w:r>
      <w:r>
        <w:rPr>
          <w:spacing w:val="-5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новой</w:t>
      </w:r>
      <w:r>
        <w:rPr>
          <w:spacing w:val="37"/>
        </w:rPr>
        <w:t xml:space="preserve"> </w:t>
      </w:r>
      <w:r>
        <w:t>техники.</w:t>
      </w:r>
      <w:r>
        <w:rPr>
          <w:spacing w:val="38"/>
        </w:rPr>
        <w:t xml:space="preserve"> </w:t>
      </w:r>
      <w:r>
        <w:t>Ужесточение</w:t>
      </w:r>
      <w:r>
        <w:rPr>
          <w:spacing w:val="30"/>
        </w:rPr>
        <w:t xml:space="preserve"> </w:t>
      </w:r>
      <w:r>
        <w:t>трудового</w:t>
      </w:r>
      <w:r>
        <w:rPr>
          <w:spacing w:val="41"/>
        </w:rPr>
        <w:t xml:space="preserve"> </w:t>
      </w:r>
      <w:r>
        <w:t>законодательства.</w:t>
      </w:r>
      <w:r>
        <w:rPr>
          <w:spacing w:val="40"/>
        </w:rPr>
        <w:t xml:space="preserve"> </w:t>
      </w:r>
      <w:r>
        <w:rPr>
          <w:i/>
          <w:iCs/>
        </w:rPr>
        <w:t>Нарастание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9" w:firstLine="0"/>
      </w:pPr>
      <w:r>
        <w:rPr>
          <w:i/>
          <w:iCs/>
        </w:rPr>
        <w:t xml:space="preserve">негативных тенденций в экономике. </w:t>
      </w:r>
      <w:r>
        <w:t>Мюнхенский договор 1938 г. и угроза международной</w:t>
      </w:r>
      <w:r>
        <w:rPr>
          <w:spacing w:val="1"/>
        </w:rPr>
        <w:t xml:space="preserve"> </w:t>
      </w:r>
      <w:r>
        <w:t>изоляции СССР. Заключение договора о ненападении между СССР и Германией в 1939 г.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57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1"/>
        </w:rPr>
        <w:t xml:space="preserve"> </w:t>
      </w:r>
      <w:r>
        <w:rPr>
          <w:i/>
          <w:iCs/>
        </w:rPr>
        <w:t>Катынская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трагедия.</w:t>
      </w:r>
      <w:r>
        <w:rPr>
          <w:i/>
          <w:iCs/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</w:p>
    <w:p w:rsidR="005F6D3F" w:rsidRDefault="005F6D3F">
      <w:pPr>
        <w:spacing w:before="3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1920–1930-е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1941–1945</w:t>
      </w:r>
    </w:p>
    <w:p w:rsidR="005F6D3F" w:rsidRDefault="005F6D3F">
      <w:pPr>
        <w:pStyle w:val="BodyText"/>
        <w:spacing w:before="36" w:line="276" w:lineRule="auto"/>
        <w:ind w:right="556"/>
      </w:pPr>
      <w:r>
        <w:t>Вторжение Германии и ее сателлитов на территорию СССР. Первый период войны</w:t>
      </w:r>
      <w:r>
        <w:rPr>
          <w:spacing w:val="1"/>
        </w:rPr>
        <w:t xml:space="preserve"> </w:t>
      </w:r>
      <w:r>
        <w:t>(июнь 1941 – осень 1942). План «Барбаросса». Соотношение сил сторон на 22 июня 1941 г.</w:t>
      </w:r>
      <w:r>
        <w:rPr>
          <w:spacing w:val="1"/>
        </w:rPr>
        <w:t xml:space="preserve"> </w:t>
      </w:r>
      <w:r>
        <w:t>Брестская крепость. Массовый героизм воинов – всех народов СССР. Причины 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-57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  <w:iCs/>
        </w:rPr>
        <w:t>Роль партии в мобилизации сил на отпор врагу.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Создание дивизий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народного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ополчения.</w:t>
      </w:r>
      <w:r>
        <w:rPr>
          <w:i/>
          <w:iCs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  <w:iCs/>
        </w:rPr>
        <w:t>Наступление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советских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войск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под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Ельней.</w:t>
      </w:r>
      <w:r>
        <w:rPr>
          <w:i/>
          <w:iCs/>
          <w:spacing w:val="1"/>
        </w:rPr>
        <w:t xml:space="preserve"> </w:t>
      </w:r>
      <w:r>
        <w:t>Начало</w:t>
      </w:r>
      <w:r>
        <w:rPr>
          <w:spacing w:val="46"/>
        </w:rPr>
        <w:t xml:space="preserve"> </w:t>
      </w:r>
      <w:r>
        <w:t>блокады</w:t>
      </w:r>
      <w:r>
        <w:rPr>
          <w:spacing w:val="44"/>
        </w:rPr>
        <w:t xml:space="preserve"> </w:t>
      </w:r>
      <w:r>
        <w:t>Ленинграда.</w:t>
      </w:r>
      <w:r>
        <w:rPr>
          <w:spacing w:val="44"/>
        </w:rPr>
        <w:t xml:space="preserve"> </w:t>
      </w:r>
      <w:r>
        <w:t>Оборона</w:t>
      </w:r>
      <w:r>
        <w:rPr>
          <w:spacing w:val="41"/>
        </w:rPr>
        <w:t xml:space="preserve"> </w:t>
      </w:r>
      <w:r>
        <w:t>Одессы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Севастополя.</w:t>
      </w:r>
      <w:r>
        <w:rPr>
          <w:spacing w:val="44"/>
        </w:rPr>
        <w:t xml:space="preserve"> </w:t>
      </w:r>
      <w:r>
        <w:t>Срыв</w:t>
      </w:r>
      <w:r>
        <w:rPr>
          <w:spacing w:val="44"/>
        </w:rPr>
        <w:t xml:space="preserve"> </w:t>
      </w:r>
      <w:r>
        <w:t>гитлеровских</w:t>
      </w:r>
      <w:r>
        <w:rPr>
          <w:spacing w:val="37"/>
        </w:rPr>
        <w:t xml:space="preserve"> </w:t>
      </w:r>
      <w:r>
        <w:t>планов</w:t>
      </w:r>
    </w:p>
    <w:p w:rsidR="005F6D3F" w:rsidRDefault="005F6D3F">
      <w:pPr>
        <w:pStyle w:val="BodyText"/>
        <w:spacing w:before="1"/>
        <w:ind w:firstLine="0"/>
      </w:pPr>
      <w:r>
        <w:t>«молниеносной</w:t>
      </w:r>
      <w:r>
        <w:rPr>
          <w:spacing w:val="-6"/>
        </w:rPr>
        <w:t xml:space="preserve"> </w:t>
      </w:r>
      <w:r>
        <w:t>войны».</w:t>
      </w:r>
    </w:p>
    <w:p w:rsidR="005F6D3F" w:rsidRDefault="005F6D3F">
      <w:pPr>
        <w:pStyle w:val="BodyText"/>
        <w:spacing w:before="41" w:line="276" w:lineRule="auto"/>
        <w:ind w:right="559"/>
      </w:pPr>
      <w:r>
        <w:t>Битва за Москву. Наступление гитлеровских войск: Москва на осадном положении.</w:t>
      </w:r>
      <w:r>
        <w:rPr>
          <w:spacing w:val="1"/>
        </w:rPr>
        <w:t xml:space="preserve"> </w:t>
      </w:r>
      <w:r>
        <w:t>Парад 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на 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 в</w:t>
      </w:r>
      <w:r>
        <w:rPr>
          <w:spacing w:val="1"/>
        </w:rPr>
        <w:t xml:space="preserve"> </w:t>
      </w:r>
      <w:r>
        <w:t>контрнаступление 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 под Москвой. Наступательные операции Красной Армии зимой–весной 1942 г.</w:t>
      </w:r>
      <w:r>
        <w:rPr>
          <w:spacing w:val="1"/>
        </w:rPr>
        <w:t xml:space="preserve"> </w:t>
      </w:r>
      <w:r>
        <w:rPr>
          <w:i/>
          <w:iCs/>
        </w:rPr>
        <w:t>Неудача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Ржевско-Вяземской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операции.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Битва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за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Воронеж.</w:t>
      </w:r>
      <w:r>
        <w:rPr>
          <w:i/>
          <w:iCs/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9"/>
        </w:rPr>
        <w:t xml:space="preserve"> </w:t>
      </w:r>
      <w:r>
        <w:t>Ленинграда.</w:t>
      </w:r>
      <w:r>
        <w:rPr>
          <w:spacing w:val="8"/>
        </w:rPr>
        <w:t xml:space="preserve"> </w:t>
      </w:r>
      <w:r>
        <w:t>Героизм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трагедия</w:t>
      </w:r>
      <w:r>
        <w:rPr>
          <w:spacing w:val="6"/>
        </w:rPr>
        <w:t xml:space="preserve"> </w:t>
      </w:r>
      <w:r>
        <w:t>гражданского</w:t>
      </w:r>
      <w:r>
        <w:rPr>
          <w:spacing w:val="11"/>
        </w:rPr>
        <w:t xml:space="preserve"> </w:t>
      </w:r>
      <w:r>
        <w:t>населения.</w:t>
      </w:r>
      <w:r>
        <w:rPr>
          <w:spacing w:val="9"/>
        </w:rPr>
        <w:t xml:space="preserve"> </w:t>
      </w:r>
      <w:r>
        <w:t>Эвакуация</w:t>
      </w:r>
      <w:r>
        <w:rPr>
          <w:spacing w:val="10"/>
        </w:rPr>
        <w:t xml:space="preserve"> </w:t>
      </w:r>
      <w:r>
        <w:t>ленинградцев.</w:t>
      </w:r>
    </w:p>
    <w:p w:rsidR="005F6D3F" w:rsidRDefault="005F6D3F">
      <w:pPr>
        <w:spacing w:before="2" w:line="276" w:lineRule="auto"/>
        <w:ind w:left="519" w:right="560"/>
        <w:jc w:val="both"/>
        <w:rPr>
          <w:sz w:val="24"/>
          <w:szCs w:val="24"/>
        </w:rPr>
      </w:pPr>
      <w:r>
        <w:rPr>
          <w:sz w:val="24"/>
          <w:szCs w:val="24"/>
        </w:rPr>
        <w:t>«Дорога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Перестройка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лад.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Эвакуация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предприятий,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 и ресурсов. Введение норм военной дисциплины на производстве и транспорте.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Нацистский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оккупационный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«Генеральный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Ост».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гитлеровцев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Лагеря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уничтожения.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Холокост.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Этнические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оккупированной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Нацистский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плен.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Уничтожение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военнопленных и медицинские эксперименты над заключенными. Угон советских людей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Германию.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Разграбление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уничтожение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ценностей.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сопротивления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врагу.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Восстания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нацистских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лагерях.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Развертывание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партизанского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движения. Коренной перелом в ходе войны (осень 1942 – 1943 г.). Сталинградская битва.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Германское наступление весной–летом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1942 г. Поражение советских войск в Крыму.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Битва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за Кавказ. Оборона Сталинграда. </w:t>
      </w:r>
      <w:r>
        <w:rPr>
          <w:i/>
          <w:iCs/>
          <w:sz w:val="24"/>
          <w:szCs w:val="24"/>
        </w:rPr>
        <w:t xml:space="preserve">«Дом Павлова». </w:t>
      </w:r>
      <w:r>
        <w:rPr>
          <w:sz w:val="24"/>
          <w:szCs w:val="24"/>
        </w:rPr>
        <w:t>Окружение неприятельской группировки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Сталинградом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Ржевском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направлении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Разгром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Сталинградом гитлеровцев. Итоги и значение победы Красной Армии под Сталинградом.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дуге.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немецкого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наступления.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Танковые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сражения под Прохоровкой и Обоянью. Переход советских войск в наступление. Итоги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битвы.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Днепр.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Левобережной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Украины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форсирование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Днепра.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Киева.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летом–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осенью 1943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</w:p>
    <w:p w:rsidR="005F6D3F" w:rsidRDefault="005F6D3F">
      <w:pPr>
        <w:spacing w:before="1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Прорыв блокады Ленинграда в январе 1943 г. Значение героического сопротивления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Ленинграда. Развертывание массового партизанского движения.</w:t>
      </w:r>
      <w:r>
        <w:rPr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Антифашистское подполье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 крупных городах. Значение партизанской и подпольной борьбы для победы над врагом.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Сотрудничество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врагом: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формы,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причины,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масштабы.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гитлеровцами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воинских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7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формирований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военнопленных.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Генерал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освободительная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армия.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Судебные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территории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преступниками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пособниками оккупантов в 1943–1946 гг. </w:t>
      </w:r>
      <w:r>
        <w:rPr>
          <w:sz w:val="24"/>
          <w:szCs w:val="24"/>
        </w:rPr>
        <w:t>Человек и война: единство фронта и тыла. «Всё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всё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победы!».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подвиг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женщин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подростков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промышленном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сельскохозяйственном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Самоотверженный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ученых.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 населения фронту. Добровольные взносы в фонд обороны. Помощь эвакуированным.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Повседневность военного времени. </w:t>
      </w:r>
      <w:r>
        <w:rPr>
          <w:i/>
          <w:iCs/>
          <w:sz w:val="24"/>
          <w:szCs w:val="24"/>
        </w:rPr>
        <w:t>Фронтовая повседневность. Боевое братство. Женщины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Письма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фронта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фронт.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тылу.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дисциплина на производстве. Карточная система и нормы снабжения в городах. Положение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деревне. </w:t>
      </w:r>
      <w:r>
        <w:rPr>
          <w:i/>
          <w:iCs/>
          <w:sz w:val="24"/>
          <w:szCs w:val="24"/>
        </w:rPr>
        <w:t>Стратегии выживания в городе и на селе. Государственные меры и общественные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инициативы по спасению детей. Создание Суворовских и Нахимовских училищ. </w:t>
      </w:r>
      <w:r>
        <w:rPr>
          <w:sz w:val="24"/>
          <w:szCs w:val="24"/>
        </w:rPr>
        <w:t>Культурное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 войны. Песня «Священная война» – призыв к сопротивлению врагу. Советские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писатели, композиторы, художники, ученые в условиях войны. </w:t>
      </w:r>
      <w:r>
        <w:rPr>
          <w:i/>
          <w:iCs/>
          <w:sz w:val="24"/>
          <w:szCs w:val="24"/>
        </w:rPr>
        <w:t>Фронтовые корреспонденты.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концертных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бригад.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Песенное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творчество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фольклор.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лет.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церковь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Избрание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патриарший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престол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митрополита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Сергия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(Страгородского)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1943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Патриотическое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представителей религиозных конфессий. Культурные и научные связи с союзниками. </w:t>
      </w:r>
      <w:r>
        <w:rPr>
          <w:sz w:val="24"/>
          <w:szCs w:val="24"/>
        </w:rPr>
        <w:t>СССР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союзники.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Ленд-лиз.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Тегеранская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1943 г.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Французский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авиационный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полк «Нормандия-Неман»,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 польские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чехословацкие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воинские части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советско-германском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фронте.</w:t>
      </w:r>
    </w:p>
    <w:p w:rsidR="005F6D3F" w:rsidRDefault="005F6D3F">
      <w:pPr>
        <w:spacing w:before="5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>Победа СССР в Великой Отечественной войне. Окончание Второй мировой войны.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правобережной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Украины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Крыма.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Наступление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войск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Белоруссии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Прибалтике.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Боевые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Восточной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Европе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освободительная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миссия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Красной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Армии.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Боевое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содружество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армии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войск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антигитлеровской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коалиции.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Встреча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Эльбе.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Берлин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окончание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Европе.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Висло-Одерская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операция.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Капитуляция Германии. </w:t>
      </w:r>
      <w:r>
        <w:rPr>
          <w:i/>
          <w:iCs/>
          <w:sz w:val="24"/>
          <w:szCs w:val="24"/>
        </w:rPr>
        <w:t>Репатриация советских граждан в ходе войны и после ее окончания</w:t>
      </w:r>
      <w:r>
        <w:rPr>
          <w:sz w:val="24"/>
          <w:szCs w:val="24"/>
        </w:rPr>
        <w:t>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Война и общество. Военно-экономическое превосходство СССР над Германией в 1944–1945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освобожденных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районах.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Начало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«Атомного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проекта».  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Реэвакуация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нормализация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повседневной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жизни.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ГУЛАГ.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Депортация</w:t>
      </w:r>
    </w:p>
    <w:p w:rsidR="005F6D3F" w:rsidRDefault="005F6D3F">
      <w:pPr>
        <w:spacing w:line="276" w:lineRule="auto"/>
        <w:ind w:left="519" w:right="5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«репрессированных народов». </w:t>
      </w:r>
      <w:r>
        <w:rPr>
          <w:i/>
          <w:iCs/>
          <w:sz w:val="24"/>
          <w:szCs w:val="24"/>
        </w:rPr>
        <w:t>Взаимоотношения государства и церкви. Поместный собор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1945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Антигитлеровская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коалиция.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Второго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фронта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Ялтинская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 1945 г.: основные решения и дискуссии.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Обязательство Советского Союза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выступить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Японии.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Потсдамская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конференция.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Судьба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Политика</w:t>
      </w:r>
      <w:r>
        <w:rPr>
          <w:spacing w:val="82"/>
          <w:sz w:val="24"/>
          <w:szCs w:val="24"/>
        </w:rPr>
        <w:t xml:space="preserve"> </w:t>
      </w:r>
      <w:r>
        <w:rPr>
          <w:sz w:val="24"/>
          <w:szCs w:val="24"/>
        </w:rPr>
        <w:t>денацификации,</w:t>
      </w:r>
      <w:r>
        <w:rPr>
          <w:spacing w:val="85"/>
          <w:sz w:val="24"/>
          <w:szCs w:val="24"/>
        </w:rPr>
        <w:t xml:space="preserve"> </w:t>
      </w:r>
      <w:r>
        <w:rPr>
          <w:sz w:val="24"/>
          <w:szCs w:val="24"/>
        </w:rPr>
        <w:t>демилитаризации,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демонополизации,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демократизации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(четыре</w:t>
      </w:r>
    </w:p>
    <w:p w:rsidR="005F6D3F" w:rsidRDefault="005F6D3F">
      <w:pPr>
        <w:spacing w:line="276" w:lineRule="auto"/>
        <w:ind w:left="519" w:right="56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«Д»). Решение проблемы репараций. Советско-японская война 1945 г. Разгром Квантунской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армии. </w:t>
      </w:r>
      <w:r>
        <w:rPr>
          <w:i/>
          <w:iCs/>
          <w:sz w:val="24"/>
          <w:szCs w:val="24"/>
        </w:rPr>
        <w:t>Боевые действия в Маньчжурии, на Сахалине и Курильских островах. Освобождение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Курил. Ядерные бомбардировки японских городов американской авиацией и их последствия.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9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ООН.</w:t>
      </w:r>
      <w:r>
        <w:rPr>
          <w:i/>
          <w:iCs/>
          <w:spacing w:val="9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Конференция</w:t>
      </w:r>
      <w:r>
        <w:rPr>
          <w:i/>
          <w:iCs/>
          <w:spacing w:val="9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9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Сан-Франциско</w:t>
      </w:r>
      <w:r>
        <w:rPr>
          <w:i/>
          <w:iCs/>
          <w:spacing w:val="9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9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июне</w:t>
      </w:r>
      <w:r>
        <w:rPr>
          <w:i/>
          <w:iCs/>
          <w:spacing w:val="9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1945</w:t>
      </w:r>
      <w:r>
        <w:rPr>
          <w:i/>
          <w:iCs/>
          <w:spacing w:val="9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</w:t>
      </w:r>
      <w:r>
        <w:rPr>
          <w:i/>
          <w:iCs/>
          <w:spacing w:val="9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Устав</w:t>
      </w:r>
      <w:r>
        <w:rPr>
          <w:i/>
          <w:iCs/>
          <w:spacing w:val="9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ООН.</w:t>
      </w:r>
      <w:r>
        <w:rPr>
          <w:i/>
          <w:iCs/>
          <w:spacing w:val="9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Истоки</w:t>
      </w:r>
    </w:p>
    <w:p w:rsidR="005F6D3F" w:rsidRDefault="005F6D3F">
      <w:pPr>
        <w:pStyle w:val="BodyText"/>
        <w:spacing w:line="276" w:lineRule="auto"/>
        <w:ind w:right="555" w:firstLine="0"/>
      </w:pPr>
      <w:r>
        <w:rPr>
          <w:i/>
          <w:iCs/>
        </w:rPr>
        <w:t>«холодной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войны».</w:t>
      </w:r>
      <w:r>
        <w:rPr>
          <w:i/>
          <w:iCs/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-57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преступников.</w:t>
      </w:r>
    </w:p>
    <w:p w:rsidR="005F6D3F" w:rsidRDefault="005F6D3F">
      <w:pPr>
        <w:pStyle w:val="BodyText"/>
        <w:spacing w:line="276" w:lineRule="auto"/>
        <w:ind w:right="566"/>
      </w:pPr>
      <w:r>
        <w:t>Итоги Великой Отечественной и Второй мировой войны. Решающий вклад СССР 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карты Европы.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 край 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годы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Отечественной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войны.</w:t>
      </w:r>
    </w:p>
    <w:p w:rsidR="005F6D3F" w:rsidRDefault="005F6D3F">
      <w:pPr>
        <w:pStyle w:val="BodyText"/>
        <w:spacing w:before="8"/>
        <w:ind w:left="0" w:firstLine="0"/>
        <w:jc w:val="left"/>
        <w:rPr>
          <w:i/>
          <w:iCs/>
          <w:sz w:val="23"/>
          <w:szCs w:val="23"/>
        </w:rPr>
      </w:pPr>
    </w:p>
    <w:p w:rsidR="005F6D3F" w:rsidRDefault="005F6D3F">
      <w:pPr>
        <w:rPr>
          <w:sz w:val="23"/>
          <w:szCs w:val="23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9"/>
        <w:ind w:left="0" w:firstLine="0"/>
        <w:jc w:val="left"/>
        <w:rPr>
          <w:i/>
          <w:iCs/>
          <w:sz w:val="35"/>
          <w:szCs w:val="35"/>
        </w:rPr>
      </w:pPr>
    </w:p>
    <w:p w:rsidR="005F6D3F" w:rsidRDefault="005F6D3F">
      <w:pPr>
        <w:pStyle w:val="Heading11"/>
        <w:spacing w:before="1"/>
        <w:ind w:left="519"/>
        <w:jc w:val="left"/>
      </w:pPr>
      <w:r>
        <w:t>1953)</w:t>
      </w:r>
    </w:p>
    <w:p w:rsidR="005F6D3F" w:rsidRDefault="005F6D3F">
      <w:pPr>
        <w:spacing w:before="90"/>
        <w:ind w:left="110"/>
        <w:rPr>
          <w:b/>
          <w:bCs/>
          <w:sz w:val="24"/>
          <w:szCs w:val="24"/>
        </w:rPr>
      </w:pPr>
      <w:r>
        <w:br w:type="column"/>
      </w:r>
      <w:r>
        <w:rPr>
          <w:b/>
          <w:bCs/>
          <w:sz w:val="24"/>
          <w:szCs w:val="24"/>
        </w:rPr>
        <w:t>Апогей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кризис</w:t>
      </w:r>
      <w:r>
        <w:rPr>
          <w:b/>
          <w:bCs/>
          <w:spacing w:val="2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советской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системы.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1945–1991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гг.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«Поздний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сталинизм»</w:t>
      </w:r>
      <w:r>
        <w:rPr>
          <w:b/>
          <w:bCs/>
          <w:spacing w:val="2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(1945–</w:t>
      </w:r>
    </w:p>
    <w:p w:rsidR="005F6D3F" w:rsidRDefault="005F6D3F">
      <w:pPr>
        <w:pStyle w:val="BodyText"/>
        <w:spacing w:before="2"/>
        <w:ind w:left="0" w:firstLine="0"/>
        <w:jc w:val="left"/>
        <w:rPr>
          <w:b/>
          <w:bCs/>
          <w:sz w:val="31"/>
          <w:szCs w:val="31"/>
        </w:rPr>
      </w:pPr>
    </w:p>
    <w:p w:rsidR="005F6D3F" w:rsidRDefault="005F6D3F">
      <w:pPr>
        <w:pStyle w:val="BodyText"/>
        <w:ind w:left="110" w:firstLine="0"/>
        <w:jc w:val="left"/>
      </w:pPr>
      <w:r>
        <w:t>Влияние</w:t>
      </w:r>
      <w:r>
        <w:rPr>
          <w:spacing w:val="102"/>
        </w:rPr>
        <w:t xml:space="preserve"> </w:t>
      </w:r>
      <w:r>
        <w:t>последствий</w:t>
      </w:r>
      <w:r>
        <w:rPr>
          <w:spacing w:val="100"/>
        </w:rPr>
        <w:t xml:space="preserve"> </w:t>
      </w:r>
      <w:r>
        <w:t>войны</w:t>
      </w:r>
      <w:r>
        <w:rPr>
          <w:spacing w:val="101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советскую</w:t>
      </w:r>
      <w:r>
        <w:rPr>
          <w:spacing w:val="106"/>
        </w:rPr>
        <w:t xml:space="preserve"> </w:t>
      </w:r>
      <w:r>
        <w:t>систему</w:t>
      </w:r>
      <w:r>
        <w:rPr>
          <w:spacing w:val="9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общество.</w:t>
      </w:r>
      <w:r>
        <w:rPr>
          <w:spacing w:val="102"/>
        </w:rPr>
        <w:t xml:space="preserve"> </w:t>
      </w:r>
      <w:r>
        <w:t>Послевоенные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080" w:space="40"/>
            <w:col w:w="9610"/>
          </w:cols>
        </w:sectPr>
      </w:pPr>
    </w:p>
    <w:p w:rsidR="005F6D3F" w:rsidRDefault="005F6D3F">
      <w:pPr>
        <w:spacing w:before="41" w:line="276" w:lineRule="auto"/>
        <w:ind w:left="519" w:right="555"/>
        <w:jc w:val="both"/>
        <w:rPr>
          <w:sz w:val="24"/>
          <w:szCs w:val="24"/>
        </w:rPr>
      </w:pPr>
      <w:r>
        <w:rPr>
          <w:sz w:val="24"/>
          <w:szCs w:val="24"/>
        </w:rPr>
        <w:t>ожидания и настроения. Представления власти и народа о послевоенном развитии страны.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Эйфория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Победы.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Разруха.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Обострение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жилищной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Демобилизация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армии.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адаптация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фронтовиков.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семей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«пропавших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вести»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фронтовиков.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Репатриация.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беспризорности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послевоенного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детства.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преступности.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Демилитаризация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переориентация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выпуск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индустриального потенциала страны. Сельское хозяйство и положение деревни. </w:t>
      </w:r>
      <w:r>
        <w:rPr>
          <w:i/>
          <w:iCs/>
          <w:sz w:val="24"/>
          <w:szCs w:val="24"/>
        </w:rPr>
        <w:t>Помощь не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затронутых войной национальных республик в восстановлении западных регионов СССР.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Репарации, их размеры и значение для экономики. </w:t>
      </w:r>
      <w:r>
        <w:rPr>
          <w:sz w:val="24"/>
          <w:szCs w:val="24"/>
        </w:rPr>
        <w:t>Советский «атомный проект», его успехи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вооружений.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послевоенном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потребительском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рынке. Колхозный рынок. Государственная и коммерческая торговля. Голод 1946–1947 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Денежная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(1947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Сталин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Ужесточение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административно-командной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Соперничество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верхних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эшелонах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Усиление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Послевоенные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репрессии.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«Ленинградское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Борьба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«космополитизмом».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«Дело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врачей».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Еврейского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антифашистского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комитета.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Т.Д. Лысенко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«лысенковщина».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период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восстановления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разрушенного хозяйства трудового законодательства военного времени. Союзный центр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регионы: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взаимоотношений.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«старых»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«новых»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республиках.</w:t>
      </w:r>
      <w:r>
        <w:rPr>
          <w:i/>
          <w:iCs/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Рост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арене.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Первые</w:t>
      </w:r>
      <w:r>
        <w:rPr>
          <w:spacing w:val="64"/>
          <w:sz w:val="24"/>
          <w:szCs w:val="24"/>
        </w:rPr>
        <w:t xml:space="preserve"> </w:t>
      </w:r>
      <w:r>
        <w:rPr>
          <w:sz w:val="24"/>
          <w:szCs w:val="24"/>
        </w:rPr>
        <w:t>шаги</w:t>
      </w:r>
      <w:r>
        <w:rPr>
          <w:spacing w:val="66"/>
          <w:sz w:val="24"/>
          <w:szCs w:val="24"/>
        </w:rPr>
        <w:t xml:space="preserve"> </w:t>
      </w:r>
      <w:r>
        <w:rPr>
          <w:sz w:val="24"/>
          <w:szCs w:val="24"/>
        </w:rPr>
        <w:t>ООН.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</w:p>
    <w:p w:rsidR="005F6D3F" w:rsidRDefault="005F6D3F">
      <w:pPr>
        <w:pStyle w:val="BodyText"/>
        <w:spacing w:line="276" w:lineRule="auto"/>
        <w:ind w:right="569" w:firstLine="0"/>
      </w:pPr>
      <w:r>
        <w:t>«холодной войны». «Доктрина Трумэна» и «План Маршалла». Формирование 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95"/>
        </w:rPr>
        <w:t xml:space="preserve"> </w:t>
      </w:r>
      <w:r>
        <w:t>Советизация</w:t>
      </w:r>
      <w:r>
        <w:rPr>
          <w:spacing w:val="94"/>
        </w:rPr>
        <w:t xml:space="preserve"> </w:t>
      </w:r>
      <w:r>
        <w:t>Восточной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Центральной</w:t>
      </w:r>
      <w:r>
        <w:rPr>
          <w:spacing w:val="90"/>
        </w:rPr>
        <w:t xml:space="preserve"> </w:t>
      </w:r>
      <w:r>
        <w:t>Европы.</w:t>
      </w:r>
      <w:r>
        <w:rPr>
          <w:spacing w:val="90"/>
        </w:rPr>
        <w:t xml:space="preserve"> </w:t>
      </w:r>
      <w:r>
        <w:t>Взаимоотношения</w:t>
      </w:r>
      <w:r>
        <w:rPr>
          <w:spacing w:val="94"/>
        </w:rPr>
        <w:t xml:space="preserve"> </w:t>
      </w:r>
      <w:r>
        <w:t>со</w:t>
      </w:r>
      <w:r>
        <w:rPr>
          <w:spacing w:val="98"/>
        </w:rPr>
        <w:t xml:space="preserve"> </w:t>
      </w:r>
      <w:r>
        <w:t>странами</w:t>
      </w:r>
    </w:p>
    <w:p w:rsidR="005F6D3F" w:rsidRDefault="005F6D3F">
      <w:pPr>
        <w:pStyle w:val="BodyText"/>
        <w:spacing w:line="278" w:lineRule="auto"/>
        <w:ind w:right="564" w:firstLine="0"/>
      </w:pP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  <w:iCs/>
        </w:rPr>
        <w:t>Коминформбюро.</w:t>
      </w:r>
      <w:r>
        <w:rPr>
          <w:i/>
          <w:iCs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 Организации</w:t>
      </w:r>
      <w:r>
        <w:rPr>
          <w:spacing w:val="3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Корее.</w:t>
      </w:r>
    </w:p>
    <w:p w:rsidR="005F6D3F" w:rsidRDefault="005F6D3F">
      <w:pPr>
        <w:pStyle w:val="BodyText"/>
        <w:spacing w:line="271" w:lineRule="exact"/>
        <w:ind w:left="1230" w:firstLine="0"/>
      </w:pP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</w:pPr>
      <w:r>
        <w:t>«Оттепель»:</w:t>
      </w:r>
      <w:r>
        <w:rPr>
          <w:spacing w:val="1"/>
        </w:rPr>
        <w:t xml:space="preserve"> </w:t>
      </w:r>
      <w:r>
        <w:t>середина 1950-х</w:t>
      </w:r>
      <w:r>
        <w:rPr>
          <w:spacing w:val="-5"/>
        </w:rPr>
        <w:t xml:space="preserve"> </w:t>
      </w:r>
      <w:r>
        <w:t>– первая</w:t>
      </w:r>
      <w:r>
        <w:rPr>
          <w:spacing w:val="-5"/>
        </w:rPr>
        <w:t xml:space="preserve"> </w:t>
      </w:r>
      <w:r>
        <w:t>половина 1960-х</w:t>
      </w:r>
    </w:p>
    <w:p w:rsidR="005F6D3F" w:rsidRDefault="005F6D3F">
      <w:pPr>
        <w:spacing w:before="36"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Смерть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Сталина и настроения в обществе.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Смена политического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Борьба 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власть в советском руководстве. Переход политического лидерства к Н.С. Хрущеву. Первые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наступления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«оттепели»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сфере.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критики сталинизма. XX съезд КПСС и разоблачение «культа личности» Сталина.</w:t>
      </w:r>
      <w:r>
        <w:rPr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на доклад Хрущева в стране и мире. </w:t>
      </w:r>
      <w:r>
        <w:rPr>
          <w:sz w:val="24"/>
          <w:szCs w:val="24"/>
        </w:rPr>
        <w:t>Частичная десталинизация: содержание и противоречия.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Внутрипартийная демократизация. Начало реабилитации жертв массовых политических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репрессий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смягчение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цензуры.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Возвращение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депортированных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народов.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национальной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политики.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Попытка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отстранения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Н.С.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Хрущева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1957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«Антипартийная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группа».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Утверждение единоличной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Хрущева.</w:t>
      </w:r>
    </w:p>
    <w:p w:rsidR="005F6D3F" w:rsidRDefault="005F6D3F">
      <w:pPr>
        <w:spacing w:before="1" w:line="276" w:lineRule="auto"/>
        <w:ind w:left="519" w:right="567" w:firstLine="773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Культурное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атмосферы.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«Шестидесятники».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кинематограф,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живопись: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тенденции.</w:t>
      </w:r>
      <w:r>
        <w:rPr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Поэтические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вечера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Политехническом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музее.</w:t>
      </w:r>
      <w:r>
        <w:rPr>
          <w:i/>
          <w:iCs/>
          <w:spacing w:val="4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Образование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наука.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 w:line="276" w:lineRule="auto"/>
        <w:ind w:left="519" w:right="55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Приоткрытие «железного занавеса». </w:t>
      </w:r>
      <w:r>
        <w:rPr>
          <w:sz w:val="24"/>
          <w:szCs w:val="24"/>
        </w:rPr>
        <w:t>Всемирный фестиваль молодежи и студентов 1957 г.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Популярные формы досуга. Развитие внутреннего и международного туризма. </w:t>
      </w:r>
      <w:r>
        <w:rPr>
          <w:sz w:val="24"/>
          <w:szCs w:val="24"/>
        </w:rPr>
        <w:t>Учреждение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Московского кинофестиваля. </w:t>
      </w:r>
      <w:r>
        <w:rPr>
          <w:i/>
          <w:iCs/>
          <w:sz w:val="24"/>
          <w:szCs w:val="24"/>
        </w:rPr>
        <w:t>Роль телевидения в жизни общества. Легитимация моды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попытки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«советской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моды».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Неофициальная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Неформальные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«кафе»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«кухни».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«Стиляги».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Хрущев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интеллигенция.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Антирелигиозные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кампании.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Гонения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церковь.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Диссиденты.</w:t>
      </w:r>
      <w:r>
        <w:rPr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Самиздат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«тамиздат».</w:t>
      </w:r>
    </w:p>
    <w:p w:rsidR="005F6D3F" w:rsidRDefault="005F6D3F">
      <w:pPr>
        <w:spacing w:before="2"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Социально-экономическое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«Догнать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перегнать Америку». Попытки решения продовольственной проблемы. Освоение целинных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земель. Научно-техническая революция в СССР. </w:t>
      </w:r>
      <w:r>
        <w:rPr>
          <w:i/>
          <w:iCs/>
          <w:sz w:val="24"/>
          <w:szCs w:val="24"/>
        </w:rPr>
        <w:t>Перемены в научно-технической политике.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секторы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ракетно-ядерного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щита.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 космоса. Запуск первого спутника Земли. Исторические полеты Ю.А. Гагарина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первой в мире женщины-космонавта В.В. Терешковой. </w:t>
      </w:r>
      <w:r>
        <w:rPr>
          <w:i/>
          <w:iCs/>
          <w:sz w:val="24"/>
          <w:szCs w:val="24"/>
        </w:rPr>
        <w:t>Первые советские ЭВМ. Появление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гражданской реактивной авиации. </w:t>
      </w:r>
      <w:r>
        <w:rPr>
          <w:sz w:val="24"/>
          <w:szCs w:val="24"/>
        </w:rPr>
        <w:t>Влияние НТР на перемены в повседневной жизни людей.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Реформы в промышленности. Переход от отраслевой системы управления к совнархозам.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 советского общества к началу 1960-х гг.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Преобладание горожан над сельским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населением.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рабочего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колхозного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крестьянства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интеллигенции. Востребованность научного и инженерного труда. Расширение 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ведомственных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ХХII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Съезд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КПСС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 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Воспитание «нового человека». </w:t>
      </w:r>
      <w:r>
        <w:rPr>
          <w:i/>
          <w:iCs/>
          <w:sz w:val="24"/>
          <w:szCs w:val="24"/>
        </w:rPr>
        <w:t>Бригады коммунистического труда. Общественные формы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управления.  </w:t>
      </w:r>
      <w:r>
        <w:rPr>
          <w:i/>
          <w:iCs/>
          <w:spacing w:val="5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Социальные  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программы.  </w:t>
      </w:r>
      <w:r>
        <w:rPr>
          <w:i/>
          <w:iCs/>
          <w:spacing w:val="5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Реформа  </w:t>
      </w:r>
      <w:r>
        <w:rPr>
          <w:i/>
          <w:iCs/>
          <w:spacing w:val="4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системы  </w:t>
      </w:r>
      <w:r>
        <w:rPr>
          <w:i/>
          <w:iCs/>
          <w:spacing w:val="5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образования.  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Движение  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</w:p>
    <w:p w:rsidR="005F6D3F" w:rsidRDefault="005F6D3F">
      <w:pPr>
        <w:tabs>
          <w:tab w:val="left" w:pos="2217"/>
          <w:tab w:val="left" w:pos="4016"/>
          <w:tab w:val="left" w:pos="4932"/>
          <w:tab w:val="left" w:pos="6534"/>
          <w:tab w:val="left" w:pos="7968"/>
          <w:tab w:val="left" w:pos="9172"/>
        </w:tabs>
        <w:spacing w:before="3" w:line="276" w:lineRule="auto"/>
        <w:ind w:left="519" w:right="559"/>
        <w:jc w:val="righ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«государству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благосостояния»:</w:t>
      </w:r>
      <w:r>
        <w:rPr>
          <w:i/>
          <w:iCs/>
          <w:spacing w:val="4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тренд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специфика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советского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«социального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государства».</w:t>
      </w:r>
      <w:r>
        <w:rPr>
          <w:i/>
          <w:iCs/>
          <w:sz w:val="24"/>
          <w:szCs w:val="24"/>
        </w:rPr>
        <w:tab/>
        <w:t>Общественные</w:t>
      </w:r>
      <w:r>
        <w:rPr>
          <w:i/>
          <w:iCs/>
          <w:sz w:val="24"/>
          <w:szCs w:val="24"/>
        </w:rPr>
        <w:tab/>
        <w:t>фонды</w:t>
      </w:r>
      <w:r>
        <w:rPr>
          <w:i/>
          <w:iCs/>
          <w:sz w:val="24"/>
          <w:szCs w:val="24"/>
        </w:rPr>
        <w:tab/>
        <w:t>потребления.</w:t>
      </w:r>
      <w:r>
        <w:rPr>
          <w:i/>
          <w:iCs/>
          <w:sz w:val="24"/>
          <w:szCs w:val="24"/>
        </w:rPr>
        <w:tab/>
        <w:t>Пенсионная</w:t>
      </w:r>
      <w:r>
        <w:rPr>
          <w:i/>
          <w:iCs/>
          <w:sz w:val="24"/>
          <w:szCs w:val="24"/>
        </w:rPr>
        <w:tab/>
        <w:t>реформа.</w:t>
      </w:r>
      <w:r>
        <w:rPr>
          <w:i/>
          <w:iCs/>
          <w:sz w:val="24"/>
          <w:szCs w:val="24"/>
        </w:rPr>
        <w:tab/>
      </w:r>
      <w:r>
        <w:rPr>
          <w:spacing w:val="-1"/>
          <w:sz w:val="24"/>
          <w:szCs w:val="24"/>
        </w:rPr>
        <w:t>Массовое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жилищное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строительство.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«Хрущевки».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Рост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доходов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населения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дефицит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товаров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потребления.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Внешняя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политика.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Новый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советской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внешней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политики: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конфронтации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диалогу.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 международного имиджа страны. 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Запада.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Международные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военно-политические кризисы,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позиция СССР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стратегия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ядерного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сдерживания (Суэцкий кризис 1956 г., Берлинский кризис 1961 г., Карибский кризис 1962 г.).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мировая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социалистическая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система.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Венгерские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события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1956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Распад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колониальных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борьба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влияние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«третьем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мире».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Конец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«оттепели».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Нарастание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негативных</w:t>
      </w:r>
      <w:r>
        <w:rPr>
          <w:spacing w:val="97"/>
          <w:sz w:val="24"/>
          <w:szCs w:val="24"/>
        </w:rPr>
        <w:t xml:space="preserve"> </w:t>
      </w:r>
      <w:r>
        <w:rPr>
          <w:sz w:val="24"/>
          <w:szCs w:val="24"/>
        </w:rPr>
        <w:t>тенденций</w:t>
      </w:r>
      <w:r>
        <w:rPr>
          <w:spacing w:val="9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6"/>
          <w:sz w:val="24"/>
          <w:szCs w:val="24"/>
        </w:rPr>
        <w:t xml:space="preserve"> </w:t>
      </w:r>
      <w:r>
        <w:rPr>
          <w:sz w:val="24"/>
          <w:szCs w:val="24"/>
        </w:rPr>
        <w:t>обществе.</w:t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Кризис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доверия</w:t>
      </w:r>
      <w:r>
        <w:rPr>
          <w:spacing w:val="98"/>
          <w:sz w:val="24"/>
          <w:szCs w:val="24"/>
        </w:rPr>
        <w:t xml:space="preserve"> </w:t>
      </w:r>
      <w:r>
        <w:rPr>
          <w:sz w:val="24"/>
          <w:szCs w:val="24"/>
        </w:rPr>
        <w:t>власти.</w:t>
      </w:r>
      <w:r>
        <w:rPr>
          <w:spacing w:val="1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Новочеркасские</w:t>
      </w:r>
      <w:r>
        <w:rPr>
          <w:i/>
          <w:iCs/>
          <w:spacing w:val="9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события.</w:t>
      </w:r>
    </w:p>
    <w:p w:rsidR="005F6D3F" w:rsidRDefault="005F6D3F">
      <w:pPr>
        <w:spacing w:line="276" w:lineRule="auto"/>
        <w:ind w:left="519" w:right="564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Смещение Н.С. Хрущева и приход к власти Л.И. Брежнева. </w:t>
      </w:r>
      <w:r>
        <w:rPr>
          <w:i/>
          <w:iCs/>
          <w:sz w:val="24"/>
          <w:szCs w:val="24"/>
        </w:rPr>
        <w:t>Оценка Хрущева и его реформ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современниками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историками.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1953–1964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Советское</w:t>
      </w:r>
      <w:r>
        <w:rPr>
          <w:spacing w:val="-2"/>
        </w:rPr>
        <w:t xml:space="preserve"> </w:t>
      </w:r>
      <w:r>
        <w:t>общество в середине</w:t>
      </w:r>
      <w:r>
        <w:rPr>
          <w:spacing w:val="-1"/>
        </w:rPr>
        <w:t xml:space="preserve"> </w:t>
      </w:r>
      <w:r>
        <w:t>1960-х</w:t>
      </w:r>
      <w:r>
        <w:rPr>
          <w:spacing w:val="-5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1980-х</w:t>
      </w:r>
    </w:p>
    <w:p w:rsidR="005F6D3F" w:rsidRDefault="005F6D3F">
      <w:pPr>
        <w:pStyle w:val="BodyText"/>
        <w:spacing w:before="41" w:line="276" w:lineRule="auto"/>
        <w:ind w:right="556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r>
        <w:rPr>
          <w:i/>
          <w:iCs/>
        </w:rPr>
        <w:t xml:space="preserve">Десталинизация и ресталинизация. </w:t>
      </w:r>
      <w:r>
        <w:t>Экономические 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60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 1977 г. Концепция «развитого социализма». Попытки изменения вектора 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 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 темпов развития. Исчерпание потенциала экстенсивной индустриальной модели.</w:t>
      </w:r>
      <w:r>
        <w:rPr>
          <w:spacing w:val="1"/>
        </w:rPr>
        <w:t xml:space="preserve"> </w:t>
      </w:r>
      <w:r>
        <w:t>Новые</w:t>
      </w:r>
      <w:r>
        <w:rPr>
          <w:spacing w:val="23"/>
        </w:rPr>
        <w:t xml:space="preserve"> </w:t>
      </w:r>
      <w:r>
        <w:t>попытки</w:t>
      </w:r>
      <w:r>
        <w:rPr>
          <w:spacing w:val="25"/>
        </w:rPr>
        <w:t xml:space="preserve"> </w:t>
      </w:r>
      <w:r>
        <w:t>реформирования</w:t>
      </w:r>
      <w:r>
        <w:rPr>
          <w:spacing w:val="24"/>
        </w:rPr>
        <w:t xml:space="preserve"> </w:t>
      </w:r>
      <w:r>
        <w:t>экономики.</w:t>
      </w:r>
      <w:r>
        <w:rPr>
          <w:spacing w:val="22"/>
        </w:rPr>
        <w:t xml:space="preserve"> </w:t>
      </w:r>
      <w:r>
        <w:t>Рост</w:t>
      </w:r>
      <w:r>
        <w:rPr>
          <w:spacing w:val="25"/>
        </w:rPr>
        <w:t xml:space="preserve"> </w:t>
      </w:r>
      <w:r>
        <w:t>масштабов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ВПК.</w:t>
      </w:r>
      <w:r>
        <w:rPr>
          <w:spacing w:val="26"/>
        </w:rPr>
        <w:t xml:space="preserve"> </w:t>
      </w:r>
      <w:r>
        <w:t>Трудности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0"/>
        <w:jc w:val="both"/>
        <w:rPr>
          <w:sz w:val="24"/>
          <w:szCs w:val="24"/>
        </w:rPr>
      </w:pPr>
      <w:r>
        <w:rPr>
          <w:sz w:val="24"/>
          <w:szCs w:val="24"/>
        </w:rPr>
        <w:t>развития агропромышленного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Советские научные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технические приоритеты.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МГУ им М.В. Ломоносова. Академия наук СССР. Новосибирский Академгородок. </w:t>
      </w:r>
      <w:r>
        <w:rPr>
          <w:sz w:val="24"/>
          <w:szCs w:val="24"/>
        </w:rPr>
        <w:t>Замедление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научно-технического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прогресса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Отставание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Запада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производительности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</w:p>
    <w:p w:rsidR="005F6D3F" w:rsidRDefault="005F6D3F">
      <w:pPr>
        <w:pStyle w:val="BodyText"/>
        <w:spacing w:before="4" w:line="276" w:lineRule="auto"/>
        <w:ind w:right="561" w:firstLine="0"/>
      </w:pP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 (ТЭК).</w:t>
      </w:r>
    </w:p>
    <w:p w:rsidR="005F6D3F" w:rsidRDefault="005F6D3F">
      <w:pPr>
        <w:pStyle w:val="BodyText"/>
        <w:spacing w:line="276" w:lineRule="auto"/>
        <w:ind w:right="567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23"/>
        </w:rPr>
        <w:t xml:space="preserve"> </w:t>
      </w:r>
      <w:r>
        <w:t>Рост</w:t>
      </w:r>
      <w:r>
        <w:rPr>
          <w:spacing w:val="22"/>
        </w:rPr>
        <w:t xml:space="preserve"> </w:t>
      </w:r>
      <w:r>
        <w:t>социальной</w:t>
      </w:r>
      <w:r>
        <w:rPr>
          <w:spacing w:val="22"/>
        </w:rPr>
        <w:t xml:space="preserve"> </w:t>
      </w:r>
      <w:r>
        <w:t>мобильности.</w:t>
      </w:r>
      <w:r>
        <w:rPr>
          <w:spacing w:val="19"/>
        </w:rPr>
        <w:t xml:space="preserve"> </w:t>
      </w:r>
      <w:r>
        <w:t>Миграция</w:t>
      </w:r>
      <w:r>
        <w:rPr>
          <w:spacing w:val="22"/>
        </w:rPr>
        <w:t xml:space="preserve"> </w:t>
      </w:r>
      <w:r>
        <w:t>населения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города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проблема</w:t>
      </w:r>
    </w:p>
    <w:p w:rsidR="005F6D3F" w:rsidRDefault="005F6D3F">
      <w:pPr>
        <w:spacing w:line="276" w:lineRule="auto"/>
        <w:ind w:left="519" w:right="558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«неперспективных деревень». Популярные формы досуга населения. Уровень жизни 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слоев.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союзных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настроения.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конфликты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проблема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поиска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эффективной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системы  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производственной</w:t>
      </w:r>
      <w:r>
        <w:rPr>
          <w:i/>
          <w:iCs/>
          <w:spacing w:val="1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мотивации.  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Отношение  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общественной</w:t>
      </w:r>
      <w:r>
        <w:rPr>
          <w:i/>
          <w:iCs/>
          <w:spacing w:val="1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собственности.</w:t>
      </w:r>
    </w:p>
    <w:p w:rsidR="005F6D3F" w:rsidRDefault="005F6D3F">
      <w:pPr>
        <w:spacing w:before="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«Несуны».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Потребительские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советском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обществе. Дефицит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очереди.</w:t>
      </w:r>
    </w:p>
    <w:p w:rsidR="005F6D3F" w:rsidRDefault="005F6D3F">
      <w:pPr>
        <w:spacing w:before="41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Идейная и духовная жизнь советского общества. Развитие физкультуры и спорта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 Олимпийские игры 1980 г. в Москве. Литература и искусство: поиски новых путей.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Авторское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Авангардное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Неформалы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(КСП,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др.)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Диссидентский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вызов.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правозащитные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А.Д.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Сахаров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А.И.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Солженицын.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Религиозные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искания.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Борьба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инакомыслием.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Судебные процессы.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Цензура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самиздат.</w:t>
      </w:r>
    </w:p>
    <w:p w:rsidR="005F6D3F" w:rsidRDefault="005F6D3F">
      <w:pPr>
        <w:pStyle w:val="BodyText"/>
        <w:spacing w:line="276" w:lineRule="auto"/>
        <w:ind w:right="557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 Возрастание международной напряженности. «Холодная война» и 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rPr>
          <w:i/>
          <w:iCs/>
        </w:rPr>
        <w:t>«Доктрина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Брежнева».</w:t>
      </w:r>
      <w:r>
        <w:rPr>
          <w:i/>
          <w:iCs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Китаем.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  <w:iCs/>
        </w:rPr>
        <w:t>Подъем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антикоммунистических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настроений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Восточной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Европе.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Кризис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просоветских режимов.</w:t>
      </w:r>
      <w:r>
        <w:rPr>
          <w:i/>
          <w:iCs/>
          <w:spacing w:val="5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Брежнев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историков.</w:t>
      </w:r>
    </w:p>
    <w:p w:rsidR="005F6D3F" w:rsidRDefault="005F6D3F">
      <w:pPr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1964–1985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</w:p>
    <w:p w:rsidR="005F6D3F" w:rsidRDefault="005F6D3F">
      <w:pPr>
        <w:pStyle w:val="BodyText"/>
        <w:spacing w:before="8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Политика</w:t>
      </w:r>
      <w:r>
        <w:rPr>
          <w:spacing w:val="-5"/>
        </w:rPr>
        <w:t xml:space="preserve"> </w:t>
      </w:r>
      <w:r>
        <w:t>«перестройки».</w:t>
      </w:r>
      <w:r>
        <w:rPr>
          <w:spacing w:val="1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(1985–1991)</w:t>
      </w:r>
    </w:p>
    <w:p w:rsidR="005F6D3F" w:rsidRDefault="005F6D3F">
      <w:pPr>
        <w:pStyle w:val="BodyText"/>
        <w:spacing w:before="37" w:line="276" w:lineRule="auto"/>
        <w:ind w:right="551"/>
      </w:pPr>
      <w:r>
        <w:t>Нарастание кризисных явлений в социально-экономической и 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 М.С. Горбачев и его окружение: курс на реформы. Антиалкогольная кампания</w:t>
      </w:r>
      <w:r>
        <w:rPr>
          <w:spacing w:val="1"/>
        </w:rPr>
        <w:t xml:space="preserve"> </w:t>
      </w:r>
      <w:r>
        <w:t>1985 г. и ее противоречивые результаты. Чернобыльская трагедия. Реформы в экономике, в</w:t>
      </w:r>
      <w:r>
        <w:rPr>
          <w:spacing w:val="1"/>
        </w:rPr>
        <w:t xml:space="preserve"> </w:t>
      </w:r>
      <w:r>
        <w:t>политической и государственной сферах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Законы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 госпредприятии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об индивидуальной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трудовой деятельности. Появление коммерческих банков. Принятие закона о приватизации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государственных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предприятий.</w:t>
      </w:r>
      <w:r>
        <w:rPr>
          <w:i/>
          <w:iCs/>
          <w:spacing w:val="1"/>
        </w:rPr>
        <w:t xml:space="preserve"> </w:t>
      </w: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</w:t>
      </w:r>
      <w:r>
        <w:rPr>
          <w:spacing w:val="1"/>
        </w:rPr>
        <w:t xml:space="preserve"> </w:t>
      </w:r>
      <w:r>
        <w:t>мнений.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 гражданской активности населения. Массовые митинги, собрания. 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идеологии. </w:t>
      </w:r>
      <w:r>
        <w:rPr>
          <w:i/>
          <w:iCs/>
        </w:rPr>
        <w:t>Концепция социализма «с человеческим лицом». Вторая волна десталинизации.</w:t>
      </w:r>
      <w:r>
        <w:rPr>
          <w:i/>
          <w:iCs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 общечеловеческих ценностей над классовым подходом. Изменения в 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40"/>
        </w:rPr>
        <w:t xml:space="preserve"> </w:t>
      </w:r>
      <w:r>
        <w:t>политике.</w:t>
      </w:r>
      <w:r>
        <w:rPr>
          <w:spacing w:val="41"/>
        </w:rPr>
        <w:t xml:space="preserve"> </w:t>
      </w:r>
      <w:r>
        <w:t>Односторонние</w:t>
      </w:r>
      <w:r>
        <w:rPr>
          <w:spacing w:val="43"/>
        </w:rPr>
        <w:t xml:space="preserve"> </w:t>
      </w:r>
      <w:r>
        <w:t>уступки</w:t>
      </w:r>
      <w:r>
        <w:rPr>
          <w:spacing w:val="45"/>
        </w:rPr>
        <w:t xml:space="preserve"> </w:t>
      </w:r>
      <w:r>
        <w:t>Западу.</w:t>
      </w:r>
      <w:r>
        <w:rPr>
          <w:spacing w:val="46"/>
        </w:rPr>
        <w:t xml:space="preserve"> </w:t>
      </w:r>
      <w:r>
        <w:t>Роспуск</w:t>
      </w:r>
      <w:r>
        <w:rPr>
          <w:spacing w:val="42"/>
        </w:rPr>
        <w:t xml:space="preserve"> </w:t>
      </w:r>
      <w:r>
        <w:t>СЭВ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организации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6"/>
        <w:jc w:val="both"/>
        <w:rPr>
          <w:sz w:val="24"/>
          <w:szCs w:val="24"/>
        </w:rPr>
      </w:pPr>
      <w:r>
        <w:rPr>
          <w:sz w:val="24"/>
          <w:szCs w:val="24"/>
        </w:rPr>
        <w:t>Варшавского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Германии.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Завершение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«холодной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Горбачеву и его внешнеполитическим инициативам внутри СССР и в мире. Демократизация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советской политической системы. XIX конференция КПСС и ее решения. Альтернативные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выборы народных депутатов. Съезды народных депутатов – высший орган 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власти. Первый съезд народных депутатов СССР и его значение. </w:t>
      </w:r>
      <w:r>
        <w:rPr>
          <w:i/>
          <w:iCs/>
          <w:sz w:val="24"/>
          <w:szCs w:val="24"/>
        </w:rPr>
        <w:t>Образование оппозиционной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Межрегиональной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депутатской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Демократы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«первой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волны»,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лидеры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Раскол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КПСС.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Подъем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нагнетание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националистических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сепаратистских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настроений.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Нагорного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Карабаха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попытки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руководством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Обострение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межнационального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противостояния: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Закавказье,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Прибалтика,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Украина,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Молдавия.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республиканских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лидеров и национальных элит. </w:t>
      </w:r>
      <w:r>
        <w:rPr>
          <w:sz w:val="24"/>
          <w:szCs w:val="24"/>
        </w:rPr>
        <w:t>Последний этап «перестройки»: 1990–1991 гг. Отмена 6-й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руководящей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КПСС.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многопартийности.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 в КПСС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 Коммунистической партии РСФСР.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Первый съезд народных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депутатов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РСФСР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Б.Н.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Ельцин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единый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лидер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демократических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Противостояние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(Горбачев)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(Ельцин)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власти.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президента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избрание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Горбачева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Президентом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Учреждение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РСФСР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Конституционного суда и складывание системы разделения властей. </w:t>
      </w:r>
      <w:r>
        <w:rPr>
          <w:sz w:val="24"/>
          <w:szCs w:val="24"/>
        </w:rPr>
        <w:t>Дестабилизирующая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«войны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законов»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(союзного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политического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кризиса.</w:t>
      </w:r>
    </w:p>
    <w:p w:rsidR="005F6D3F" w:rsidRDefault="005F6D3F">
      <w:pPr>
        <w:pStyle w:val="BodyText"/>
        <w:spacing w:before="5" w:line="276" w:lineRule="auto"/>
        <w:ind w:right="556"/>
        <w:rPr>
          <w:i/>
          <w:iCs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 xml:space="preserve">независимости Литвой, Эстонией и Латвией. </w:t>
      </w:r>
      <w:r>
        <w:rPr>
          <w:i/>
          <w:iCs/>
        </w:rPr>
        <w:t xml:space="preserve">Ситуация на Северном Кавказе. </w:t>
      </w:r>
      <w:r>
        <w:t>Декларация 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47"/>
        </w:rPr>
        <w:t xml:space="preserve"> </w:t>
      </w:r>
      <w:r>
        <w:t>суверенитете</w:t>
      </w:r>
      <w:r>
        <w:rPr>
          <w:spacing w:val="45"/>
        </w:rPr>
        <w:t xml:space="preserve"> </w:t>
      </w:r>
      <w:r>
        <w:t>РСФСР.</w:t>
      </w:r>
      <w:r>
        <w:rPr>
          <w:spacing w:val="48"/>
        </w:rPr>
        <w:t xml:space="preserve"> </w:t>
      </w:r>
      <w:r>
        <w:t>Дискуссии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путях</w:t>
      </w:r>
      <w:r>
        <w:rPr>
          <w:spacing w:val="41"/>
        </w:rPr>
        <w:t xml:space="preserve"> </w:t>
      </w:r>
      <w:r>
        <w:t>обновлении</w:t>
      </w:r>
      <w:r>
        <w:rPr>
          <w:spacing w:val="42"/>
        </w:rPr>
        <w:t xml:space="preserve"> </w:t>
      </w:r>
      <w:r>
        <w:t>Союза</w:t>
      </w:r>
      <w:r>
        <w:rPr>
          <w:spacing w:val="45"/>
        </w:rPr>
        <w:t xml:space="preserve"> </w:t>
      </w:r>
      <w:r>
        <w:t>ССР.</w:t>
      </w:r>
      <w:r>
        <w:rPr>
          <w:spacing w:val="56"/>
        </w:rPr>
        <w:t xml:space="preserve"> </w:t>
      </w:r>
      <w:r>
        <w:rPr>
          <w:i/>
          <w:iCs/>
        </w:rPr>
        <w:t>План</w:t>
      </w:r>
    </w:p>
    <w:p w:rsidR="005F6D3F" w:rsidRDefault="005F6D3F">
      <w:pPr>
        <w:spacing w:line="276" w:lineRule="auto"/>
        <w:ind w:left="519" w:right="558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«автономизации»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предоставления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автономиям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статуса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союзных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Огаревский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попытки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подписания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«Парад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суверенитетов».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Референдум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президента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РСФСР.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Избрание Б.Н. Ельцина президентом РСФСР. Превращение экономического кризиса в стране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ведущий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Нарастание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разбалансированности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Государственный и коммерческий секторы. Конверсия оборонных предприятий. Введение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карточной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снабжения.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Реалии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1991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конфискационная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денежная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трехкратное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повышение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пустые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магазинов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усталость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усугубляющихся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потребительском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рынке.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принципиального решения об отказе от планово-директивной экономики и переходе к рынку.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Разработка союзным и российским руководством программ перехода к рыночной экономике.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Радикализация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настроений.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Забастовочное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государственно-конфессиональных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отношениях.</w:t>
      </w:r>
    </w:p>
    <w:p w:rsidR="005F6D3F" w:rsidRDefault="005F6D3F">
      <w:pPr>
        <w:spacing w:before="2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>Августовский политический кризис 1991 г. Планы ГКЧП и защитники Белого дома.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Ельцина.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Ослабление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Горбачева.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КПСС.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Ликвидация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КГБ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СССР. </w:t>
      </w:r>
      <w:r>
        <w:rPr>
          <w:i/>
          <w:iCs/>
          <w:sz w:val="24"/>
          <w:szCs w:val="24"/>
        </w:rPr>
        <w:t xml:space="preserve">Референдум о независимости Украины. </w:t>
      </w:r>
      <w:r>
        <w:rPr>
          <w:sz w:val="24"/>
          <w:szCs w:val="24"/>
        </w:rPr>
        <w:t>Оформление фактического распада СССР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СНГ (Беловежское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Алма-Атинское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соглашения). </w:t>
      </w:r>
      <w:r>
        <w:rPr>
          <w:i/>
          <w:iCs/>
          <w:sz w:val="24"/>
          <w:szCs w:val="24"/>
        </w:rPr>
        <w:t>Реакция мирового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сообщества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 распад СССР. Решение проблемы советского ядерного оружия.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Россия как преемник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арене.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Горбачев,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Ельцин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«перестройка»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сознании.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/>
        <w:ind w:left="1230" w:firstLine="0"/>
        <w:jc w:val="left"/>
      </w:pPr>
      <w:r>
        <w:t>М.С. Горбачев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6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:rsidR="005F6D3F" w:rsidRDefault="005F6D3F">
      <w:pPr>
        <w:spacing w:before="4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1985–1991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</w:p>
    <w:p w:rsidR="005F6D3F" w:rsidRDefault="005F6D3F">
      <w:pPr>
        <w:pStyle w:val="BodyText"/>
        <w:spacing w:before="11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  <w:spacing w:line="276" w:lineRule="auto"/>
        <w:ind w:right="5243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России (1992–1999)</w:t>
      </w:r>
    </w:p>
    <w:p w:rsidR="005F6D3F" w:rsidRDefault="005F6D3F">
      <w:pPr>
        <w:spacing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Б.Н.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Ельцин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ветвей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Предоставление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Б.Н.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Ельцину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дополнительных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полномочий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успешного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реформаторов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Е.Т.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Гайдаром.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радикальных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Либерализация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«Шоковая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терапия».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Ваучерная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приватизация.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Долларизация экономики. Гиперинфляция, рост цен и падение жизненного уровня населения.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Безработица.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«Черный»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рынок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криминализация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недовольства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граждан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экономических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осуществления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реформ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регионах России.</w:t>
      </w:r>
    </w:p>
    <w:p w:rsidR="005F6D3F" w:rsidRDefault="005F6D3F">
      <w:pPr>
        <w:spacing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От сотрудничества к противостоянию исполнительной и законодательной власти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1992–1993 гг. </w:t>
      </w:r>
      <w:r>
        <w:rPr>
          <w:i/>
          <w:iCs/>
          <w:sz w:val="24"/>
          <w:szCs w:val="24"/>
        </w:rPr>
        <w:t xml:space="preserve">Решение Конституционного суда РФ по «делу КПСС». </w:t>
      </w:r>
      <w:r>
        <w:rPr>
          <w:sz w:val="24"/>
          <w:szCs w:val="24"/>
        </w:rPr>
        <w:t>Нарастание политико-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ухудшения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Апрельский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референдум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1993 г.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попытка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правового разрешения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кризиса.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Б.Н.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Ельцина № 1400 и его оценка Конституционным судом. </w:t>
      </w:r>
      <w:r>
        <w:rPr>
          <w:i/>
          <w:iCs/>
          <w:sz w:val="24"/>
          <w:szCs w:val="24"/>
        </w:rPr>
        <w:t>Возможность мирного выхода 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кризиса.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«Нулевой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вариант».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регионов.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Посреднические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усилия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Русской православной церкви. </w:t>
      </w:r>
      <w:r>
        <w:rPr>
          <w:sz w:val="24"/>
          <w:szCs w:val="24"/>
        </w:rPr>
        <w:t xml:space="preserve">Трагические события осени 1993 г. в Москве. </w:t>
      </w:r>
      <w:r>
        <w:rPr>
          <w:i/>
          <w:iCs/>
          <w:sz w:val="24"/>
          <w:szCs w:val="24"/>
        </w:rPr>
        <w:t>Обстрел Белого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дома.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Последующее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амнистии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участников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октябрьских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1993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Всенародное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голосование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(плебисцит)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Ликвидация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Полномочия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президента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главы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гаранта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Конституции.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Становление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парламентаризма.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властей.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федеративного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Утверждение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символики.</w:t>
      </w:r>
    </w:p>
    <w:p w:rsidR="005F6D3F" w:rsidRDefault="005F6D3F">
      <w:pPr>
        <w:spacing w:line="276" w:lineRule="auto"/>
        <w:ind w:left="519" w:right="561" w:firstLine="710"/>
        <w:jc w:val="both"/>
        <w:rPr>
          <w:sz w:val="24"/>
          <w:szCs w:val="24"/>
        </w:rPr>
      </w:pPr>
      <w:r>
        <w:rPr>
          <w:sz w:val="24"/>
          <w:szCs w:val="24"/>
        </w:rPr>
        <w:t>Итоги радикальных преобразований 1992–1993 гг. Обострение межнациональных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межконфессиональных отношений в 1990-е гг. Подписание Федеративного договора (1992)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республиками.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Договор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Татарстаном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восстановления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федеративных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отношений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восстановления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территориальной целостности страны. </w:t>
      </w:r>
      <w:r>
        <w:rPr>
          <w:sz w:val="24"/>
          <w:szCs w:val="24"/>
        </w:rPr>
        <w:t>Взаимоотношения Центра и субъектов Федерации.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Опасность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исламского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фундаментализма.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Чеченской Республике. Корректировка курса реформ и попытки стабилизации экономики.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иностранных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займов.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сбора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налогов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стимулирования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инвестиций.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Тенденции деиндустриализации и увеличения зависимости экономики от мировых цен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энергоносители. Сегментация экономики на производственный и энергетический секторы.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бизнеса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мелкого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предпринимательства.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сельском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увеличение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экспорта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продовольствия.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пирамиды и залоговые аукционы. </w:t>
      </w:r>
      <w:r>
        <w:rPr>
          <w:i/>
          <w:iCs/>
          <w:sz w:val="24"/>
          <w:szCs w:val="24"/>
        </w:rPr>
        <w:t xml:space="preserve">Вывод денежных активов из страны. </w:t>
      </w:r>
      <w:r>
        <w:rPr>
          <w:sz w:val="24"/>
          <w:szCs w:val="24"/>
        </w:rPr>
        <w:t>Дефолт 1998 г. и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последствия. Повседневная жизнь и общественные настроения россиян в условиях реформ.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зеркале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социологических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Представления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либерализме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демократии.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Свобода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4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выезда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рубеж.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Безработица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профсоюзов.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Кризис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Безработица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детская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беспризорность.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русские»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незащищенных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слоев.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русскоязычного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населения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бывших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республиках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СССР.</w:t>
      </w:r>
    </w:p>
    <w:p w:rsidR="005F6D3F" w:rsidRDefault="005F6D3F">
      <w:pPr>
        <w:pStyle w:val="BodyText"/>
        <w:spacing w:before="3" w:line="276" w:lineRule="auto"/>
        <w:ind w:right="561"/>
        <w:rPr>
          <w:i/>
          <w:iCs/>
        </w:rPr>
      </w:pPr>
      <w:r>
        <w:t>Новые приоритеты внешней политики. Мировое признание новой России 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-57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-5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строительство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  <w:iCs/>
        </w:rPr>
        <w:t>Основные политические партии и движения 1990-х гг., их лидеры и платформы.</w:t>
      </w:r>
      <w:r>
        <w:rPr>
          <w:i/>
          <w:iCs/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Президентские выборы</w:t>
      </w:r>
      <w:r>
        <w:rPr>
          <w:spacing w:val="2"/>
        </w:rPr>
        <w:t xml:space="preserve"> </w:t>
      </w:r>
      <w:r>
        <w:t>1996</w:t>
      </w:r>
      <w:r>
        <w:rPr>
          <w:spacing w:val="1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rPr>
          <w:i/>
          <w:iCs/>
        </w:rPr>
        <w:t>Политтехнологии.</w:t>
      </w:r>
    </w:p>
    <w:p w:rsidR="005F6D3F" w:rsidRDefault="005F6D3F">
      <w:pPr>
        <w:pStyle w:val="BodyText"/>
        <w:spacing w:line="276" w:lineRule="auto"/>
        <w:ind w:right="560"/>
      </w:pPr>
      <w:r>
        <w:t>«Семибанкирщина».</w:t>
      </w:r>
      <w:r>
        <w:rPr>
          <w:spacing w:val="1"/>
        </w:rPr>
        <w:t xml:space="preserve"> </w:t>
      </w:r>
      <w:r>
        <w:t>«Олигархический»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rPr>
          <w:i/>
          <w:iCs/>
        </w:rPr>
        <w:t>Правительства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В.С.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Черномырдина и Е.М. Примакова. </w:t>
      </w:r>
      <w:r>
        <w:t>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 группировок с территории Чечни в Дагестан. Выборы в 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-9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5F6D3F" w:rsidRDefault="005F6D3F">
      <w:pPr>
        <w:pStyle w:val="BodyText"/>
        <w:spacing w:before="3"/>
        <w:ind w:left="1230" w:firstLine="0"/>
      </w:pPr>
      <w:r>
        <w:t>Б.Н.</w:t>
      </w:r>
      <w:r>
        <w:rPr>
          <w:spacing w:val="-3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оценках</w:t>
      </w:r>
      <w:r>
        <w:rPr>
          <w:spacing w:val="-5"/>
        </w:rPr>
        <w:t xml:space="preserve"> </w:t>
      </w:r>
      <w:r>
        <w:t>современников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историков.</w:t>
      </w:r>
    </w:p>
    <w:p w:rsidR="005F6D3F" w:rsidRDefault="005F6D3F">
      <w:pPr>
        <w:spacing w:before="41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1992–1999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Россия</w:t>
      </w:r>
      <w:r>
        <w:rPr>
          <w:spacing w:val="-2"/>
        </w:rPr>
        <w:t xml:space="preserve"> </w:t>
      </w:r>
      <w:r>
        <w:t>в 2000-е: вызовы</w:t>
      </w:r>
      <w:r>
        <w:rPr>
          <w:spacing w:val="-5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 модернизации</w:t>
      </w:r>
    </w:p>
    <w:p w:rsidR="005F6D3F" w:rsidRDefault="005F6D3F">
      <w:pPr>
        <w:spacing w:before="36"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pacing w:val="-4"/>
          <w:sz w:val="24"/>
          <w:szCs w:val="24"/>
        </w:rPr>
        <w:t xml:space="preserve">Политические и экономические приоритеты. Первое и второе президентства </w:t>
      </w:r>
      <w:r>
        <w:rPr>
          <w:spacing w:val="-3"/>
          <w:sz w:val="24"/>
          <w:szCs w:val="24"/>
        </w:rPr>
        <w:t>В.В. Путина.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Президентство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Медведева.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Президентские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Избрание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В.В.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Путина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президентом.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Государственная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Дума.</w:t>
      </w:r>
      <w:r>
        <w:rPr>
          <w:spacing w:val="-7"/>
          <w:sz w:val="24"/>
          <w:szCs w:val="24"/>
        </w:rPr>
        <w:t xml:space="preserve"> </w:t>
      </w:r>
      <w:r>
        <w:rPr>
          <w:i/>
          <w:iCs/>
          <w:spacing w:val="-2"/>
          <w:sz w:val="24"/>
          <w:szCs w:val="24"/>
        </w:rPr>
        <w:t>Многопартийность.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Политические</w:t>
      </w:r>
      <w:r>
        <w:rPr>
          <w:i/>
          <w:iCs/>
          <w:spacing w:val="-11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партии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10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электорат.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Федерализм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сепаратизм.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Разграничение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властных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полномочий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центра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регионов.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Террористическая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угроза.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Построение</w:t>
      </w:r>
      <w:r>
        <w:rPr>
          <w:spacing w:val="-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вертикали власти и гражданское общество. Стратегия </w:t>
      </w:r>
      <w:r>
        <w:rPr>
          <w:spacing w:val="-3"/>
          <w:sz w:val="24"/>
          <w:szCs w:val="24"/>
        </w:rPr>
        <w:t>развития страны. Экономическое развитие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2000-е годы. Финансовое положение. Рыночная экономика и монополии. Экономический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подъем 1999–2007 гг. и кризис 2008 г. Структура экономики, роль нефтегазового сектора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 инновационного развития. Сельское хозяйство. Россия в системе мировой рыночной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экономики.</w:t>
      </w:r>
      <w:r>
        <w:rPr>
          <w:spacing w:val="-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общество в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конце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XX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–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начале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XXI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в.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Новый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облик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российского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общества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распада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СССР.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миграция.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Миграционная политика.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социальной политики. </w:t>
      </w:r>
      <w:r>
        <w:rPr>
          <w:i/>
          <w:iCs/>
          <w:sz w:val="24"/>
          <w:szCs w:val="24"/>
        </w:rPr>
        <w:t>Реформы здравоохранения. Пенсионные реформы. Реформирование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образования и науки и его результаты. Особенности развития культуры. Демографическая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статистика.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Снижение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средней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продолжительности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тенденции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депопуляции.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 xml:space="preserve">Государственные программы демографического возрождения России. </w:t>
      </w:r>
      <w:r>
        <w:rPr>
          <w:i/>
          <w:iCs/>
          <w:sz w:val="24"/>
          <w:szCs w:val="24"/>
        </w:rPr>
        <w:t>Разработка семейной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политики</w:t>
      </w:r>
      <w:r>
        <w:rPr>
          <w:i/>
          <w:iCs/>
          <w:spacing w:val="-14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меры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по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поощрению</w:t>
      </w:r>
      <w:r>
        <w:rPr>
          <w:i/>
          <w:iCs/>
          <w:spacing w:val="-14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рождаемости.</w:t>
      </w:r>
      <w:r>
        <w:rPr>
          <w:i/>
          <w:iCs/>
          <w:spacing w:val="-11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Пропаганда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спорта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и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здорового</w:t>
      </w:r>
      <w:r>
        <w:rPr>
          <w:i/>
          <w:iCs/>
          <w:spacing w:val="-1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образа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жизни.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Олимпийские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паралимпийские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зимние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2014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Сочи.</w:t>
      </w:r>
      <w:r>
        <w:rPr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Повседневная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жизнь.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Качество,</w:t>
      </w:r>
      <w:r>
        <w:rPr>
          <w:i/>
          <w:iCs/>
          <w:spacing w:val="-5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уровень жизни и размеры доходов разных слоев населения. Общественные представления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ожидания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зеркале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социологии.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Постановка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вопроса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ответственности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бизнеса.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Модернизация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Досуг.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Россиянин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глобальном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СМИ,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компьютеризация,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Интернет.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автомобилизация.</w:t>
      </w:r>
    </w:p>
    <w:p w:rsidR="005F6D3F" w:rsidRDefault="005F6D3F">
      <w:pPr>
        <w:pStyle w:val="BodyText"/>
        <w:spacing w:line="276" w:lineRule="auto"/>
        <w:ind w:right="557"/>
        <w:rPr>
          <w:i/>
          <w:iCs/>
        </w:rPr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многополярного мира. Участие в международной борьбе с терроризмом и в урегулировании</w:t>
      </w:r>
      <w:r>
        <w:rPr>
          <w:spacing w:val="1"/>
        </w:rPr>
        <w:t xml:space="preserve"> </w:t>
      </w:r>
      <w:r>
        <w:t xml:space="preserve">локальных конфликтов. </w:t>
      </w:r>
      <w:r>
        <w:rPr>
          <w:i/>
          <w:iCs/>
        </w:rPr>
        <w:t>Центробежные и партнерские тенденции в СНГ. СНГ и ЕврАзЭС.</w:t>
      </w:r>
      <w:r>
        <w:rPr>
          <w:i/>
          <w:iCs/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США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Евросоюзом.</w:t>
      </w:r>
      <w:r>
        <w:rPr>
          <w:spacing w:val="9"/>
        </w:rPr>
        <w:t xml:space="preserve"> </w:t>
      </w:r>
      <w:r>
        <w:t>Вступление</w:t>
      </w:r>
      <w:r>
        <w:rPr>
          <w:spacing w:val="10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Совет</w:t>
      </w:r>
      <w:r>
        <w:rPr>
          <w:spacing w:val="8"/>
        </w:rPr>
        <w:t xml:space="preserve"> </w:t>
      </w:r>
      <w:r>
        <w:t>Европы.</w:t>
      </w:r>
      <w:r>
        <w:rPr>
          <w:spacing w:val="19"/>
        </w:rPr>
        <w:t xml:space="preserve"> </w:t>
      </w:r>
      <w:r>
        <w:rPr>
          <w:i/>
          <w:iCs/>
        </w:rPr>
        <w:t>Деятельность</w:t>
      </w:r>
    </w:p>
    <w:p w:rsidR="005F6D3F" w:rsidRDefault="005F6D3F">
      <w:pPr>
        <w:spacing w:before="1" w:line="276" w:lineRule="auto"/>
        <w:ind w:left="519" w:right="57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«большой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двадцатки».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Переговоры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вступлении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ВТО.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Дальневосточное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политики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5F6D3F" w:rsidRDefault="005F6D3F">
      <w:pPr>
        <w:spacing w:line="276" w:lineRule="auto"/>
        <w:ind w:left="519" w:right="560" w:firstLine="710"/>
        <w:jc w:val="both"/>
        <w:rPr>
          <w:sz w:val="24"/>
          <w:szCs w:val="24"/>
        </w:rPr>
      </w:pPr>
      <w:r>
        <w:rPr>
          <w:sz w:val="24"/>
          <w:szCs w:val="24"/>
        </w:rPr>
        <w:t>Культура и наука России в конце XX – начале XXI в. Повышение общественной 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СМИ как «четвертой власти». Коммерциализация культуры. Ведущие тенденции в 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 и науки. </w:t>
      </w:r>
      <w:r>
        <w:rPr>
          <w:i/>
          <w:iCs/>
          <w:sz w:val="24"/>
          <w:szCs w:val="24"/>
        </w:rPr>
        <w:t>Система платного образования. Сокращение финансирования науки,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престижа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труда.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«Утечка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мозгов»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рубеж.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достижения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невостребованность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открытий.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конфессии и повышение их роли в жизни страны. </w:t>
      </w:r>
      <w:r>
        <w:rPr>
          <w:i/>
          <w:iCs/>
          <w:sz w:val="24"/>
          <w:szCs w:val="24"/>
        </w:rPr>
        <w:t>Предоставление церкви налоговых льгот.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Передача государством зданий и предметов культа для религиозных нужд.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 искусства.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глобализации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массовая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культура.</w:t>
      </w:r>
    </w:p>
    <w:p w:rsidR="005F6D3F" w:rsidRDefault="005F6D3F">
      <w:pPr>
        <w:spacing w:before="5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Наш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край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2000–2012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гг.</w:t>
      </w:r>
    </w:p>
    <w:p w:rsidR="005F6D3F" w:rsidRDefault="005F6D3F">
      <w:pPr>
        <w:pStyle w:val="Heading11"/>
        <w:spacing w:before="46"/>
      </w:pPr>
      <w:r>
        <w:t>История.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 1914 г.</w:t>
      </w:r>
    </w:p>
    <w:p w:rsidR="005F6D3F" w:rsidRDefault="005F6D3F">
      <w:pPr>
        <w:spacing w:before="40" w:line="276" w:lineRule="auto"/>
        <w:ind w:left="1230" w:right="460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 Древней Руси к Российскому государству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Введение</w:t>
      </w:r>
    </w:p>
    <w:p w:rsidR="005F6D3F" w:rsidRDefault="005F6D3F">
      <w:pPr>
        <w:pStyle w:val="BodyText"/>
        <w:spacing w:line="276" w:lineRule="auto"/>
        <w:ind w:right="556"/>
      </w:pPr>
      <w:r>
        <w:t>Предмет отечественной истории. История России как неотъемлемая часть 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Народы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5F6D3F" w:rsidRDefault="005F6D3F">
      <w:pPr>
        <w:pStyle w:val="BodyText"/>
        <w:spacing w:before="37" w:line="276" w:lineRule="auto"/>
        <w:ind w:right="568"/>
      </w:pP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культуры и общества. Малые государства Причерноморья в эллинистическую эпоху. Народы</w:t>
      </w:r>
      <w:r>
        <w:rPr>
          <w:spacing w:val="-57"/>
        </w:rPr>
        <w:t xml:space="preserve"> </w:t>
      </w:r>
      <w:r>
        <w:t>Сибири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Дальнего</w:t>
      </w:r>
      <w:r>
        <w:rPr>
          <w:spacing w:val="6"/>
        </w:rPr>
        <w:t xml:space="preserve"> </w:t>
      </w:r>
      <w:r>
        <w:t>Востока.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before="1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I</w:t>
      </w:r>
      <w:r>
        <w:rPr>
          <w:spacing w:val="-7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н.э.</w:t>
      </w:r>
    </w:p>
    <w:p w:rsidR="005F6D3F" w:rsidRDefault="005F6D3F">
      <w:pPr>
        <w:pStyle w:val="BodyText"/>
        <w:spacing w:before="36" w:line="276" w:lineRule="auto"/>
        <w:ind w:right="559"/>
      </w:pPr>
      <w:r>
        <w:t>Великое переселение народов.</w:t>
      </w:r>
      <w:r>
        <w:rPr>
          <w:spacing w:val="1"/>
        </w:rPr>
        <w:t xml:space="preserve"> </w:t>
      </w:r>
      <w:r>
        <w:t>Взаимодействие кочевого</w:t>
      </w:r>
      <w:r>
        <w:rPr>
          <w:spacing w:val="1"/>
        </w:rPr>
        <w:t xml:space="preserve"> </w:t>
      </w:r>
      <w:r>
        <w:t>и оседлого мира в эпоху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  <w:iCs/>
        </w:rPr>
        <w:t>Дискуссии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славянской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прародине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происхождении</w:t>
      </w:r>
      <w:r>
        <w:rPr>
          <w:i/>
          <w:iCs/>
          <w:spacing w:val="61"/>
        </w:rPr>
        <w:t xml:space="preserve"> </w:t>
      </w:r>
      <w:r>
        <w:rPr>
          <w:i/>
          <w:iCs/>
        </w:rPr>
        <w:t>славян.</w:t>
      </w:r>
      <w:r>
        <w:rPr>
          <w:i/>
          <w:iCs/>
          <w:spacing w:val="1"/>
        </w:rPr>
        <w:t xml:space="preserve"> </w:t>
      </w:r>
      <w:r>
        <w:t>Расселение славян, их разделение на три ветви – восточные, западные и южные. 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Cоседи</w:t>
      </w:r>
      <w:r>
        <w:rPr>
          <w:spacing w:val="2"/>
        </w:rPr>
        <w:t xml:space="preserve"> </w:t>
      </w:r>
      <w:r>
        <w:t>восточных</w:t>
      </w:r>
      <w:r>
        <w:rPr>
          <w:spacing w:val="-3"/>
        </w:rPr>
        <w:t xml:space="preserve"> </w:t>
      </w:r>
      <w:r>
        <w:t>славян.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before="1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Русь</w:t>
      </w:r>
    </w:p>
    <w:p w:rsidR="005F6D3F" w:rsidRDefault="005F6D3F">
      <w:pPr>
        <w:spacing w:before="36" w:line="276" w:lineRule="auto"/>
        <w:ind w:left="519" w:right="56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Норманнский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европейских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Предпосылки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государства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Русь.</w:t>
      </w:r>
      <w:r>
        <w:rPr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Дискуссии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происхождении</w:t>
      </w:r>
      <w:r>
        <w:rPr>
          <w:i/>
          <w:iCs/>
          <w:spacing w:val="3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Древнерусского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rPr>
          <w:i/>
          <w:iCs/>
        </w:rPr>
        <w:t xml:space="preserve">государства. </w:t>
      </w:r>
      <w:r>
        <w:t>Формирование княжеской власти (князь и дружина, полюдье). Образование</w:t>
      </w:r>
      <w:r>
        <w:rPr>
          <w:spacing w:val="1"/>
        </w:rPr>
        <w:t xml:space="preserve"> </w:t>
      </w:r>
      <w:r>
        <w:t>Русского государства. Перенос столицы в Киев. Первые русские князья, их внутренняя и</w:t>
      </w:r>
      <w:r>
        <w:rPr>
          <w:spacing w:val="1"/>
        </w:rPr>
        <w:t xml:space="preserve"> </w:t>
      </w:r>
      <w:r>
        <w:t>внешняя политика. Формирование территории государства Русь. Социально-экономический</w:t>
      </w:r>
      <w:r>
        <w:rPr>
          <w:spacing w:val="1"/>
        </w:rPr>
        <w:t xml:space="preserve"> </w:t>
      </w:r>
      <w:r>
        <w:t>строй ранней Руси. Земельные отношения. Свободное и зависимое население. Крупнейшие</w:t>
      </w:r>
      <w:r>
        <w:rPr>
          <w:spacing w:val="1"/>
        </w:rPr>
        <w:t xml:space="preserve"> </w:t>
      </w:r>
      <w:r>
        <w:t>русские города, развитие ремесел и торговли. Отношения Руси с соседними народами и</w:t>
      </w:r>
      <w:r>
        <w:rPr>
          <w:spacing w:val="1"/>
        </w:rPr>
        <w:t xml:space="preserve"> </w:t>
      </w:r>
      <w:r>
        <w:t>государствами. Крещение Руси: причины и значение. Зарождение, специфика и достижения</w:t>
      </w:r>
      <w:r>
        <w:rPr>
          <w:spacing w:val="1"/>
        </w:rPr>
        <w:t xml:space="preserve"> </w:t>
      </w:r>
      <w:r>
        <w:t>ранней</w:t>
      </w:r>
      <w:r>
        <w:rPr>
          <w:spacing w:val="2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культуры.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Русь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:rsidR="005F6D3F" w:rsidRDefault="005F6D3F">
      <w:pPr>
        <w:pStyle w:val="BodyText"/>
        <w:spacing w:before="37" w:line="276" w:lineRule="auto"/>
        <w:ind w:right="555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Руси</w:t>
      </w:r>
      <w:r>
        <w:rPr>
          <w:spacing w:val="1"/>
        </w:rPr>
        <w:t xml:space="preserve"> </w:t>
      </w:r>
      <w:r>
        <w:t>в Европе. Расцвет Русского государства.</w:t>
      </w:r>
      <w:r>
        <w:rPr>
          <w:spacing w:val="1"/>
        </w:rPr>
        <w:t xml:space="preserve"> </w:t>
      </w:r>
      <w:r>
        <w:t>Политический строй.</w:t>
      </w:r>
      <w:r>
        <w:rPr>
          <w:spacing w:val="1"/>
        </w:rPr>
        <w:t xml:space="preserve"> </w:t>
      </w:r>
      <w:r>
        <w:t>Органы власти и управления. Внутриполитическое развитие. Ярослав Мудрый. 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 уклад. Земельные отношения. Уровень социально-экономического 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общества.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международного положения. Развитие культуры. Начало летописания. Нестор. Просвещение.</w:t>
      </w:r>
      <w:r>
        <w:rPr>
          <w:spacing w:val="-57"/>
        </w:rPr>
        <w:t xml:space="preserve"> </w:t>
      </w:r>
      <w:r>
        <w:t>Литература.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before="1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5F6D3F" w:rsidRDefault="005F6D3F">
      <w:pPr>
        <w:pStyle w:val="BodyText"/>
        <w:spacing w:before="36" w:line="276" w:lineRule="auto"/>
        <w:ind w:right="562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  <w:iCs/>
        </w:rPr>
        <w:t xml:space="preserve">земель </w:t>
      </w:r>
      <w:r>
        <w:t xml:space="preserve">– самостоятельных государств. </w:t>
      </w:r>
      <w:r>
        <w:rPr>
          <w:i/>
          <w:iCs/>
        </w:rPr>
        <w:t>Дискуссии о путях и центрах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объединения русских земель. </w:t>
      </w:r>
      <w:r>
        <w:t>Изменения в политическом строе.</w:t>
      </w:r>
      <w:r>
        <w:rPr>
          <w:spacing w:val="1"/>
        </w:rPr>
        <w:t xml:space="preserve"> </w:t>
      </w:r>
      <w:r>
        <w:t>Эволюция общественного</w:t>
      </w:r>
      <w:r>
        <w:rPr>
          <w:spacing w:val="1"/>
        </w:rPr>
        <w:t xml:space="preserve"> </w:t>
      </w:r>
      <w:r>
        <w:t>строя и права. Территория и население крупнейших русских земель. Рост и расцвет городов.</w:t>
      </w:r>
      <w:r>
        <w:rPr>
          <w:spacing w:val="1"/>
        </w:rPr>
        <w:t xml:space="preserve"> </w:t>
      </w:r>
      <w:r>
        <w:t>Консолидирующая роль церкви в условиях политической децентрализации. Международные</w:t>
      </w:r>
      <w:r>
        <w:rPr>
          <w:spacing w:val="1"/>
        </w:rPr>
        <w:t xml:space="preserve"> </w:t>
      </w:r>
      <w:r>
        <w:t>связи русских земель. Развитие русской культуры: формирование региональных 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 Развитие местных 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общерусского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стиля.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</w:t>
      </w:r>
    </w:p>
    <w:p w:rsidR="005F6D3F" w:rsidRDefault="005F6D3F">
      <w:pPr>
        <w:pStyle w:val="BodyText"/>
        <w:spacing w:before="36" w:line="276" w:lineRule="auto"/>
        <w:ind w:right="559"/>
      </w:pPr>
      <w:r>
        <w:t>Возникновение Монгольской державы. Чингисхан и его завоевания. Русские земли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земель,</w:t>
      </w:r>
      <w:r>
        <w:rPr>
          <w:spacing w:val="-57"/>
        </w:rPr>
        <w:t xml:space="preserve"> </w:t>
      </w:r>
      <w:r>
        <w:t>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экспансией крестоносцев на западных границах Руси. Александр Невский. Политический</w:t>
      </w:r>
      <w:r>
        <w:rPr>
          <w:spacing w:val="1"/>
        </w:rPr>
        <w:t xml:space="preserve"> </w:t>
      </w:r>
      <w:r>
        <w:t>строй Новгорода и Пскова. Княжества Северо-Восточной Руси. Борьба за великое 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 битва. Закрепление первенствующего положения московских князей. Русская</w:t>
      </w:r>
      <w:r>
        <w:rPr>
          <w:spacing w:val="1"/>
        </w:rPr>
        <w:t xml:space="preserve"> </w:t>
      </w:r>
      <w:r>
        <w:t>православная 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«Задонщина».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 и живопись. Феофан Грек. Андрей Рублев. Ордынское влияние на 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землях.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spacing w:before="165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веке</w:t>
      </w:r>
    </w:p>
    <w:p w:rsidR="005F6D3F" w:rsidRDefault="005F6D3F">
      <w:pPr>
        <w:pStyle w:val="BodyText"/>
        <w:spacing w:before="41" w:line="276" w:lineRule="auto"/>
        <w:ind w:right="555"/>
      </w:pPr>
      <w:r>
        <w:t>Политическая карта Европы и русских земель в начале XV в. Борьба Литовского 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</w:t>
      </w:r>
      <w:r>
        <w:rPr>
          <w:spacing w:val="1"/>
        </w:rPr>
        <w:t xml:space="preserve"> </w:t>
      </w:r>
      <w:r>
        <w:t>на политическое развитие русских земель. Большая Орда, Крымское, Казанское, Сибирское</w:t>
      </w:r>
      <w:r>
        <w:rPr>
          <w:spacing w:val="1"/>
        </w:rPr>
        <w:t xml:space="preserve"> </w:t>
      </w:r>
      <w:r>
        <w:t>ханства,</w:t>
      </w:r>
      <w:r>
        <w:rPr>
          <w:spacing w:val="15"/>
        </w:rPr>
        <w:t xml:space="preserve"> </w:t>
      </w:r>
      <w:r>
        <w:t>Ногайская</w:t>
      </w:r>
      <w:r>
        <w:rPr>
          <w:spacing w:val="9"/>
        </w:rPr>
        <w:t xml:space="preserve"> </w:t>
      </w:r>
      <w:r>
        <w:t>орда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Московским</w:t>
      </w:r>
      <w:r>
        <w:rPr>
          <w:spacing w:val="10"/>
        </w:rPr>
        <w:t xml:space="preserve"> </w:t>
      </w:r>
      <w:r>
        <w:t>государством.</w:t>
      </w:r>
      <w:r>
        <w:rPr>
          <w:spacing w:val="16"/>
        </w:rPr>
        <w:t xml:space="preserve"> </w:t>
      </w:r>
      <w:r>
        <w:t>Междоусобная</w:t>
      </w:r>
      <w:r>
        <w:rPr>
          <w:spacing w:val="13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в Московском княжестве второй четверти XV в. Василий Темный. Новгород и Псков в XV в.</w:t>
      </w:r>
      <w:r>
        <w:rPr>
          <w:spacing w:val="1"/>
        </w:rPr>
        <w:t xml:space="preserve"> </w:t>
      </w:r>
      <w:r>
        <w:t>Иван III. Присоединение Новгорода и Твери. Ликвидация зависимости от Орды. 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 развития русских земель. Падение Византии и установление автокефалии</w:t>
      </w:r>
      <w:r>
        <w:rPr>
          <w:spacing w:val="1"/>
        </w:rPr>
        <w:t xml:space="preserve"> </w:t>
      </w:r>
      <w:r>
        <w:t>Русской православной церкви. Возникновение ересей. Иосифляне и нестяжатели. «Москва —</w:t>
      </w:r>
      <w:r>
        <w:rPr>
          <w:spacing w:val="-57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5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Повседневная</w:t>
      </w:r>
      <w:r>
        <w:rPr>
          <w:spacing w:val="-4"/>
        </w:rPr>
        <w:t xml:space="preserve"> </w:t>
      </w:r>
      <w:r>
        <w:t>жизнь.</w:t>
      </w:r>
    </w:p>
    <w:p w:rsidR="005F6D3F" w:rsidRDefault="005F6D3F">
      <w:pPr>
        <w:pStyle w:val="BodyText"/>
        <w:spacing w:before="1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right="2866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5F6D3F" w:rsidRDefault="005F6D3F">
      <w:pPr>
        <w:spacing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Социально-экономическое и политическое развитие. Иван IV Грозный. Установление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царской власти </w:t>
      </w:r>
      <w:r>
        <w:rPr>
          <w:i/>
          <w:iCs/>
          <w:sz w:val="24"/>
          <w:szCs w:val="24"/>
        </w:rPr>
        <w:t>и ее сакрализация в общественном сознании</w:t>
      </w:r>
      <w:r>
        <w:rPr>
          <w:sz w:val="24"/>
          <w:szCs w:val="24"/>
        </w:rPr>
        <w:t>. Избранная рада. Реформы 1550-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 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их значение.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Стоглавый собор. Земские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Опричнина: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последствия.</w:t>
      </w:r>
      <w:r>
        <w:rPr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Дискуссия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характере опричнины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 роли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истории России.</w:t>
      </w:r>
    </w:p>
    <w:p w:rsidR="005F6D3F" w:rsidRDefault="005F6D3F">
      <w:pPr>
        <w:pStyle w:val="BodyText"/>
        <w:spacing w:line="276" w:lineRule="auto"/>
        <w:ind w:right="557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Присоединение Казанского и Астраханского ханств, покорение Западной Сибири. Ливонская</w:t>
      </w:r>
      <w:r>
        <w:rPr>
          <w:spacing w:val="-57"/>
        </w:rPr>
        <w:t xml:space="preserve"> </w:t>
      </w:r>
      <w:r>
        <w:t>война, ее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последствия.</w:t>
      </w:r>
    </w:p>
    <w:p w:rsidR="005F6D3F" w:rsidRDefault="005F6D3F">
      <w:pPr>
        <w:pStyle w:val="BodyText"/>
        <w:spacing w:line="274" w:lineRule="exact"/>
        <w:ind w:left="1230" w:firstLine="0"/>
      </w:pPr>
      <w:r>
        <w:t>Россия</w:t>
      </w:r>
      <w:r>
        <w:rPr>
          <w:spacing w:val="9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конце  </w:t>
      </w:r>
      <w:r>
        <w:rPr>
          <w:spacing w:val="36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Царь  </w:t>
      </w:r>
      <w:r>
        <w:rPr>
          <w:spacing w:val="34"/>
        </w:rPr>
        <w:t xml:space="preserve"> </w:t>
      </w:r>
      <w:r>
        <w:t xml:space="preserve">Федор  </w:t>
      </w:r>
      <w:r>
        <w:rPr>
          <w:spacing w:val="32"/>
        </w:rPr>
        <w:t xml:space="preserve"> </w:t>
      </w:r>
      <w:r>
        <w:t xml:space="preserve">Иванович.  </w:t>
      </w:r>
      <w:r>
        <w:rPr>
          <w:spacing w:val="35"/>
        </w:rPr>
        <w:t xml:space="preserve"> </w:t>
      </w:r>
      <w:r>
        <w:t xml:space="preserve">Учреждение  </w:t>
      </w:r>
      <w:r>
        <w:rPr>
          <w:spacing w:val="36"/>
        </w:rPr>
        <w:t xml:space="preserve"> </w:t>
      </w:r>
      <w:r>
        <w:t>патриаршества.</w:t>
      </w:r>
    </w:p>
    <w:p w:rsidR="005F6D3F" w:rsidRDefault="005F6D3F">
      <w:pPr>
        <w:pStyle w:val="BodyText"/>
        <w:spacing w:before="38"/>
        <w:ind w:firstLine="0"/>
      </w:pPr>
      <w:r>
        <w:t>Дальнейшее</w:t>
      </w:r>
      <w:r>
        <w:rPr>
          <w:spacing w:val="-3"/>
        </w:rPr>
        <w:t xml:space="preserve"> </w:t>
      </w:r>
      <w:r>
        <w:t>закрепощение</w:t>
      </w:r>
      <w:r>
        <w:rPr>
          <w:spacing w:val="-3"/>
        </w:rPr>
        <w:t xml:space="preserve"> </w:t>
      </w:r>
      <w:r>
        <w:t>крестьян.</w:t>
      </w:r>
    </w:p>
    <w:p w:rsidR="005F6D3F" w:rsidRDefault="005F6D3F">
      <w:pPr>
        <w:pStyle w:val="BodyText"/>
        <w:spacing w:before="41" w:line="276" w:lineRule="auto"/>
        <w:ind w:right="559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  <w:iCs/>
        </w:rPr>
        <w:t>Устное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народное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творчество.</w:t>
      </w:r>
      <w:r>
        <w:rPr>
          <w:i/>
          <w:iCs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(И. 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  <w:iCs/>
        </w:rPr>
        <w:t>Исторические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повести.</w:t>
      </w:r>
      <w:r>
        <w:rPr>
          <w:i/>
          <w:iCs/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(шатровые</w:t>
      </w:r>
      <w:r>
        <w:rPr>
          <w:spacing w:val="1"/>
        </w:rPr>
        <w:t xml:space="preserve"> </w:t>
      </w:r>
      <w:r>
        <w:t>храмы).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(Дионисий).</w:t>
      </w:r>
      <w:r>
        <w:rPr>
          <w:spacing w:val="61"/>
        </w:rPr>
        <w:t xml:space="preserve"> </w:t>
      </w:r>
      <w:r>
        <w:t>«Домострой»:</w:t>
      </w:r>
      <w:r>
        <w:rPr>
          <w:spacing w:val="1"/>
        </w:rPr>
        <w:t xml:space="preserve"> </w:t>
      </w:r>
      <w:r>
        <w:t>патриархальные традиции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нравах.</w:t>
      </w:r>
    </w:p>
    <w:p w:rsidR="005F6D3F" w:rsidRDefault="005F6D3F">
      <w:pPr>
        <w:pStyle w:val="Heading11"/>
        <w:spacing w:before="7"/>
      </w:pPr>
      <w:r>
        <w:t>Смута в России</w:t>
      </w:r>
    </w:p>
    <w:p w:rsidR="005F6D3F" w:rsidRDefault="005F6D3F">
      <w:pPr>
        <w:pStyle w:val="BodyText"/>
        <w:spacing w:before="37" w:line="276" w:lineRule="auto"/>
        <w:ind w:right="566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 Царствование Бориса Годунова. Самозванцы и самозванство. Борьба</w:t>
      </w:r>
      <w:r>
        <w:rPr>
          <w:spacing w:val="-57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Народные ополчения. Кузьма Минин и Д.М. Пожарский. Земский собор 1613 г. и</w:t>
      </w:r>
      <w:r>
        <w:rPr>
          <w:spacing w:val="1"/>
        </w:rPr>
        <w:t xml:space="preserve"> </w:t>
      </w:r>
      <w:r>
        <w:t>его роль в развитии сословно-представительской системы. Избрание на царство Михаила</w:t>
      </w:r>
      <w:r>
        <w:rPr>
          <w:spacing w:val="1"/>
        </w:rPr>
        <w:t xml:space="preserve"> </w:t>
      </w:r>
      <w:r>
        <w:t>Федоровича Романова.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веке</w:t>
      </w:r>
    </w:p>
    <w:p w:rsidR="005F6D3F" w:rsidRDefault="005F6D3F">
      <w:pPr>
        <w:pStyle w:val="BodyText"/>
        <w:spacing w:before="36" w:line="276" w:lineRule="auto"/>
        <w:ind w:right="562"/>
      </w:pPr>
      <w:r>
        <w:t>Ликвидация последствий Смуты. Земский Собор 1613 г.: воцарение Романовых. Царь</w:t>
      </w:r>
      <w:r>
        <w:rPr>
          <w:spacing w:val="1"/>
        </w:rPr>
        <w:t xml:space="preserve"> </w:t>
      </w:r>
      <w:r>
        <w:t>Михаил</w:t>
      </w:r>
      <w:r>
        <w:rPr>
          <w:spacing w:val="1"/>
        </w:rPr>
        <w:t xml:space="preserve"> </w:t>
      </w:r>
      <w:r>
        <w:t>Федорович.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Филарет.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Смоленская</w:t>
      </w:r>
      <w:r>
        <w:rPr>
          <w:spacing w:val="2"/>
        </w:rPr>
        <w:t xml:space="preserve"> </w:t>
      </w:r>
      <w:r>
        <w:t>война.</w:t>
      </w:r>
    </w:p>
    <w:p w:rsidR="005F6D3F" w:rsidRDefault="005F6D3F">
      <w:pPr>
        <w:pStyle w:val="BodyText"/>
        <w:spacing w:line="276" w:lineRule="auto"/>
        <w:ind w:right="556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крепостного</w:t>
      </w:r>
      <w:r>
        <w:rPr>
          <w:spacing w:val="-2"/>
        </w:rPr>
        <w:t xml:space="preserve"> </w:t>
      </w:r>
      <w:r>
        <w:t>права.</w:t>
      </w:r>
      <w:r>
        <w:rPr>
          <w:spacing w:val="-4"/>
        </w:rPr>
        <w:t xml:space="preserve"> </w:t>
      </w:r>
      <w:r>
        <w:t>Прикрепление</w:t>
      </w:r>
      <w:r>
        <w:rPr>
          <w:spacing w:val="-8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</w:p>
    <w:p w:rsidR="005F6D3F" w:rsidRDefault="005F6D3F">
      <w:pPr>
        <w:spacing w:line="276" w:lineRule="auto"/>
        <w:sectPr w:rsidR="005F6D3F">
          <w:pgSz w:w="11910" w:h="16840"/>
          <w:pgMar w:top="158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 w:firstLine="0"/>
      </w:pPr>
      <w:r>
        <w:t>сословного строя. Развитие торговых связей. Начало складывания всероссийского рынка.</w:t>
      </w:r>
      <w:r>
        <w:rPr>
          <w:spacing w:val="1"/>
        </w:rPr>
        <w:t xml:space="preserve"> </w:t>
      </w:r>
      <w:r>
        <w:t>Ярмарки. Развитие</w:t>
      </w:r>
      <w:r>
        <w:rPr>
          <w:spacing w:val="-7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Новоторговый устав.</w:t>
      </w:r>
    </w:p>
    <w:p w:rsidR="005F6D3F" w:rsidRDefault="005F6D3F">
      <w:pPr>
        <w:pStyle w:val="BodyText"/>
        <w:spacing w:line="276" w:lineRule="auto"/>
        <w:ind w:right="560"/>
      </w:pPr>
      <w:r>
        <w:t>Царь Алексей Михайлович. Начало становления абсолютизма. Соборное Уложение</w:t>
      </w:r>
      <w:r>
        <w:rPr>
          <w:spacing w:val="1"/>
        </w:rPr>
        <w:t xml:space="preserve"> </w:t>
      </w:r>
      <w:r>
        <w:t>1649 г. Центральное и местное управление. Приказная система. Реформы патриарха Никона.</w:t>
      </w:r>
      <w:r>
        <w:rPr>
          <w:spacing w:val="1"/>
        </w:rPr>
        <w:t xml:space="preserve"> </w:t>
      </w:r>
      <w:r>
        <w:t>Церковный раскол. Старообрядчество. Протопоп Аввакум. Народные движения в XVII в.: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формы,   участники.   Городские</w:t>
      </w:r>
      <w:r>
        <w:rPr>
          <w:spacing w:val="60"/>
        </w:rPr>
        <w:t xml:space="preserve"> </w:t>
      </w:r>
      <w:r>
        <w:t>восстания.   Восстание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Разина.</w:t>
      </w:r>
    </w:p>
    <w:p w:rsidR="005F6D3F" w:rsidRDefault="005F6D3F">
      <w:pPr>
        <w:pStyle w:val="BodyText"/>
        <w:spacing w:before="2" w:line="276" w:lineRule="auto"/>
        <w:ind w:right="562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4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5F6D3F" w:rsidRDefault="005F6D3F">
      <w:pPr>
        <w:pStyle w:val="BodyText"/>
        <w:spacing w:line="276" w:lineRule="auto"/>
        <w:ind w:right="55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во 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XVII</w:t>
      </w:r>
      <w:r>
        <w:rPr>
          <w:spacing w:val="-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присоединения Сибири.</w:t>
      </w:r>
    </w:p>
    <w:p w:rsidR="005F6D3F" w:rsidRDefault="005F6D3F">
      <w:pPr>
        <w:pStyle w:val="BodyText"/>
        <w:spacing w:before="1" w:line="276" w:lineRule="auto"/>
        <w:ind w:right="564"/>
      </w:pPr>
      <w:r>
        <w:t>Культура России в XVII в. Обмирщение культуры. Быт и нравы допетровской Руси.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Западной Европой.</w:t>
      </w:r>
      <w:r>
        <w:rPr>
          <w:spacing w:val="1"/>
        </w:rPr>
        <w:t xml:space="preserve"> </w:t>
      </w:r>
      <w:r>
        <w:t>Славяно-греко-латинская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летописи.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«Дивное</w:t>
      </w:r>
      <w:r>
        <w:rPr>
          <w:spacing w:val="1"/>
        </w:rPr>
        <w:t xml:space="preserve"> </w:t>
      </w:r>
      <w:r>
        <w:t>узорочье»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зодчестве</w:t>
      </w:r>
      <w:r>
        <w:rPr>
          <w:spacing w:val="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Московское барокко.</w:t>
      </w:r>
      <w:r>
        <w:rPr>
          <w:spacing w:val="3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3"/>
        </w:rPr>
        <w:t xml:space="preserve"> </w:t>
      </w:r>
      <w:r>
        <w:t>Парсуна.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9"/>
        <w:ind w:left="0" w:firstLine="0"/>
        <w:jc w:val="left"/>
        <w:rPr>
          <w:sz w:val="29"/>
          <w:szCs w:val="29"/>
        </w:rPr>
      </w:pPr>
    </w:p>
    <w:p w:rsidR="005F6D3F" w:rsidRDefault="005F6D3F">
      <w:pPr>
        <w:pStyle w:val="Heading11"/>
        <w:spacing w:line="276" w:lineRule="auto"/>
        <w:ind w:right="3233"/>
      </w:pPr>
      <w:r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 в</w:t>
      </w:r>
      <w:r>
        <w:rPr>
          <w:spacing w:val="2"/>
        </w:rPr>
        <w:t xml:space="preserve"> </w:t>
      </w:r>
      <w:r>
        <w:t>эпоху</w:t>
      </w:r>
      <w:r>
        <w:rPr>
          <w:spacing w:val="2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</w:t>
      </w:r>
    </w:p>
    <w:p w:rsidR="005F6D3F" w:rsidRDefault="005F6D3F">
      <w:pPr>
        <w:pStyle w:val="BodyText"/>
        <w:spacing w:line="276" w:lineRule="auto"/>
        <w:ind w:right="557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 Реформы государственного управления: учреждение Сената, коллегий, органов</w:t>
      </w:r>
      <w:r>
        <w:rPr>
          <w:spacing w:val="1"/>
        </w:rPr>
        <w:t xml:space="preserve"> </w:t>
      </w:r>
      <w:r>
        <w:t>надзора и суда. Реорганизация армии: создание флота, рекрутские наборы, гвардия. Указ 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1"/>
        </w:rPr>
        <w:t xml:space="preserve"> </w:t>
      </w:r>
      <w:r>
        <w:t>Петра I.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царевича</w:t>
      </w:r>
      <w:r>
        <w:rPr>
          <w:spacing w:val="1"/>
        </w:rPr>
        <w:t xml:space="preserve"> </w:t>
      </w:r>
      <w:r>
        <w:t>Алексея.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Мануфактуры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реформы. Подушная подать (ревизии). Российское общество в петровскую эпоху. Изменение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 движения в 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 итоги. Провозглашение России империей.</w:t>
      </w:r>
      <w:r>
        <w:rPr>
          <w:spacing w:val="1"/>
        </w:rPr>
        <w:t xml:space="preserve"> </w:t>
      </w:r>
      <w:r>
        <w:t>Культура и нравы петровской эпохи.</w:t>
      </w:r>
      <w:r>
        <w:rPr>
          <w:spacing w:val="1"/>
        </w:rPr>
        <w:t xml:space="preserve"> </w:t>
      </w:r>
      <w:r>
        <w:t>Итоги, последствия и значение петровских преобразований. Образ Петра I в русской 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культуре.</w:t>
      </w:r>
    </w:p>
    <w:p w:rsidR="005F6D3F" w:rsidRDefault="005F6D3F">
      <w:pPr>
        <w:pStyle w:val="Heading11"/>
        <w:spacing w:before="2"/>
      </w:pPr>
      <w:r>
        <w:t>После</w:t>
      </w:r>
      <w:r>
        <w:rPr>
          <w:spacing w:val="-1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Великого:</w:t>
      </w:r>
      <w:r>
        <w:rPr>
          <w:spacing w:val="-2"/>
        </w:rPr>
        <w:t xml:space="preserve"> </w:t>
      </w:r>
      <w:r>
        <w:t>эпоха «дворцовых</w:t>
      </w:r>
      <w:r>
        <w:rPr>
          <w:spacing w:val="-4"/>
        </w:rPr>
        <w:t xml:space="preserve"> </w:t>
      </w:r>
      <w:r>
        <w:t>переворотов»</w:t>
      </w:r>
    </w:p>
    <w:p w:rsidR="005F6D3F" w:rsidRDefault="005F6D3F">
      <w:pPr>
        <w:pStyle w:val="BodyText"/>
        <w:spacing w:before="36" w:line="276" w:lineRule="auto"/>
        <w:ind w:right="560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60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гвардии.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6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8"/>
        </w:rPr>
        <w:t xml:space="preserve"> </w:t>
      </w:r>
      <w:r>
        <w:t>Внешняя</w:t>
      </w:r>
      <w:r>
        <w:rPr>
          <w:spacing w:val="11"/>
        </w:rPr>
        <w:t xml:space="preserve"> </w:t>
      </w:r>
      <w:r>
        <w:t>политика</w:t>
      </w:r>
      <w:r>
        <w:rPr>
          <w:spacing w:val="1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1725–1762</w:t>
      </w:r>
      <w:r>
        <w:rPr>
          <w:spacing w:val="1"/>
        </w:rPr>
        <w:t xml:space="preserve"> </w:t>
      </w:r>
      <w:r>
        <w:t>гг.</w:t>
      </w:r>
      <w:r>
        <w:rPr>
          <w:spacing w:val="10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Семилетней</w:t>
      </w:r>
      <w:r>
        <w:rPr>
          <w:spacing w:val="2"/>
        </w:rPr>
        <w:t xml:space="preserve"> </w:t>
      </w:r>
      <w:r>
        <w:t>войне 1756–1762</w:t>
      </w:r>
      <w:r>
        <w:rPr>
          <w:spacing w:val="1"/>
        </w:rPr>
        <w:t xml:space="preserve"> </w:t>
      </w:r>
      <w:r>
        <w:t>гг.</w:t>
      </w:r>
    </w:p>
    <w:p w:rsidR="005F6D3F" w:rsidRDefault="005F6D3F">
      <w:pPr>
        <w:pStyle w:val="Heading11"/>
        <w:spacing w:before="3"/>
      </w:pPr>
      <w:r>
        <w:t>Россия</w:t>
      </w:r>
      <w:r>
        <w:rPr>
          <w:spacing w:val="-2"/>
        </w:rPr>
        <w:t xml:space="preserve"> </w:t>
      </w:r>
      <w:r>
        <w:t>в 1760–1790-е.</w:t>
      </w:r>
      <w:r>
        <w:rPr>
          <w:spacing w:val="-4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5"/>
        </w:rPr>
        <w:t xml:space="preserve"> </w:t>
      </w:r>
      <w:r>
        <w:t>II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 Уложенная комиссия. Губернская реформа. Развитие промышленности и торговли.</w:t>
      </w:r>
      <w:r>
        <w:rPr>
          <w:spacing w:val="-57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Пугачева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их 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 российского дворянства. 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XVIII в. Русско-турецкие войны и их итоги. Присоединение Крыма и 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-3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французская революция.</w:t>
      </w:r>
      <w:r>
        <w:rPr>
          <w:spacing w:val="-2"/>
        </w:rPr>
        <w:t xml:space="preserve"> </w:t>
      </w:r>
      <w:r>
        <w:t>Русское военное</w:t>
      </w:r>
      <w:r>
        <w:rPr>
          <w:spacing w:val="-5"/>
        </w:rPr>
        <w:t xml:space="preserve"> </w:t>
      </w:r>
      <w:r>
        <w:t>искусство.</w:t>
      </w:r>
    </w:p>
    <w:p w:rsidR="005F6D3F" w:rsidRDefault="005F6D3F">
      <w:pPr>
        <w:pStyle w:val="Heading11"/>
        <w:spacing w:before="6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 I</w:t>
      </w:r>
    </w:p>
    <w:p w:rsidR="005F6D3F" w:rsidRDefault="005F6D3F">
      <w:pPr>
        <w:pStyle w:val="BodyText"/>
        <w:spacing w:before="36" w:line="276" w:lineRule="auto"/>
        <w:ind w:right="555"/>
      </w:pPr>
      <w:r>
        <w:t>Изменение порядка престолонаследия. Ограничение дворянских привилегий. Ставка</w:t>
      </w:r>
      <w:r>
        <w:rPr>
          <w:spacing w:val="1"/>
        </w:rPr>
        <w:t xml:space="preserve"> </w:t>
      </w:r>
      <w:r>
        <w:t>на мелкопоместное дворянство. Политика в отношении крестьян. Комиссия для 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 коалициях. Итальянский и Швейцарский походы А.В. Суворова. 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  <w:r>
        <w:rPr>
          <w:spacing w:val="4"/>
        </w:rPr>
        <w:t xml:space="preserve"> </w:t>
      </w:r>
      <w:r>
        <w:t>Заговор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1801</w:t>
      </w:r>
      <w:r>
        <w:rPr>
          <w:spacing w:val="2"/>
        </w:rPr>
        <w:t xml:space="preserve"> </w:t>
      </w:r>
      <w:r>
        <w:t>г.</w:t>
      </w:r>
    </w:p>
    <w:p w:rsidR="005F6D3F" w:rsidRDefault="005F6D3F">
      <w:pPr>
        <w:pStyle w:val="Heading11"/>
        <w:spacing w:before="7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</w:p>
    <w:p w:rsidR="005F6D3F" w:rsidRDefault="005F6D3F">
      <w:pPr>
        <w:pStyle w:val="BodyText"/>
        <w:spacing w:before="36" w:line="276" w:lineRule="auto"/>
        <w:ind w:right="559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 общества. Исследовательские экспедиции (В. Беринг, С.П. Крашенинников).</w:t>
      </w:r>
      <w:r>
        <w:rPr>
          <w:spacing w:val="-57"/>
        </w:rPr>
        <w:t xml:space="preserve"> </w:t>
      </w:r>
      <w:r>
        <w:t>Русские изобретатели (И.И. Ползунов, И.П. Кулибин). Литература: основные 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 архитектуры, живописи, скульптуры, музыки (стили и течения, художники и 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-2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(Ф.Г.</w:t>
      </w:r>
      <w:r>
        <w:rPr>
          <w:spacing w:val="5"/>
        </w:rPr>
        <w:t xml:space="preserve"> </w:t>
      </w:r>
      <w:r>
        <w:t>Волков).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line="276" w:lineRule="auto"/>
        <w:ind w:right="4380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 в.</w:t>
      </w:r>
    </w:p>
    <w:p w:rsidR="005F6D3F" w:rsidRDefault="005F6D3F">
      <w:pPr>
        <w:pStyle w:val="BodyText"/>
        <w:spacing w:line="276" w:lineRule="auto"/>
        <w:ind w:right="558"/>
      </w:pPr>
      <w:r>
        <w:t>Россия в начале XIX в. Территория и население. Социально-экономическое развитие.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 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министерств.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вольных</w:t>
      </w:r>
      <w:r>
        <w:rPr>
          <w:spacing w:val="1"/>
        </w:rPr>
        <w:t xml:space="preserve"> </w:t>
      </w:r>
      <w:r>
        <w:t>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совета.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свертывания</w:t>
      </w:r>
      <w:r>
        <w:rPr>
          <w:spacing w:val="-4"/>
        </w:rPr>
        <w:t xml:space="preserve"> </w:t>
      </w:r>
      <w:r>
        <w:t>либеральных</w:t>
      </w:r>
      <w:r>
        <w:rPr>
          <w:spacing w:val="-4"/>
        </w:rPr>
        <w:t xml:space="preserve"> </w:t>
      </w:r>
      <w:r>
        <w:t>реформ.</w:t>
      </w:r>
    </w:p>
    <w:p w:rsidR="005F6D3F" w:rsidRDefault="005F6D3F">
      <w:pPr>
        <w:pStyle w:val="BodyText"/>
        <w:spacing w:line="276" w:lineRule="auto"/>
        <w:ind w:right="560"/>
        <w:rPr>
          <w:i/>
          <w:iCs/>
        </w:rPr>
      </w:pPr>
      <w:r>
        <w:t>Россия в международных отношениях начала XIX в. Основные цели и 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8"/>
        </w:rPr>
        <w:t xml:space="preserve"> </w:t>
      </w:r>
      <w:r>
        <w:t>политики.</w:t>
      </w:r>
      <w:r>
        <w:rPr>
          <w:spacing w:val="15"/>
        </w:rPr>
        <w:t xml:space="preserve"> </w:t>
      </w:r>
      <w:r>
        <w:t>Участие</w:t>
      </w:r>
      <w:r>
        <w:rPr>
          <w:spacing w:val="16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антифранцузских</w:t>
      </w:r>
      <w:r>
        <w:rPr>
          <w:spacing w:val="13"/>
        </w:rPr>
        <w:t xml:space="preserve"> </w:t>
      </w:r>
      <w:r>
        <w:t>коалициях.</w:t>
      </w:r>
      <w:r>
        <w:rPr>
          <w:spacing w:val="14"/>
        </w:rPr>
        <w:t xml:space="preserve"> </w:t>
      </w:r>
      <w:r>
        <w:t>Тильзитский</w:t>
      </w:r>
      <w:r>
        <w:rPr>
          <w:spacing w:val="9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1807</w:t>
      </w:r>
      <w:r>
        <w:rPr>
          <w:spacing w:val="3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Континентальная</w:t>
      </w:r>
      <w:r>
        <w:rPr>
          <w:spacing w:val="1"/>
        </w:rPr>
        <w:t xml:space="preserve"> </w:t>
      </w:r>
      <w:r>
        <w:t>блокада.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rPr>
          <w:i/>
          <w:iCs/>
        </w:rPr>
        <w:t>Бухарестский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мир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Турцией.</w:t>
      </w:r>
    </w:p>
    <w:p w:rsidR="005F6D3F" w:rsidRDefault="005F6D3F">
      <w:pPr>
        <w:spacing w:line="276" w:lineRule="auto"/>
        <w:ind w:left="519" w:right="559" w:firstLine="710"/>
        <w:jc w:val="both"/>
        <w:rPr>
          <w:sz w:val="24"/>
          <w:szCs w:val="24"/>
        </w:rPr>
      </w:pPr>
      <w:r>
        <w:rPr>
          <w:sz w:val="24"/>
          <w:szCs w:val="24"/>
        </w:rPr>
        <w:t>Отечественная война 1812 г. Причины, планы сторон, основные этапы и сражения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Бородинская битва.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Патриотический подъем народа.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Герои войны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(М.И. Кутузов,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П.И. Багратион,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Н.Н. Раевский,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Д.В. Давыдов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победы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Отечественной войне 1812 г. </w:t>
      </w:r>
      <w:r>
        <w:rPr>
          <w:i/>
          <w:iCs/>
          <w:sz w:val="24"/>
          <w:szCs w:val="24"/>
        </w:rPr>
        <w:t>Влияние Отечественной войны 1812 г. на общественную мысль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и национальное самосознание. Народная память о войне 1812 г. </w:t>
      </w:r>
      <w:r>
        <w:rPr>
          <w:sz w:val="24"/>
          <w:szCs w:val="24"/>
        </w:rPr>
        <w:t>Заграничный поход русской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1813–1814 гг.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конгресс.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Священный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союз.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европейской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1813–1825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гг.</w:t>
      </w:r>
    </w:p>
    <w:p w:rsidR="005F6D3F" w:rsidRDefault="005F6D3F">
      <w:pPr>
        <w:pStyle w:val="BodyText"/>
        <w:spacing w:line="276" w:lineRule="auto"/>
        <w:ind w:right="569"/>
      </w:pPr>
      <w:r>
        <w:t>Изменение внутриполитического курса Александра I в 1816–1825 гг. А.А. 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/>
      </w:pPr>
      <w:r>
        <w:t>Движение декабристов: предпосылки возникновения, идейные основы и цели, первые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 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 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 Конституция Н.М. Муравьева. Выступления декабристов в Санкт-Петербурге (14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юге,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Значение движения</w:t>
      </w:r>
      <w:r>
        <w:rPr>
          <w:spacing w:val="-3"/>
        </w:rPr>
        <w:t xml:space="preserve"> </w:t>
      </w:r>
      <w:r>
        <w:t>декабристов.</w:t>
      </w:r>
    </w:p>
    <w:p w:rsidR="005F6D3F" w:rsidRDefault="005F6D3F">
      <w:pPr>
        <w:pStyle w:val="BodyText"/>
        <w:spacing w:before="4" w:line="276" w:lineRule="auto"/>
        <w:ind w:right="561"/>
      </w:pPr>
      <w:r>
        <w:t>Правление Николая I. Преобразование и укрепление роли государственного аппарата.</w:t>
      </w:r>
      <w:r>
        <w:rPr>
          <w:spacing w:val="1"/>
        </w:rPr>
        <w:t xml:space="preserve"> </w:t>
      </w:r>
      <w:r>
        <w:t>III Отделение. Кодификация законов. Политика в области просвещения. Польское 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2"/>
        </w:rPr>
        <w:t xml:space="preserve"> </w:t>
      </w:r>
      <w:r>
        <w:t>гг.</w:t>
      </w:r>
    </w:p>
    <w:p w:rsidR="005F6D3F" w:rsidRDefault="005F6D3F">
      <w:pPr>
        <w:pStyle w:val="BodyText"/>
        <w:spacing w:line="276" w:lineRule="auto"/>
        <w:ind w:right="558"/>
      </w:pPr>
      <w:r>
        <w:t>Социально-экономическое развитие России во второй четверти XIX в. 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железные дороги.</w:t>
      </w:r>
      <w:r>
        <w:rPr>
          <w:spacing w:val="-1"/>
        </w:rPr>
        <w:t xml:space="preserve"> </w:t>
      </w:r>
      <w:r>
        <w:t>Финансовая</w:t>
      </w:r>
      <w:r>
        <w:rPr>
          <w:spacing w:val="2"/>
        </w:rPr>
        <w:t xml:space="preserve"> </w:t>
      </w:r>
      <w:r>
        <w:t>реформа</w:t>
      </w:r>
      <w:r>
        <w:rPr>
          <w:spacing w:val="-5"/>
        </w:rPr>
        <w:t xml:space="preserve"> </w:t>
      </w:r>
      <w:r>
        <w:t>Е.Ф.</w:t>
      </w:r>
      <w:r>
        <w:rPr>
          <w:spacing w:val="6"/>
        </w:rPr>
        <w:t xml:space="preserve"> </w:t>
      </w:r>
      <w:r>
        <w:t>Канкрина.</w:t>
      </w:r>
    </w:p>
    <w:p w:rsidR="005F6D3F" w:rsidRDefault="005F6D3F">
      <w:pPr>
        <w:pStyle w:val="BodyText"/>
        <w:spacing w:before="1" w:line="276" w:lineRule="auto"/>
        <w:ind w:right="556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 народности (С.С. Уваров). Оппозиционная общественная мысль. П.Я. Чаадаев.</w:t>
      </w:r>
      <w:r>
        <w:rPr>
          <w:spacing w:val="1"/>
        </w:rPr>
        <w:t xml:space="preserve"> </w:t>
      </w:r>
      <w:r>
        <w:t>Славянофилы (И.С. и</w:t>
      </w:r>
      <w:r>
        <w:rPr>
          <w:spacing w:val="1"/>
        </w:rPr>
        <w:t xml:space="preserve"> </w:t>
      </w:r>
      <w:r>
        <w:t>К.С. Аксаковы, И.В. и П.В. Киреевские, А.С. Хомяков,</w:t>
      </w:r>
      <w:r>
        <w:rPr>
          <w:spacing w:val="60"/>
        </w:rPr>
        <w:t xml:space="preserve"> </w:t>
      </w:r>
      <w:r>
        <w:t>Ю.Ф. Самарин</w:t>
      </w:r>
      <w:r>
        <w:rPr>
          <w:spacing w:val="-57"/>
        </w:rPr>
        <w:t xml:space="preserve"> </w:t>
      </w:r>
      <w:r>
        <w:t>и др.) и западники (К.Д. Кавелин, С.М. Соловьев, Т.Н. Грановский и др.). Революционно-</w:t>
      </w:r>
      <w:r>
        <w:rPr>
          <w:spacing w:val="1"/>
        </w:rPr>
        <w:t xml:space="preserve"> </w:t>
      </w:r>
      <w:r>
        <w:t>социалистические течения (А.И. Герцен, Н.П. Огарев, В.Г. Белинский). Русский утопический</w:t>
      </w:r>
      <w:r>
        <w:rPr>
          <w:spacing w:val="-57"/>
        </w:rPr>
        <w:t xml:space="preserve"> </w:t>
      </w:r>
      <w:r>
        <w:t>социализм.</w:t>
      </w:r>
      <w:r>
        <w:rPr>
          <w:spacing w:val="3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петрашевцев.</w:t>
      </w:r>
    </w:p>
    <w:p w:rsidR="005F6D3F" w:rsidRDefault="005F6D3F">
      <w:pPr>
        <w:pStyle w:val="BodyText"/>
        <w:spacing w:line="276" w:lineRule="auto"/>
        <w:ind w:right="558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-57"/>
        </w:rPr>
        <w:t xml:space="preserve"> </w:t>
      </w:r>
      <w:r>
        <w:t>восточный вопрос. Кавказская война. Имамат; движение Шамиля. Крымская война 1853–</w:t>
      </w:r>
      <w:r>
        <w:rPr>
          <w:spacing w:val="1"/>
        </w:rPr>
        <w:t xml:space="preserve"> </w:t>
      </w:r>
      <w:r>
        <w:t>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61"/>
        </w:rPr>
        <w:t xml:space="preserve"> </w:t>
      </w:r>
      <w:r>
        <w:t>участники,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сражения.</w:t>
      </w:r>
      <w:r>
        <w:rPr>
          <w:spacing w:val="61"/>
        </w:rPr>
        <w:t xml:space="preserve"> </w:t>
      </w:r>
      <w:r>
        <w:t>Героизм</w:t>
      </w:r>
      <w:r>
        <w:rPr>
          <w:spacing w:val="61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Севастополя</w:t>
      </w:r>
      <w:r>
        <w:rPr>
          <w:spacing w:val="-57"/>
        </w:rPr>
        <w:t xml:space="preserve"> </w:t>
      </w:r>
      <w:r>
        <w:t>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 Истомин).</w:t>
      </w:r>
      <w:r>
        <w:rPr>
          <w:spacing w:val="1"/>
        </w:rPr>
        <w:t xml:space="preserve"> </w:t>
      </w:r>
      <w:r>
        <w:t>Парижский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поражения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войне.</w:t>
      </w:r>
    </w:p>
    <w:p w:rsidR="005F6D3F" w:rsidRDefault="005F6D3F">
      <w:pPr>
        <w:pStyle w:val="BodyText"/>
        <w:spacing w:line="276" w:lineRule="auto"/>
        <w:ind w:right="561"/>
        <w:rPr>
          <w:i/>
          <w:iCs/>
        </w:rPr>
      </w:pPr>
      <w:r>
        <w:t xml:space="preserve">Культура  </w:t>
      </w:r>
      <w:r>
        <w:rPr>
          <w:spacing w:val="1"/>
        </w:rPr>
        <w:t xml:space="preserve"> </w:t>
      </w:r>
      <w:r>
        <w:t xml:space="preserve">России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первой  </w:t>
      </w:r>
      <w:r>
        <w:rPr>
          <w:spacing w:val="1"/>
        </w:rPr>
        <w:t xml:space="preserve"> </w:t>
      </w:r>
      <w:r>
        <w:t xml:space="preserve">половине  </w:t>
      </w:r>
      <w:r>
        <w:rPr>
          <w:spacing w:val="1"/>
        </w:rPr>
        <w:t xml:space="preserve"> </w:t>
      </w:r>
      <w:r>
        <w:t xml:space="preserve">XIX в.  </w:t>
      </w:r>
      <w:r>
        <w:rPr>
          <w:spacing w:val="1"/>
        </w:rPr>
        <w:t xml:space="preserve"> </w:t>
      </w:r>
      <w:r>
        <w:t>Развитие    науки    и    техники</w:t>
      </w:r>
      <w:r>
        <w:rPr>
          <w:spacing w:val="1"/>
        </w:rPr>
        <w:t xml:space="preserve"> </w:t>
      </w:r>
      <w:r>
        <w:t>(Н.И. Лобачевский,</w:t>
      </w:r>
      <w:r>
        <w:rPr>
          <w:spacing w:val="1"/>
        </w:rPr>
        <w:t xml:space="preserve"> </w:t>
      </w:r>
      <w:r>
        <w:t>Н.И. Пирогов,</w:t>
      </w:r>
      <w:r>
        <w:rPr>
          <w:spacing w:val="1"/>
        </w:rPr>
        <w:t xml:space="preserve"> </w:t>
      </w:r>
      <w:r>
        <w:t>Н.Н. Зинин,</w:t>
      </w:r>
      <w:r>
        <w:rPr>
          <w:spacing w:val="1"/>
        </w:rPr>
        <w:t xml:space="preserve"> </w:t>
      </w:r>
      <w:r>
        <w:t>Б.С. Якоби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61"/>
        </w:rPr>
        <w:t xml:space="preserve"> </w:t>
      </w:r>
      <w:r>
        <w:rPr>
          <w:i/>
          <w:iCs/>
        </w:rPr>
        <w:t>Географические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экспедиции, их участники. </w:t>
      </w:r>
      <w:r>
        <w:t>Открытие Антарктиды русскими мореплавателями. Образование:</w:t>
      </w:r>
      <w:r>
        <w:rPr>
          <w:spacing w:val="1"/>
        </w:rPr>
        <w:t xml:space="preserve"> </w:t>
      </w:r>
      <w:r>
        <w:t xml:space="preserve">расширение сети школ и университетов. </w:t>
      </w:r>
      <w:r>
        <w:rPr>
          <w:i/>
          <w:iCs/>
        </w:rPr>
        <w:t>Национальные корни отечественной культуры 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западные влияния. </w:t>
      </w:r>
      <w:r>
        <w:t>Основные стили в художественной культуре (сентиментализм, романтизм,</w:t>
      </w:r>
      <w:r>
        <w:rPr>
          <w:spacing w:val="-57"/>
        </w:rPr>
        <w:t xml:space="preserve"> </w:t>
      </w:r>
      <w:r>
        <w:t>ампир,</w:t>
      </w:r>
      <w:r>
        <w:rPr>
          <w:spacing w:val="61"/>
        </w:rPr>
        <w:t xml:space="preserve"> </w:t>
      </w:r>
      <w:r>
        <w:t>реализм).</w:t>
      </w:r>
      <w:r>
        <w:rPr>
          <w:spacing w:val="61"/>
        </w:rPr>
        <w:t xml:space="preserve"> </w:t>
      </w:r>
      <w:r>
        <w:t>Золотой   век   русской   литературы:   писатели   и   их   произведения</w:t>
      </w:r>
      <w:r>
        <w:rPr>
          <w:spacing w:val="1"/>
        </w:rPr>
        <w:t xml:space="preserve"> </w:t>
      </w:r>
      <w:r>
        <w:t>(В.А. Жуковский,</w:t>
      </w:r>
      <w:r>
        <w:rPr>
          <w:spacing w:val="1"/>
        </w:rPr>
        <w:t xml:space="preserve"> </w:t>
      </w:r>
      <w:r>
        <w:t>А.С. Пушкин,</w:t>
      </w:r>
      <w:r>
        <w:rPr>
          <w:spacing w:val="1"/>
        </w:rPr>
        <w:t xml:space="preserve"> </w:t>
      </w:r>
      <w:r>
        <w:t>М.Ю. Лермонтов,</w:t>
      </w:r>
      <w:r>
        <w:rPr>
          <w:spacing w:val="1"/>
        </w:rPr>
        <w:t xml:space="preserve"> </w:t>
      </w:r>
      <w:r>
        <w:t>Н.В.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литературного  </w:t>
      </w:r>
      <w:r>
        <w:rPr>
          <w:spacing w:val="1"/>
        </w:rPr>
        <w:t xml:space="preserve"> </w:t>
      </w:r>
      <w:r>
        <w:t xml:space="preserve">языка.  </w:t>
      </w:r>
      <w:r>
        <w:rPr>
          <w:spacing w:val="1"/>
        </w:rPr>
        <w:t xml:space="preserve"> </w:t>
      </w:r>
      <w:r>
        <w:t xml:space="preserve">Становление  </w:t>
      </w:r>
      <w:r>
        <w:rPr>
          <w:spacing w:val="1"/>
        </w:rPr>
        <w:t xml:space="preserve"> </w:t>
      </w:r>
      <w:r>
        <w:t>национальной    музыкальной    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</w:t>
      </w:r>
      <w:r>
        <w:rPr>
          <w:spacing w:val="1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 xml:space="preserve">Архитектура: стили, зодчие и их произведения. </w:t>
      </w:r>
      <w:r>
        <w:rPr>
          <w:i/>
          <w:iCs/>
        </w:rPr>
        <w:t>Вклад российской культуры первой половины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XIX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в.</w:t>
      </w:r>
      <w:r>
        <w:rPr>
          <w:i/>
          <w:iCs/>
          <w:spacing w:val="4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мировую культуру.</w:t>
      </w:r>
    </w:p>
    <w:p w:rsidR="005F6D3F" w:rsidRDefault="005F6D3F">
      <w:pPr>
        <w:pStyle w:val="Heading11"/>
        <w:spacing w:before="3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в.</w:t>
      </w:r>
    </w:p>
    <w:p w:rsidR="005F6D3F" w:rsidRDefault="005F6D3F">
      <w:pPr>
        <w:pStyle w:val="BodyText"/>
        <w:spacing w:before="36" w:line="276" w:lineRule="auto"/>
        <w:ind w:right="559"/>
      </w:pPr>
      <w:r>
        <w:rPr>
          <w:spacing w:val="-4"/>
        </w:rPr>
        <w:t>Великие</w:t>
      </w:r>
      <w:r>
        <w:rPr>
          <w:spacing w:val="-3"/>
        </w:rPr>
        <w:t xml:space="preserve"> </w:t>
      </w:r>
      <w:r>
        <w:rPr>
          <w:spacing w:val="-4"/>
        </w:rPr>
        <w:t>реформы</w:t>
      </w:r>
      <w:r>
        <w:rPr>
          <w:spacing w:val="-3"/>
        </w:rPr>
        <w:t xml:space="preserve"> </w:t>
      </w:r>
      <w:r>
        <w:rPr>
          <w:spacing w:val="-4"/>
        </w:rPr>
        <w:t>1860–1870-х гг.</w:t>
      </w:r>
      <w:r>
        <w:rPr>
          <w:spacing w:val="-3"/>
        </w:rPr>
        <w:t xml:space="preserve"> </w:t>
      </w:r>
      <w:r>
        <w:rPr>
          <w:spacing w:val="-4"/>
        </w:rPr>
        <w:t>Император</w:t>
      </w:r>
      <w:r>
        <w:rPr>
          <w:spacing w:val="-3"/>
        </w:rPr>
        <w:t xml:space="preserve"> </w:t>
      </w:r>
      <w:r>
        <w:rPr>
          <w:spacing w:val="-4"/>
        </w:rPr>
        <w:t>Александр II</w:t>
      </w:r>
      <w:r>
        <w:rPr>
          <w:spacing w:val="-3"/>
        </w:rPr>
        <w:t xml:space="preserve"> </w:t>
      </w:r>
      <w:r>
        <w:rPr>
          <w:spacing w:val="-4"/>
        </w:rPr>
        <w:t>и</w:t>
      </w:r>
      <w:r>
        <w:rPr>
          <w:spacing w:val="-3"/>
        </w:rPr>
        <w:t xml:space="preserve"> </w:t>
      </w:r>
      <w:r>
        <w:rPr>
          <w:spacing w:val="-4"/>
        </w:rPr>
        <w:t>его</w:t>
      </w:r>
      <w:r>
        <w:rPr>
          <w:spacing w:val="-3"/>
        </w:rPr>
        <w:t xml:space="preserve"> окружение.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2"/>
        </w:rPr>
        <w:t>положения</w:t>
      </w:r>
      <w:r>
        <w:rPr>
          <w:spacing w:val="-1"/>
        </w:rPr>
        <w:t xml:space="preserve"> крестьянской</w:t>
      </w:r>
      <w:r>
        <w:t xml:space="preserve"> </w:t>
      </w:r>
      <w:r>
        <w:rPr>
          <w:spacing w:val="-1"/>
        </w:rPr>
        <w:t>реформы</w:t>
      </w:r>
      <w:r>
        <w:t xml:space="preserve"> </w:t>
      </w:r>
      <w:r>
        <w:rPr>
          <w:spacing w:val="-1"/>
        </w:rPr>
        <w:t>1861 г.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отмены</w:t>
      </w:r>
      <w:r>
        <w:t xml:space="preserve"> </w:t>
      </w:r>
      <w:r>
        <w:rPr>
          <w:spacing w:val="-1"/>
        </w:rPr>
        <w:t>крепостного</w:t>
      </w:r>
      <w:r>
        <w:t xml:space="preserve"> </w:t>
      </w:r>
      <w:r>
        <w:rPr>
          <w:spacing w:val="-1"/>
        </w:rPr>
        <w:t>права.</w:t>
      </w:r>
      <w:r>
        <w:t xml:space="preserve"> </w:t>
      </w:r>
      <w:r>
        <w:rPr>
          <w:spacing w:val="-1"/>
        </w:rPr>
        <w:t>Земская,</w:t>
      </w:r>
      <w:r>
        <w:t xml:space="preserve"> городская, судебная реформы. Реформы в области образования. Военные реформы. Итоги и</w:t>
      </w:r>
      <w:r>
        <w:rPr>
          <w:spacing w:val="1"/>
        </w:rPr>
        <w:t xml:space="preserve"> </w:t>
      </w:r>
      <w:r>
        <w:t>следствия</w:t>
      </w:r>
      <w:r>
        <w:rPr>
          <w:spacing w:val="-9"/>
        </w:rPr>
        <w:t xml:space="preserve"> </w:t>
      </w:r>
      <w:r>
        <w:t>реформ</w:t>
      </w:r>
      <w:r>
        <w:rPr>
          <w:spacing w:val="-7"/>
        </w:rPr>
        <w:t xml:space="preserve"> </w:t>
      </w:r>
      <w:r>
        <w:t>1860–1870-х</w:t>
      </w:r>
      <w:r>
        <w:rPr>
          <w:spacing w:val="-13"/>
        </w:rPr>
        <w:t xml:space="preserve"> </w:t>
      </w:r>
      <w:r>
        <w:t>гг.</w:t>
      </w:r>
    </w:p>
    <w:p w:rsidR="005F6D3F" w:rsidRDefault="005F6D3F">
      <w:pPr>
        <w:pStyle w:val="BodyText"/>
        <w:spacing w:before="2" w:line="276" w:lineRule="auto"/>
        <w:ind w:right="56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60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21"/>
        </w:rPr>
        <w:t xml:space="preserve"> </w:t>
      </w:r>
      <w:r>
        <w:t>районы</w:t>
      </w:r>
      <w:r>
        <w:rPr>
          <w:spacing w:val="2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отрасли</w:t>
      </w:r>
      <w:r>
        <w:rPr>
          <w:spacing w:val="23"/>
        </w:rPr>
        <w:t xml:space="preserve"> </w:t>
      </w:r>
      <w:r>
        <w:t>хозяйства.</w:t>
      </w:r>
      <w:r>
        <w:rPr>
          <w:spacing w:val="20"/>
        </w:rPr>
        <w:t xml:space="preserve"> </w:t>
      </w:r>
      <w:r>
        <w:t>Железнодорожное</w:t>
      </w:r>
      <w:r>
        <w:rPr>
          <w:spacing w:val="26"/>
        </w:rPr>
        <w:t xml:space="preserve"> </w:t>
      </w:r>
      <w:r>
        <w:t>строительство.</w:t>
      </w:r>
      <w:r>
        <w:rPr>
          <w:spacing w:val="24"/>
        </w:rPr>
        <w:t xml:space="preserve"> </w:t>
      </w:r>
      <w:r>
        <w:t>Завершение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4" w:firstLine="0"/>
      </w:pPr>
      <w:r>
        <w:t>промышленного переворота, его последствия. Изменения в социальной структуре 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слоев</w:t>
      </w:r>
      <w:r>
        <w:rPr>
          <w:spacing w:val="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5F6D3F" w:rsidRDefault="005F6D3F">
      <w:pPr>
        <w:pStyle w:val="BodyText"/>
        <w:spacing w:line="276" w:lineRule="auto"/>
        <w:ind w:right="559"/>
      </w:pPr>
      <w:r>
        <w:t>Общественные движения второй половины XIX в. Подъем общественного движения</w:t>
      </w:r>
      <w:r>
        <w:rPr>
          <w:spacing w:val="1"/>
        </w:rPr>
        <w:t xml:space="preserve"> </w:t>
      </w:r>
      <w:r>
        <w:t>после поражения в Крымской войне. Консервативные, либеральные, радикальные 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(М.А. Бакунин,</w:t>
      </w:r>
      <w:r>
        <w:rPr>
          <w:spacing w:val="60"/>
        </w:rPr>
        <w:t xml:space="preserve"> </w:t>
      </w:r>
      <w:r>
        <w:t>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 xml:space="preserve">народничества. </w:t>
      </w:r>
      <w:r>
        <w:rPr>
          <w:i/>
          <w:iCs/>
        </w:rPr>
        <w:t xml:space="preserve">Начало рабочего движения. </w:t>
      </w:r>
      <w:r>
        <w:t>«Освобождение труда». Распространение 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3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социал-демократии.</w:t>
      </w:r>
    </w:p>
    <w:p w:rsidR="005F6D3F" w:rsidRDefault="005F6D3F">
      <w:pPr>
        <w:pStyle w:val="BodyText"/>
        <w:spacing w:before="1" w:line="276" w:lineRule="auto"/>
        <w:ind w:right="558"/>
      </w:pPr>
      <w:r>
        <w:t>Внутренняя политика самодержавия в конце 1870-х – 1890-е гг. Кризис самодержавия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 Александра III. Манифест о незыблемости самодержавия. Изменения в 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жизни страны. Курс на модернизацию промышленности. Экономические 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 Витте).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</w:p>
    <w:p w:rsidR="005F6D3F" w:rsidRDefault="005F6D3F">
      <w:pPr>
        <w:pStyle w:val="BodyText"/>
        <w:spacing w:before="2" w:line="276" w:lineRule="auto"/>
        <w:ind w:right="555"/>
      </w:pPr>
      <w:r>
        <w:t>Внешняя политика России</w:t>
      </w:r>
      <w:r>
        <w:rPr>
          <w:spacing w:val="1"/>
        </w:rPr>
        <w:t xml:space="preserve"> </w:t>
      </w:r>
      <w:r>
        <w:t>во второй половине XIX в.</w:t>
      </w:r>
      <w:r>
        <w:rPr>
          <w:spacing w:val="60"/>
        </w:rPr>
        <w:t xml:space="preserve"> </w:t>
      </w:r>
      <w:r>
        <w:t>Европейская политика. Борьба</w:t>
      </w:r>
      <w:r>
        <w:rPr>
          <w:spacing w:val="1"/>
        </w:rPr>
        <w:t xml:space="preserve"> </w:t>
      </w:r>
      <w:r>
        <w:t>за ликвидацию последствий Крымской войны. Русско-турецкая война 1877–1878 гг.; 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60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  <w:iCs/>
        </w:rPr>
        <w:t>Россия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международных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отношениях конца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XIX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 xml:space="preserve">в. </w:t>
      </w:r>
      <w:r>
        <w:t>Сближение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1890-х</w:t>
      </w:r>
      <w:r>
        <w:rPr>
          <w:spacing w:val="-3"/>
        </w:rPr>
        <w:t xml:space="preserve"> </w:t>
      </w:r>
      <w:r>
        <w:t>гг.</w:t>
      </w:r>
    </w:p>
    <w:p w:rsidR="005F6D3F" w:rsidRDefault="005F6D3F">
      <w:pPr>
        <w:pStyle w:val="BodyText"/>
        <w:spacing w:before="2" w:line="276" w:lineRule="auto"/>
        <w:ind w:right="559"/>
        <w:rPr>
          <w:i/>
          <w:iCs/>
        </w:rPr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60"/>
        </w:rPr>
        <w:t xml:space="preserve"> </w:t>
      </w:r>
      <w:r>
        <w:t>ученых,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мировую науку и</w:t>
      </w:r>
      <w:r>
        <w:rPr>
          <w:spacing w:val="1"/>
        </w:rPr>
        <w:t xml:space="preserve"> </w:t>
      </w:r>
      <w:r>
        <w:t>технику 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  <w:iCs/>
        </w:rPr>
        <w:t>Расширение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издательского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дела.</w:t>
      </w:r>
      <w:r>
        <w:rPr>
          <w:i/>
          <w:iCs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искусство:</w:t>
      </w:r>
      <w:r>
        <w:rPr>
          <w:spacing w:val="60"/>
        </w:rPr>
        <w:t xml:space="preserve"> </w:t>
      </w:r>
      <w:r>
        <w:t>классицизм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реализм.</w:t>
      </w:r>
      <w:r>
        <w:rPr>
          <w:spacing w:val="60"/>
        </w:rPr>
        <w:t xml:space="preserve"> </w:t>
      </w:r>
      <w:r>
        <w:t>Общественное</w:t>
      </w:r>
      <w:r>
        <w:rPr>
          <w:spacing w:val="60"/>
        </w:rPr>
        <w:t xml:space="preserve"> </w:t>
      </w:r>
      <w:r>
        <w:t>звучание</w:t>
      </w:r>
      <w:r>
        <w:rPr>
          <w:spacing w:val="6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(Н.А. Некрасов,</w:t>
      </w:r>
      <w:r>
        <w:rPr>
          <w:spacing w:val="1"/>
        </w:rPr>
        <w:t xml:space="preserve"> </w:t>
      </w:r>
      <w:r>
        <w:t>И.С. Тургенев,</w:t>
      </w:r>
      <w:r>
        <w:rPr>
          <w:spacing w:val="1"/>
        </w:rPr>
        <w:t xml:space="preserve"> </w:t>
      </w:r>
      <w:r>
        <w:t>Л.Н. Толстой,</w:t>
      </w:r>
      <w:r>
        <w:rPr>
          <w:spacing w:val="1"/>
        </w:rPr>
        <w:t xml:space="preserve"> </w:t>
      </w:r>
      <w:r>
        <w:t>Ф.М. 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 его</w:t>
      </w:r>
      <w:r>
        <w:rPr>
          <w:spacing w:val="1"/>
        </w:rPr>
        <w:t xml:space="preserve"> </w:t>
      </w:r>
      <w:r>
        <w:t>роли в</w:t>
      </w:r>
      <w:r>
        <w:rPr>
          <w:spacing w:val="1"/>
        </w:rPr>
        <w:t xml:space="preserve"> </w:t>
      </w:r>
      <w:r>
        <w:t>общественной жизни.</w:t>
      </w:r>
      <w:r>
        <w:rPr>
          <w:spacing w:val="1"/>
        </w:rPr>
        <w:t xml:space="preserve"> </w:t>
      </w:r>
      <w:r>
        <w:t>Живопись: 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 xml:space="preserve">передвижники.   </w:t>
      </w:r>
      <w:r>
        <w:rPr>
          <w:spacing w:val="1"/>
        </w:rPr>
        <w:t xml:space="preserve"> </w:t>
      </w:r>
      <w:r>
        <w:t xml:space="preserve">Архитектура.   </w:t>
      </w:r>
      <w:r>
        <w:rPr>
          <w:spacing w:val="1"/>
        </w:rPr>
        <w:t xml:space="preserve"> </w:t>
      </w:r>
      <w:r>
        <w:t xml:space="preserve">Развитие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достижения   </w:t>
      </w:r>
      <w:r>
        <w:rPr>
          <w:spacing w:val="1"/>
        </w:rPr>
        <w:t xml:space="preserve"> </w:t>
      </w:r>
      <w:r>
        <w:t>музыкального     искусства</w:t>
      </w:r>
      <w:r>
        <w:rPr>
          <w:spacing w:val="1"/>
        </w:rPr>
        <w:t xml:space="preserve"> </w:t>
      </w:r>
      <w:r>
        <w:t>(П.И.</w:t>
      </w:r>
      <w:r>
        <w:rPr>
          <w:spacing w:val="-5"/>
        </w:rPr>
        <w:t xml:space="preserve"> </w:t>
      </w:r>
      <w:r>
        <w:t>Чайковский, «Могучая</w:t>
      </w:r>
      <w:r>
        <w:rPr>
          <w:spacing w:val="-2"/>
        </w:rPr>
        <w:t xml:space="preserve"> </w:t>
      </w:r>
      <w:r>
        <w:t>кучка»).</w:t>
      </w:r>
      <w:r>
        <w:rPr>
          <w:spacing w:val="3"/>
        </w:rPr>
        <w:t xml:space="preserve"> </w:t>
      </w:r>
      <w:r>
        <w:rPr>
          <w:i/>
          <w:iCs/>
        </w:rPr>
        <w:t>Место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российской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культуры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мировой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культуре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XIX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в.</w:t>
      </w:r>
    </w:p>
    <w:p w:rsidR="005F6D3F" w:rsidRDefault="005F6D3F">
      <w:pPr>
        <w:pStyle w:val="Heading11"/>
        <w:spacing w:before="6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5F6D3F" w:rsidRDefault="005F6D3F">
      <w:pPr>
        <w:spacing w:before="36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 промышленного и аграрного развития России на рубеже XIX–XX вв.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Политика модернизации «сверху». </w:t>
      </w:r>
      <w:r>
        <w:rPr>
          <w:sz w:val="24"/>
          <w:szCs w:val="24"/>
        </w:rPr>
        <w:t>С.Ю. Витте. Государственный капитализм. Формирование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монополий. Иностранный капитал в России. </w:t>
      </w:r>
      <w:r>
        <w:rPr>
          <w:i/>
          <w:iCs/>
          <w:sz w:val="24"/>
          <w:szCs w:val="24"/>
        </w:rPr>
        <w:t>Дискуссия о месте России в мировой экономике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начала ХХ в. </w:t>
      </w:r>
      <w:r>
        <w:rPr>
          <w:sz w:val="24"/>
          <w:szCs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групп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населения.</w:t>
      </w:r>
    </w:p>
    <w:p w:rsidR="005F6D3F" w:rsidRDefault="005F6D3F">
      <w:pPr>
        <w:pStyle w:val="BodyText"/>
        <w:spacing w:line="278" w:lineRule="auto"/>
        <w:ind w:right="561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Самодержавие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общество.</w:t>
      </w:r>
    </w:p>
    <w:p w:rsidR="005F6D3F" w:rsidRDefault="005F6D3F">
      <w:pPr>
        <w:pStyle w:val="BodyText"/>
        <w:spacing w:line="271" w:lineRule="exact"/>
        <w:ind w:left="1230" w:firstLine="0"/>
      </w:pPr>
      <w:r>
        <w:t xml:space="preserve">Русско-японская  </w:t>
      </w:r>
      <w:r>
        <w:rPr>
          <w:spacing w:val="45"/>
        </w:rPr>
        <w:t xml:space="preserve"> </w:t>
      </w:r>
      <w:r>
        <w:t xml:space="preserve">война   </w:t>
      </w:r>
      <w:r>
        <w:rPr>
          <w:spacing w:val="43"/>
        </w:rPr>
        <w:t xml:space="preserve"> </w:t>
      </w:r>
      <w:r>
        <w:t>1904–1905</w:t>
      </w:r>
      <w:r>
        <w:rPr>
          <w:spacing w:val="-4"/>
        </w:rPr>
        <w:t xml:space="preserve"> </w:t>
      </w:r>
      <w:r>
        <w:t xml:space="preserve">гг.:   </w:t>
      </w:r>
      <w:r>
        <w:rPr>
          <w:spacing w:val="46"/>
        </w:rPr>
        <w:t xml:space="preserve"> </w:t>
      </w:r>
      <w:r>
        <w:t xml:space="preserve">планы   </w:t>
      </w:r>
      <w:r>
        <w:rPr>
          <w:spacing w:val="51"/>
        </w:rPr>
        <w:t xml:space="preserve"> </w:t>
      </w:r>
      <w:r>
        <w:t xml:space="preserve">сторон,   </w:t>
      </w:r>
      <w:r>
        <w:rPr>
          <w:spacing w:val="42"/>
        </w:rPr>
        <w:t xml:space="preserve"> </w:t>
      </w:r>
      <w:r>
        <w:t xml:space="preserve">основные   </w:t>
      </w:r>
      <w:r>
        <w:rPr>
          <w:spacing w:val="49"/>
        </w:rPr>
        <w:t xml:space="preserve"> </w:t>
      </w:r>
      <w:r>
        <w:t>сражения.</w:t>
      </w:r>
    </w:p>
    <w:p w:rsidR="005F6D3F" w:rsidRDefault="005F6D3F">
      <w:pPr>
        <w:pStyle w:val="BodyText"/>
        <w:spacing w:before="38"/>
        <w:ind w:firstLine="0"/>
      </w:pPr>
      <w:r>
        <w:t>Портсмутский</w:t>
      </w:r>
      <w:r>
        <w:rPr>
          <w:spacing w:val="-1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общественную</w:t>
      </w:r>
      <w:r>
        <w:rPr>
          <w:spacing w:val="-4"/>
        </w:rPr>
        <w:t xml:space="preserve"> </w:t>
      </w:r>
      <w:r>
        <w:t>и политическую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страны.</w:t>
      </w:r>
    </w:p>
    <w:p w:rsidR="005F6D3F" w:rsidRDefault="005F6D3F">
      <w:pPr>
        <w:pStyle w:val="BodyText"/>
        <w:spacing w:before="41" w:line="276" w:lineRule="auto"/>
        <w:ind w:right="558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61"/>
        </w:rPr>
        <w:t xml:space="preserve"> </w:t>
      </w:r>
      <w:r>
        <w:t>социалистических</w:t>
      </w:r>
      <w:r>
        <w:rPr>
          <w:spacing w:val="61"/>
        </w:rPr>
        <w:t xml:space="preserve"> </w:t>
      </w:r>
      <w:r>
        <w:t>организаций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партий:</w:t>
      </w:r>
      <w:r>
        <w:rPr>
          <w:spacing w:val="61"/>
        </w:rPr>
        <w:t xml:space="preserve"> </w:t>
      </w:r>
      <w:r>
        <w:t>их   цели,   тактика,   лидеры</w:t>
      </w:r>
      <w:r>
        <w:rPr>
          <w:spacing w:val="1"/>
        </w:rPr>
        <w:t xml:space="preserve"> </w:t>
      </w:r>
      <w:r>
        <w:t xml:space="preserve">(Г.В. Плеханов, В.М. Чернов, В.И. Ленин, Ю.О. Мартов). </w:t>
      </w:r>
      <w:r>
        <w:rPr>
          <w:i/>
          <w:iCs/>
        </w:rPr>
        <w:t xml:space="preserve">Рабочее движение.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7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 события.</w:t>
      </w:r>
      <w:r>
        <w:rPr>
          <w:spacing w:val="1"/>
        </w:rPr>
        <w:t xml:space="preserve"> </w:t>
      </w:r>
      <w:r>
        <w:t>«Кровавое воскресенье».</w:t>
      </w:r>
      <w:r>
        <w:rPr>
          <w:spacing w:val="1"/>
        </w:rPr>
        <w:t xml:space="preserve"> </w:t>
      </w:r>
      <w:r>
        <w:t>Возникновение Советов.</w:t>
      </w:r>
      <w:r>
        <w:rPr>
          <w:spacing w:val="1"/>
        </w:rPr>
        <w:t xml:space="preserve"> </w:t>
      </w:r>
      <w:r>
        <w:t>Восстания в</w:t>
      </w:r>
      <w:r>
        <w:rPr>
          <w:spacing w:val="60"/>
        </w:rPr>
        <w:t xml:space="preserve"> </w:t>
      </w:r>
      <w:r>
        <w:t>армии и</w:t>
      </w:r>
      <w:r>
        <w:rPr>
          <w:spacing w:val="-5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флоте.</w:t>
      </w:r>
      <w:r>
        <w:rPr>
          <w:spacing w:val="13"/>
        </w:rPr>
        <w:t xml:space="preserve"> </w:t>
      </w:r>
      <w:r>
        <w:t>Всероссийская</w:t>
      </w:r>
      <w:r>
        <w:rPr>
          <w:spacing w:val="12"/>
        </w:rPr>
        <w:t xml:space="preserve"> </w:t>
      </w:r>
      <w:r>
        <w:t>политическая</w:t>
      </w:r>
      <w:r>
        <w:rPr>
          <w:spacing w:val="11"/>
        </w:rPr>
        <w:t xml:space="preserve"> </w:t>
      </w:r>
      <w:r>
        <w:t>стачка.</w:t>
      </w:r>
      <w:r>
        <w:rPr>
          <w:spacing w:val="14"/>
        </w:rPr>
        <w:t xml:space="preserve"> </w:t>
      </w:r>
      <w:r>
        <w:t>Вооруженное</w:t>
      </w:r>
      <w:r>
        <w:rPr>
          <w:spacing w:val="10"/>
        </w:rPr>
        <w:t xml:space="preserve"> </w:t>
      </w:r>
      <w:r>
        <w:t>восстание</w:t>
      </w:r>
      <w:r>
        <w:rPr>
          <w:spacing w:val="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Москве.</w:t>
      </w:r>
      <w:r>
        <w:rPr>
          <w:spacing w:val="13"/>
        </w:rPr>
        <w:t xml:space="preserve"> </w:t>
      </w:r>
      <w:r>
        <w:t>Манифест</w:t>
      </w:r>
    </w:p>
    <w:p w:rsidR="005F6D3F" w:rsidRDefault="005F6D3F">
      <w:pPr>
        <w:pStyle w:val="BodyText"/>
        <w:spacing w:before="4" w:line="276" w:lineRule="auto"/>
        <w:ind w:right="560" w:firstLine="0"/>
      </w:pP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 политических партий, их программные установки и лидеры (П.Н. Милюков,</w:t>
      </w:r>
      <w:r>
        <w:rPr>
          <w:spacing w:val="1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 партий в условиях формирования парламентской системы. Итоги и значение</w:t>
      </w:r>
      <w:r>
        <w:rPr>
          <w:spacing w:val="-57"/>
        </w:rPr>
        <w:t xml:space="preserve"> </w:t>
      </w:r>
      <w:r>
        <w:t>революции.</w:t>
      </w:r>
    </w:p>
    <w:p w:rsidR="005F6D3F" w:rsidRDefault="005F6D3F">
      <w:pPr>
        <w:pStyle w:val="BodyText"/>
        <w:spacing w:line="276" w:lineRule="auto"/>
        <w:ind w:right="555"/>
      </w:pPr>
      <w:r>
        <w:t>Правительственная программа П.А. Столыпина. Аграрная реформа: цели, 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60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1912–</w:t>
      </w:r>
      <w:r>
        <w:rPr>
          <w:spacing w:val="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гг.</w:t>
      </w:r>
    </w:p>
    <w:p w:rsidR="005F6D3F" w:rsidRDefault="005F6D3F">
      <w:pPr>
        <w:pStyle w:val="BodyText"/>
        <w:spacing w:before="1" w:line="276" w:lineRule="auto"/>
        <w:ind w:right="563"/>
      </w:pPr>
      <w:r>
        <w:t>Культура России в начале XX в. Открытия российских ученых в науке и технике.</w:t>
      </w:r>
      <w:r>
        <w:rPr>
          <w:spacing w:val="1"/>
        </w:rPr>
        <w:t xml:space="preserve"> </w:t>
      </w:r>
      <w:r>
        <w:rPr>
          <w:i/>
          <w:iCs/>
        </w:rPr>
        <w:t>Русская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философия: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поиски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общественного идеала.</w:t>
      </w:r>
      <w:r>
        <w:rPr>
          <w:i/>
          <w:iCs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</w:t>
      </w:r>
      <w:r>
        <w:rPr>
          <w:spacing w:val="20"/>
        </w:rPr>
        <w:t xml:space="preserve"> </w:t>
      </w:r>
      <w:r>
        <w:t>Поэзия</w:t>
      </w:r>
      <w:r>
        <w:rPr>
          <w:spacing w:val="13"/>
        </w:rPr>
        <w:t xml:space="preserve"> </w:t>
      </w:r>
      <w:r>
        <w:t>Серебряного</w:t>
      </w:r>
      <w:r>
        <w:rPr>
          <w:spacing w:val="13"/>
        </w:rPr>
        <w:t xml:space="preserve"> </w:t>
      </w:r>
      <w:r>
        <w:t>века.</w:t>
      </w:r>
      <w:r>
        <w:rPr>
          <w:spacing w:val="20"/>
        </w:rPr>
        <w:t xml:space="preserve"> </w:t>
      </w:r>
      <w:r>
        <w:t>Изобразительное</w:t>
      </w:r>
      <w:r>
        <w:rPr>
          <w:spacing w:val="13"/>
        </w:rPr>
        <w:t xml:space="preserve"> </w:t>
      </w:r>
      <w:r>
        <w:t>искусство:</w:t>
      </w:r>
      <w:r>
        <w:rPr>
          <w:spacing w:val="14"/>
        </w:rPr>
        <w:t xml:space="preserve"> </w:t>
      </w:r>
      <w:r>
        <w:t>традиции</w:t>
      </w:r>
      <w:r>
        <w:rPr>
          <w:spacing w:val="15"/>
        </w:rPr>
        <w:t xml:space="preserve"> </w:t>
      </w:r>
      <w:r>
        <w:t>реализма,</w:t>
      </w:r>
    </w:p>
    <w:p w:rsidR="005F6D3F" w:rsidRDefault="005F6D3F">
      <w:pPr>
        <w:spacing w:line="276" w:lineRule="auto"/>
        <w:ind w:left="519" w:right="563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«Мир искусства», авангардизм. Архитектура. Скульптура. Драматический театр: традиции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новаторство.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исполнительское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(С.В. Рахманинов,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Ф.И. Шаляпин).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Русский балет. «Русские сезоны» С.П. Дягилева. Первые шаги российского кинематографа.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Российская культура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начала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XX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—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</w:t>
      </w:r>
      <w:bookmarkStart w:id="56" w:name="_bookmark33"/>
      <w:bookmarkEnd w:id="56"/>
      <w:r>
        <w:rPr>
          <w:i/>
          <w:iCs/>
          <w:sz w:val="24"/>
          <w:szCs w:val="24"/>
        </w:rPr>
        <w:t>ры.</w:t>
      </w:r>
    </w:p>
    <w:p w:rsidR="005F6D3F" w:rsidRDefault="005F6D3F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5F6D3F" w:rsidRDefault="005F6D3F">
      <w:pPr>
        <w:pStyle w:val="BodyText"/>
        <w:spacing w:before="7"/>
        <w:ind w:left="0" w:firstLine="0"/>
        <w:jc w:val="left"/>
        <w:rPr>
          <w:i/>
          <w:iCs/>
          <w:sz w:val="29"/>
          <w:szCs w:val="29"/>
        </w:rPr>
      </w:pPr>
    </w:p>
    <w:p w:rsidR="005F6D3F" w:rsidRDefault="005F6D3F">
      <w:pPr>
        <w:pStyle w:val="Heading11"/>
        <w:jc w:val="left"/>
      </w:pPr>
      <w:bookmarkStart w:id="57" w:name="География"/>
      <w:bookmarkEnd w:id="57"/>
      <w:r>
        <w:t>География</w:t>
      </w:r>
    </w:p>
    <w:p w:rsidR="005F6D3F" w:rsidRDefault="005F6D3F">
      <w:pPr>
        <w:pStyle w:val="BodyText"/>
        <w:spacing w:before="36"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системе 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 жизни, навыков безопасного для человека и окружающей его среды 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формирования собственной позиции</w:t>
      </w:r>
      <w:r>
        <w:rPr>
          <w:spacing w:val="1"/>
        </w:rPr>
        <w:t xml:space="preserve"> </w:t>
      </w:r>
      <w:r>
        <w:t>по отношению к географической информации, получаемой из СМИ и других 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3"/>
        </w:rPr>
        <w:t xml:space="preserve"> </w:t>
      </w:r>
      <w:r>
        <w:t>экономических,</w:t>
      </w:r>
      <w:r>
        <w:rPr>
          <w:spacing w:val="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реалий.</w:t>
      </w:r>
    </w:p>
    <w:p w:rsidR="005F6D3F" w:rsidRDefault="005F6D3F">
      <w:pPr>
        <w:pStyle w:val="BodyText"/>
        <w:spacing w:before="2" w:line="276" w:lineRule="auto"/>
        <w:ind w:right="56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основано</w:t>
      </w:r>
      <w:r>
        <w:rPr>
          <w:spacing w:val="1"/>
        </w:rPr>
        <w:t xml:space="preserve"> </w:t>
      </w:r>
      <w:r>
        <w:t>на межпредметных связях с предметами 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3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5F6D3F" w:rsidRDefault="005F6D3F">
      <w:pPr>
        <w:pStyle w:val="BodyText"/>
        <w:spacing w:line="276" w:lineRule="auto"/>
        <w:ind w:right="569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:rsidR="005F6D3F" w:rsidRDefault="005F6D3F">
      <w:pPr>
        <w:pStyle w:val="BodyText"/>
        <w:spacing w:line="278" w:lineRule="auto"/>
        <w:ind w:right="567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целостного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мира.</w:t>
      </w:r>
    </w:p>
    <w:p w:rsidR="005F6D3F" w:rsidRDefault="005F6D3F">
      <w:pPr>
        <w:pStyle w:val="BodyText"/>
        <w:spacing w:before="4" w:line="276" w:lineRule="auto"/>
        <w:ind w:right="566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предмет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изучаться.</w:t>
      </w:r>
    </w:p>
    <w:p w:rsidR="005F6D3F" w:rsidRDefault="005F6D3F">
      <w:pPr>
        <w:pStyle w:val="BodyText"/>
        <w:spacing w:line="276" w:lineRule="auto"/>
        <w:ind w:right="558"/>
      </w:pPr>
      <w:r>
        <w:t>Примерна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 вправе выбрать из перечня те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Базовый уровень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Человек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окружающая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среда</w:t>
      </w:r>
    </w:p>
    <w:p w:rsidR="005F6D3F" w:rsidRDefault="005F6D3F">
      <w:pPr>
        <w:pStyle w:val="BodyText"/>
        <w:spacing w:before="36" w:line="276" w:lineRule="auto"/>
        <w:ind w:right="572"/>
      </w:pPr>
      <w:r>
        <w:t>Окружающая среда как геосистема. 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ноосфере.</w:t>
      </w:r>
    </w:p>
    <w:p w:rsidR="005F6D3F" w:rsidRDefault="005F6D3F">
      <w:pPr>
        <w:pStyle w:val="BodyText"/>
        <w:spacing w:line="278" w:lineRule="auto"/>
        <w:ind w:right="569"/>
      </w:pPr>
      <w:r>
        <w:t>Взаимодействие человека и природы. Природные ресурсы и их виды. Закономерности</w:t>
      </w:r>
      <w:r>
        <w:rPr>
          <w:spacing w:val="-57"/>
        </w:rPr>
        <w:t xml:space="preserve"> </w:t>
      </w:r>
      <w:r>
        <w:t>размещения природных ресурсов. Ресурсообеспеченность. Рациональное и 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5F6D3F" w:rsidRDefault="005F6D3F">
      <w:pPr>
        <w:pStyle w:val="BodyText"/>
        <w:spacing w:line="276" w:lineRule="auto"/>
        <w:ind w:right="561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 проблем. Особо охраняемые природные территории и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сообщества</w:t>
      </w:r>
    </w:p>
    <w:p w:rsidR="005F6D3F" w:rsidRDefault="005F6D3F">
      <w:pPr>
        <w:spacing w:before="36" w:line="276" w:lineRule="auto"/>
        <w:ind w:left="519" w:right="55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Мировое сообщество – общая картина мира. Современная политическая карта и 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Разнообразие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Геополитика.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«Горячие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точки»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карте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мира.</w:t>
      </w:r>
    </w:p>
    <w:p w:rsidR="005F6D3F" w:rsidRDefault="005F6D3F">
      <w:pPr>
        <w:pStyle w:val="BodyText"/>
        <w:spacing w:line="276" w:lineRule="auto"/>
        <w:ind w:right="560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 xml:space="preserve">население). </w:t>
      </w:r>
      <w:r>
        <w:rPr>
          <w:i/>
          <w:iCs/>
        </w:rPr>
        <w:t xml:space="preserve">Основные очаги этнических и конфессиональных конфликтов. </w:t>
      </w:r>
      <w:r>
        <w:t>География 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расселения</w:t>
      </w:r>
      <w:r>
        <w:rPr>
          <w:spacing w:val="6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Урбанизация.</w:t>
      </w:r>
    </w:p>
    <w:p w:rsidR="005F6D3F" w:rsidRDefault="005F6D3F">
      <w:pPr>
        <w:pStyle w:val="BodyText"/>
        <w:spacing w:before="1" w:line="276" w:lineRule="auto"/>
        <w:ind w:right="559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  <w:iCs/>
        </w:rPr>
        <w:t>Изменение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отраслевой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структуры.</w:t>
      </w:r>
      <w:r>
        <w:rPr>
          <w:i/>
          <w:iCs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  <w:iCs/>
        </w:rPr>
        <w:t>Развитие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сферы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услуг.</w:t>
      </w:r>
      <w:r>
        <w:rPr>
          <w:i/>
          <w:iCs/>
          <w:spacing w:val="1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глобализации.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</w:pPr>
      <w:r>
        <w:t>Региональная</w:t>
      </w:r>
      <w:r>
        <w:rPr>
          <w:spacing w:val="-1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5F6D3F" w:rsidRDefault="005F6D3F">
      <w:pPr>
        <w:pStyle w:val="BodyText"/>
        <w:spacing w:before="36" w:line="276" w:lineRule="auto"/>
        <w:ind w:right="562"/>
      </w:pPr>
      <w:r>
        <w:t>Комплексная 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 и 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хозяйства, культуры, современных проблем развития крупных регионов и стран Европы,</w:t>
      </w:r>
      <w:r>
        <w:rPr>
          <w:spacing w:val="1"/>
        </w:rPr>
        <w:t xml:space="preserve"> </w:t>
      </w:r>
      <w:r>
        <w:t>Азии,</w:t>
      </w:r>
      <w:r>
        <w:rPr>
          <w:spacing w:val="5"/>
        </w:rPr>
        <w:t xml:space="preserve"> </w:t>
      </w:r>
      <w:r>
        <w:t>Северной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Южной Америки,</w:t>
      </w:r>
      <w:r>
        <w:rPr>
          <w:spacing w:val="5"/>
        </w:rPr>
        <w:t xml:space="preserve"> </w:t>
      </w:r>
      <w:r>
        <w:t>Австралии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Африки.</w:t>
      </w:r>
      <w:r>
        <w:rPr>
          <w:spacing w:val="5"/>
        </w:rPr>
        <w:t xml:space="preserve"> </w:t>
      </w:r>
      <w:r>
        <w:t>Перспективы освоения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/>
        <w:ind w:firstLine="0"/>
      </w:pPr>
      <w:r>
        <w:t>Арктики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Антарктики.</w:t>
      </w:r>
      <w:r>
        <w:rPr>
          <w:spacing w:val="13"/>
        </w:rPr>
        <w:t xml:space="preserve"> </w:t>
      </w:r>
      <w:r>
        <w:t>Международная</w:t>
      </w:r>
      <w:r>
        <w:rPr>
          <w:spacing w:val="10"/>
        </w:rPr>
        <w:t xml:space="preserve"> </w:t>
      </w:r>
      <w:r>
        <w:t>специализация</w:t>
      </w:r>
      <w:r>
        <w:rPr>
          <w:spacing w:val="11"/>
        </w:rPr>
        <w:t xml:space="preserve"> </w:t>
      </w:r>
      <w:r>
        <w:t>крупнейших</w:t>
      </w:r>
      <w:r>
        <w:rPr>
          <w:spacing w:val="6"/>
        </w:rPr>
        <w:t xml:space="preserve"> </w:t>
      </w:r>
      <w:r>
        <w:t>стран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регионов</w:t>
      </w:r>
      <w:r>
        <w:rPr>
          <w:spacing w:val="8"/>
        </w:rPr>
        <w:t xml:space="preserve"> </w:t>
      </w:r>
      <w:r>
        <w:t>мира.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Ведущие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страны-экспортеры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основных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продукции.</w:t>
      </w:r>
    </w:p>
    <w:p w:rsidR="005F6D3F" w:rsidRDefault="005F6D3F">
      <w:pPr>
        <w:pStyle w:val="BodyText"/>
        <w:spacing w:before="41" w:line="278" w:lineRule="auto"/>
        <w:ind w:right="555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  <w:iCs/>
        </w:rPr>
        <w:t>Региональная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-57"/>
        </w:rPr>
        <w:t xml:space="preserve"> </w:t>
      </w:r>
      <w:r>
        <w:t>(региональные,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союзы).</w:t>
      </w:r>
    </w:p>
    <w:p w:rsidR="005F6D3F" w:rsidRDefault="005F6D3F">
      <w:pPr>
        <w:spacing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Россия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хозяйстве.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География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Особенности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проблемы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интеграции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сообщество.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аспекты решения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внешнеэкономических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внешнеполитических задач развития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5F6D3F" w:rsidRDefault="005F6D3F">
      <w:pPr>
        <w:pStyle w:val="BodyText"/>
        <w:spacing w:before="5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</w:pPr>
      <w:r>
        <w:t>Роль географии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</w:t>
      </w:r>
    </w:p>
    <w:p w:rsidR="005F6D3F" w:rsidRDefault="005F6D3F">
      <w:pPr>
        <w:pStyle w:val="BodyText"/>
        <w:spacing w:before="41" w:line="276" w:lineRule="auto"/>
        <w:ind w:right="559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 w:rsidP="00DB4ABA">
      <w:pPr>
        <w:pStyle w:val="Heading11"/>
        <w:spacing w:line="276" w:lineRule="auto"/>
        <w:ind w:left="0" w:right="6037"/>
      </w:pPr>
      <w:r>
        <w:t xml:space="preserve">                   География</w:t>
      </w:r>
      <w:r>
        <w:rPr>
          <w:spacing w:val="-5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</w:p>
    <w:p w:rsidR="005F6D3F" w:rsidRDefault="005F6D3F">
      <w:pPr>
        <w:pStyle w:val="BodyText"/>
        <w:spacing w:line="276" w:lineRule="auto"/>
        <w:ind w:right="55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rPr>
          <w:i/>
          <w:iCs/>
        </w:rPr>
        <w:t>История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географии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как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науки.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Основные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теории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концепции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современной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географии.</w:t>
      </w:r>
      <w:r>
        <w:rPr>
          <w:i/>
          <w:iCs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 сравнительно-географический, картографический, статистический, 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-57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  <w:iCs/>
        </w:rPr>
        <w:t>Иерархия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природно-хозяйственных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систем.</w:t>
      </w:r>
      <w:r>
        <w:rPr>
          <w:i/>
          <w:iCs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 системы.</w:t>
      </w:r>
      <w:r>
        <w:rPr>
          <w:spacing w:val="-1"/>
        </w:rPr>
        <w:t xml:space="preserve"> </w:t>
      </w:r>
      <w:r>
        <w:t>Географические прогнозы.</w:t>
      </w:r>
    </w:p>
    <w:p w:rsidR="005F6D3F" w:rsidRDefault="005F6D3F">
      <w:pPr>
        <w:pStyle w:val="BodyText"/>
        <w:spacing w:line="276" w:lineRule="auto"/>
        <w:ind w:right="567"/>
      </w:pP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Физическая</w:t>
      </w:r>
      <w:r>
        <w:rPr>
          <w:spacing w:val="-4"/>
        </w:rPr>
        <w:t xml:space="preserve"> </w:t>
      </w:r>
      <w:r>
        <w:t>география</w:t>
      </w:r>
    </w:p>
    <w:p w:rsidR="005F6D3F" w:rsidRDefault="005F6D3F">
      <w:pPr>
        <w:pStyle w:val="BodyText"/>
        <w:spacing w:before="36" w:line="276" w:lineRule="auto"/>
        <w:ind w:right="567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 гидрогеология, гляциология), геокриология (мерзлотоведение), почвоведение,</w:t>
      </w:r>
      <w:r>
        <w:rPr>
          <w:spacing w:val="1"/>
        </w:rPr>
        <w:t xml:space="preserve"> </w:t>
      </w:r>
      <w:r>
        <w:t>биогеография,</w:t>
      </w:r>
      <w:r>
        <w:rPr>
          <w:spacing w:val="3"/>
        </w:rPr>
        <w:t xml:space="preserve"> </w:t>
      </w:r>
      <w:r>
        <w:t>фенология.</w:t>
      </w:r>
    </w:p>
    <w:p w:rsidR="005F6D3F" w:rsidRDefault="005F6D3F">
      <w:pPr>
        <w:pStyle w:val="BodyText"/>
        <w:spacing w:before="3" w:line="276" w:lineRule="auto"/>
        <w:ind w:right="561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 Важнейшие факторы физико-географической дифференциации (суммарная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радиация,</w:t>
      </w:r>
      <w:r>
        <w:rPr>
          <w:spacing w:val="4"/>
        </w:rPr>
        <w:t xml:space="preserve"> </w:t>
      </w:r>
      <w:r>
        <w:t>атмосферные</w:t>
      </w:r>
      <w:r>
        <w:rPr>
          <w:spacing w:val="-4"/>
        </w:rPr>
        <w:t xml:space="preserve"> </w:t>
      </w:r>
      <w:r>
        <w:t>осадки).</w:t>
      </w:r>
    </w:p>
    <w:p w:rsidR="005F6D3F" w:rsidRDefault="005F6D3F">
      <w:pPr>
        <w:spacing w:line="276" w:lineRule="auto"/>
        <w:ind w:left="519" w:right="570" w:firstLine="710"/>
        <w:jc w:val="both"/>
        <w:rPr>
          <w:sz w:val="24"/>
          <w:szCs w:val="24"/>
        </w:rPr>
      </w:pPr>
      <w:r>
        <w:rPr>
          <w:sz w:val="24"/>
          <w:szCs w:val="24"/>
        </w:rPr>
        <w:t>Геологические объекты и процессы. Развитие земной коры во времени. Геологическая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хронология.</w:t>
      </w:r>
      <w:r>
        <w:rPr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геологической истории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земной коры.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Тектоника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литосферных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плит.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3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Свойства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литосферы: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геодинамические,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геохимические,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геофизические,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Эндогенные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экзогенные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рельеф.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Антропогенный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рельефообразования.</w:t>
      </w:r>
    </w:p>
    <w:p w:rsidR="005F6D3F" w:rsidRDefault="005F6D3F">
      <w:pPr>
        <w:spacing w:before="4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Природные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Группировка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размерам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организации.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Физико-географическое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районирование.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Природно-антропогенные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Природно-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антропогенные комплексы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ранга.</w:t>
      </w:r>
    </w:p>
    <w:p w:rsidR="005F6D3F" w:rsidRDefault="005F6D3F">
      <w:pPr>
        <w:spacing w:line="274" w:lineRule="exact"/>
        <w:ind w:left="123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Катастрофические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неблагоприятные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природные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процессы.</w:t>
      </w:r>
      <w:r>
        <w:rPr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География</w:t>
      </w:r>
      <w:r>
        <w:rPr>
          <w:i/>
          <w:iCs/>
          <w:spacing w:val="4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природного</w:t>
      </w:r>
    </w:p>
    <w:p w:rsidR="005F6D3F" w:rsidRDefault="005F6D3F">
      <w:pPr>
        <w:spacing w:before="40"/>
        <w:ind w:left="51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риска.</w:t>
      </w:r>
    </w:p>
    <w:p w:rsidR="005F6D3F" w:rsidRDefault="005F6D3F">
      <w:pPr>
        <w:pStyle w:val="BodyText"/>
        <w:spacing w:before="7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</w:pPr>
      <w:r>
        <w:t>Социально-экономическая</w:t>
      </w:r>
      <w:r>
        <w:rPr>
          <w:spacing w:val="-6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мира</w:t>
      </w:r>
    </w:p>
    <w:p w:rsidR="005F6D3F" w:rsidRDefault="005F6D3F">
      <w:pPr>
        <w:pStyle w:val="BodyText"/>
        <w:spacing w:before="41" w:line="276" w:lineRule="auto"/>
        <w:ind w:right="556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экономическую географию (география населения, география мирового хозяйства, 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6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география культуры (культурная география). Представление о геополитике, геоэкономике,</w:t>
      </w:r>
      <w:r>
        <w:rPr>
          <w:spacing w:val="1"/>
        </w:rPr>
        <w:t xml:space="preserve"> </w:t>
      </w:r>
      <w:r>
        <w:t>географии</w:t>
      </w:r>
      <w:r>
        <w:rPr>
          <w:spacing w:val="2"/>
        </w:rPr>
        <w:t xml:space="preserve"> </w:t>
      </w:r>
      <w:r>
        <w:t>потребления).</w:t>
      </w:r>
    </w:p>
    <w:p w:rsidR="005F6D3F" w:rsidRDefault="005F6D3F">
      <w:pPr>
        <w:pStyle w:val="BodyText"/>
        <w:spacing w:line="280" w:lineRule="auto"/>
        <w:ind w:right="561"/>
      </w:pPr>
      <w:r>
        <w:t>Экономико-географическое положение. Методы оценки экономико-географического</w:t>
      </w:r>
      <w:r>
        <w:rPr>
          <w:spacing w:val="1"/>
        </w:rPr>
        <w:t xml:space="preserve"> </w:t>
      </w:r>
      <w:r>
        <w:t>положения.</w:t>
      </w:r>
    </w:p>
    <w:p w:rsidR="005F6D3F" w:rsidRDefault="005F6D3F">
      <w:pPr>
        <w:pStyle w:val="BodyText"/>
        <w:spacing w:line="276" w:lineRule="auto"/>
        <w:ind w:right="568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Природопользование. Рациональное и нерациональное использование природных ресурсов.</w:t>
      </w:r>
      <w:r>
        <w:rPr>
          <w:spacing w:val="1"/>
        </w:rPr>
        <w:t xml:space="preserve"> </w:t>
      </w:r>
      <w:r>
        <w:rPr>
          <w:i/>
          <w:iCs/>
        </w:rPr>
        <w:t>Изменение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значения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отдельных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ресурсов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различных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исторических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этапах.</w:t>
      </w:r>
      <w:r>
        <w:rPr>
          <w:i/>
          <w:iCs/>
          <w:spacing w:val="1"/>
        </w:rPr>
        <w:t xml:space="preserve"> </w:t>
      </w:r>
      <w:r>
        <w:t>Территориальные сочетания природных ресурсов. Обеспеченность природными 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территорий.</w:t>
      </w:r>
    </w:p>
    <w:p w:rsidR="005F6D3F" w:rsidRDefault="005F6D3F">
      <w:pPr>
        <w:pStyle w:val="BodyText"/>
        <w:spacing w:line="276" w:lineRule="auto"/>
        <w:ind w:right="566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61"/>
        </w:rPr>
        <w:t xml:space="preserve"> </w:t>
      </w:r>
      <w:r>
        <w:t>Численность,</w:t>
      </w:r>
      <w:r>
        <w:rPr>
          <w:spacing w:val="-57"/>
        </w:rPr>
        <w:t xml:space="preserve"> </w:t>
      </w:r>
      <w:r>
        <w:t>воспроизводство, динамика изменения численности населения. Демографический переход.</w:t>
      </w:r>
      <w:r>
        <w:rPr>
          <w:spacing w:val="1"/>
        </w:rPr>
        <w:t xml:space="preserve"> </w:t>
      </w:r>
      <w:r>
        <w:t xml:space="preserve">Демографическая политика. </w:t>
      </w:r>
      <w:r>
        <w:rPr>
          <w:i/>
          <w:iCs/>
        </w:rPr>
        <w:t xml:space="preserve">Демографические кризисы. </w:t>
      </w:r>
      <w:r>
        <w:t>Размещение и плотность населения.</w:t>
      </w:r>
      <w:r>
        <w:rPr>
          <w:spacing w:val="1"/>
        </w:rPr>
        <w:t xml:space="preserve"> </w:t>
      </w:r>
      <w:r>
        <w:t>Факторы, влияющие на размещение и плотность населения. Состав и структура 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  <w:iCs/>
        </w:rPr>
        <w:t>География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религий.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Этногеография.</w:t>
      </w:r>
      <w:r>
        <w:rPr>
          <w:i/>
          <w:iCs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Сельское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городское расселение.</w:t>
      </w:r>
      <w:r>
        <w:rPr>
          <w:spacing w:val="-2"/>
        </w:rPr>
        <w:t xml:space="preserve"> </w:t>
      </w:r>
      <w:r>
        <w:t>Урбанизация.</w:t>
      </w:r>
      <w:r>
        <w:rPr>
          <w:spacing w:val="-2"/>
        </w:rPr>
        <w:t xml:space="preserve"> </w:t>
      </w:r>
      <w:r>
        <w:t>Геоурбанистика.</w:t>
      </w:r>
    </w:p>
    <w:p w:rsidR="005F6D3F" w:rsidRDefault="005F6D3F">
      <w:pPr>
        <w:pStyle w:val="BodyText"/>
        <w:spacing w:line="276" w:lineRule="auto"/>
        <w:ind w:right="565"/>
      </w:pPr>
      <w:r>
        <w:t>География мирового хозяйства.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хозяйства. Географическое разделение труда. Развитие географического разделения труда.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производства.</w:t>
      </w:r>
      <w:r>
        <w:rPr>
          <w:spacing w:val="2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отраслевой</w:t>
      </w:r>
      <w:r>
        <w:rPr>
          <w:spacing w:val="-4"/>
        </w:rPr>
        <w:t xml:space="preserve"> </w:t>
      </w:r>
      <w:r>
        <w:t>структуры.</w:t>
      </w:r>
      <w:r>
        <w:rPr>
          <w:spacing w:val="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услуг.</w:t>
      </w:r>
    </w:p>
    <w:p w:rsidR="005F6D3F" w:rsidRDefault="005F6D3F">
      <w:pPr>
        <w:pStyle w:val="BodyText"/>
        <w:spacing w:line="276" w:lineRule="auto"/>
        <w:ind w:right="558"/>
      </w:pPr>
      <w:r>
        <w:t>География внешнеэкономических связей. Международные экономические отношения.</w:t>
      </w:r>
      <w:r>
        <w:rPr>
          <w:spacing w:val="-57"/>
        </w:rPr>
        <w:t xml:space="preserve"> </w:t>
      </w:r>
      <w:r>
        <w:t>Мировой рынок товаров и услуг. Особые экономические зоны. Международные организации</w:t>
      </w:r>
      <w:r>
        <w:rPr>
          <w:spacing w:val="-57"/>
        </w:rPr>
        <w:t xml:space="preserve"> </w:t>
      </w:r>
      <w:r>
        <w:t>(интеграционные экономические союзы). Транснациональные корпорации. 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3"/>
        </w:rPr>
        <w:t xml:space="preserve"> </w:t>
      </w:r>
      <w:r>
        <w:t>глобализации.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География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преимущества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транспорта.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Транспортная инфраструктура. </w:t>
      </w:r>
      <w:r>
        <w:rPr>
          <w:sz w:val="24"/>
          <w:szCs w:val="24"/>
        </w:rPr>
        <w:t xml:space="preserve">Мировая транспортная система. </w:t>
      </w:r>
      <w:r>
        <w:rPr>
          <w:i/>
          <w:iCs/>
          <w:sz w:val="24"/>
          <w:szCs w:val="24"/>
        </w:rPr>
        <w:t>Транспорт и окружающая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среда.</w:t>
      </w:r>
    </w:p>
    <w:p w:rsidR="005F6D3F" w:rsidRDefault="005F6D3F">
      <w:pPr>
        <w:spacing w:before="4"/>
        <w:ind w:left="123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География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91"/>
          <w:sz w:val="24"/>
          <w:szCs w:val="24"/>
        </w:rPr>
        <w:t xml:space="preserve"> </w:t>
      </w:r>
      <w:r>
        <w:rPr>
          <w:sz w:val="24"/>
          <w:szCs w:val="24"/>
        </w:rPr>
        <w:t>торговли.</w:t>
      </w:r>
      <w:r>
        <w:rPr>
          <w:spacing w:val="9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Пространственная</w:t>
      </w:r>
      <w:r>
        <w:rPr>
          <w:i/>
          <w:iCs/>
          <w:spacing w:val="9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структура</w:t>
      </w:r>
      <w:r>
        <w:rPr>
          <w:i/>
          <w:iCs/>
          <w:spacing w:val="9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мировой</w:t>
      </w:r>
      <w:r>
        <w:rPr>
          <w:i/>
          <w:iCs/>
          <w:spacing w:val="9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торговли.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оборота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наиболее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важных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товаров 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услуг.</w:t>
      </w:r>
    </w:p>
    <w:p w:rsidR="005F6D3F" w:rsidRDefault="005F6D3F">
      <w:pPr>
        <w:pStyle w:val="BodyText"/>
        <w:spacing w:before="41" w:line="276" w:lineRule="auto"/>
        <w:ind w:right="565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стран и районов. Комплексная географическая характеристика крупнейших стран и регионов</w:t>
      </w:r>
      <w:r>
        <w:rPr>
          <w:spacing w:val="-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rPr>
          <w:i/>
          <w:iCs/>
        </w:rPr>
        <w:t>инфраструктуры,</w:t>
      </w:r>
      <w:r>
        <w:rPr>
          <w:i/>
          <w:iCs/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крупных</w:t>
      </w:r>
      <w:r>
        <w:rPr>
          <w:spacing w:val="3"/>
        </w:rPr>
        <w:t xml:space="preserve"> </w:t>
      </w:r>
      <w:r>
        <w:t>регионов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</w:t>
      </w:r>
      <w:r>
        <w:rPr>
          <w:spacing w:val="9"/>
        </w:rPr>
        <w:t xml:space="preserve"> </w:t>
      </w:r>
      <w:r>
        <w:t>Европы,</w:t>
      </w:r>
      <w:r>
        <w:rPr>
          <w:spacing w:val="10"/>
        </w:rPr>
        <w:t xml:space="preserve"> </w:t>
      </w:r>
      <w:r>
        <w:t>Азии,</w:t>
      </w:r>
      <w:r>
        <w:rPr>
          <w:spacing w:val="9"/>
        </w:rPr>
        <w:t xml:space="preserve"> </w:t>
      </w:r>
      <w:r>
        <w:t>Северной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Южной</w:t>
      </w:r>
      <w:r>
        <w:rPr>
          <w:spacing w:val="9"/>
        </w:rPr>
        <w:t xml:space="preserve"> </w:t>
      </w:r>
      <w:r>
        <w:t>Америки,</w:t>
      </w:r>
      <w:r>
        <w:rPr>
          <w:spacing w:val="10"/>
        </w:rPr>
        <w:t xml:space="preserve"> </w:t>
      </w:r>
      <w:r>
        <w:t>Австралии</w:t>
      </w:r>
      <w:r>
        <w:rPr>
          <w:spacing w:val="-58"/>
        </w:rPr>
        <w:t xml:space="preserve"> </w:t>
      </w:r>
      <w:r>
        <w:t>и Африки.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страны-экспортеры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продукции.</w:t>
      </w:r>
    </w:p>
    <w:p w:rsidR="005F6D3F" w:rsidRDefault="005F6D3F">
      <w:pPr>
        <w:spacing w:before="1"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Политическая география и геополитика. </w:t>
      </w:r>
      <w:r>
        <w:rPr>
          <w:sz w:val="24"/>
          <w:szCs w:val="24"/>
        </w:rPr>
        <w:t>Территориально-политическая 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  <w:r>
        <w:rPr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Формирование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геополитического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пространства.</w:t>
      </w:r>
    </w:p>
    <w:p w:rsidR="005F6D3F" w:rsidRDefault="005F6D3F">
      <w:pPr>
        <w:spacing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Россия на политической карте мира, в мировом хозяйстве, системе международных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Особенности интеграции России в мировое сообщество. </w:t>
      </w:r>
      <w:r>
        <w:rPr>
          <w:i/>
          <w:iCs/>
          <w:sz w:val="24"/>
          <w:szCs w:val="24"/>
        </w:rPr>
        <w:t>Географические аспекты 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внешнеэкономических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внешнеполитических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России.</w:t>
      </w:r>
    </w:p>
    <w:p w:rsidR="005F6D3F" w:rsidRDefault="005F6D3F">
      <w:pPr>
        <w:pStyle w:val="BodyText"/>
        <w:spacing w:before="1"/>
        <w:ind w:left="0" w:firstLine="0"/>
        <w:jc w:val="left"/>
        <w:rPr>
          <w:i/>
          <w:iCs/>
          <w:sz w:val="28"/>
          <w:szCs w:val="28"/>
        </w:rPr>
      </w:pPr>
    </w:p>
    <w:p w:rsidR="005F6D3F" w:rsidRDefault="005F6D3F">
      <w:pPr>
        <w:pStyle w:val="Heading11"/>
        <w:jc w:val="left"/>
      </w:pPr>
      <w:r>
        <w:t>Геоэкология</w:t>
      </w:r>
    </w:p>
    <w:p w:rsidR="005F6D3F" w:rsidRDefault="005F6D3F">
      <w:pPr>
        <w:spacing w:before="36" w:line="276" w:lineRule="auto"/>
        <w:ind w:left="519" w:right="557" w:firstLine="710"/>
        <w:jc w:val="both"/>
        <w:rPr>
          <w:sz w:val="24"/>
          <w:szCs w:val="24"/>
        </w:rPr>
      </w:pPr>
      <w:r>
        <w:rPr>
          <w:sz w:val="24"/>
          <w:szCs w:val="24"/>
        </w:rPr>
        <w:t>Окружающая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геосистема.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Антропогенное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воздействие.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антропогенного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Экологический кризис, экологическая катастрофа. Региональные и глобальные изменения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географической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человека.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геоэкологических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охраняемые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Концепция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spacing w:before="1"/>
        <w:jc w:val="lef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</w:p>
    <w:p w:rsidR="005F6D3F" w:rsidRDefault="005F6D3F">
      <w:pPr>
        <w:pStyle w:val="BodyText"/>
        <w:spacing w:before="36" w:line="276" w:lineRule="auto"/>
        <w:jc w:val="left"/>
      </w:pPr>
      <w:r>
        <w:t>Оценка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(региона,</w:t>
      </w:r>
      <w:r>
        <w:rPr>
          <w:spacing w:val="1"/>
        </w:rPr>
        <w:t xml:space="preserve"> </w:t>
      </w:r>
      <w:r>
        <w:t>человечества)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ресурсов.</w:t>
      </w:r>
    </w:p>
    <w:p w:rsidR="005F6D3F" w:rsidRDefault="005F6D3F">
      <w:pPr>
        <w:pStyle w:val="BodyText"/>
        <w:spacing w:line="276" w:lineRule="auto"/>
        <w:jc w:val="left"/>
      </w:pPr>
      <w:r>
        <w:t>Оценка</w:t>
      </w:r>
      <w:r>
        <w:rPr>
          <w:spacing w:val="10"/>
        </w:rPr>
        <w:t xml:space="preserve"> </w:t>
      </w:r>
      <w:r>
        <w:t>доли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>
        <w:t>альтернативных</w:t>
      </w:r>
      <w:r>
        <w:rPr>
          <w:spacing w:val="7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энергии.</w:t>
      </w:r>
      <w:r>
        <w:rPr>
          <w:spacing w:val="14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альтернативной</w:t>
      </w:r>
      <w:r>
        <w:rPr>
          <w:spacing w:val="3"/>
        </w:rPr>
        <w:t xml:space="preserve"> </w:t>
      </w:r>
      <w:r>
        <w:t>энергетики.</w:t>
      </w:r>
    </w:p>
    <w:p w:rsidR="005F6D3F" w:rsidRDefault="005F6D3F">
      <w:pPr>
        <w:pStyle w:val="BodyText"/>
        <w:spacing w:line="280" w:lineRule="auto"/>
        <w:ind w:left="1230" w:right="1844" w:firstLine="0"/>
        <w:jc w:val="left"/>
      </w:pPr>
      <w:r>
        <w:t>Анализ геоэкологической ситуации в отдельных странах и регионах мира.</w:t>
      </w:r>
      <w:r>
        <w:rPr>
          <w:spacing w:val="-58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5F6D3F" w:rsidRDefault="005F6D3F">
      <w:pPr>
        <w:pStyle w:val="BodyText"/>
        <w:spacing w:line="276" w:lineRule="auto"/>
        <w:ind w:left="1230" w:right="2831" w:firstLine="0"/>
        <w:jc w:val="left"/>
      </w:pP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природно-ресурсного</w:t>
      </w:r>
      <w:r>
        <w:rPr>
          <w:spacing w:val="6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страны.</w:t>
      </w:r>
    </w:p>
    <w:p w:rsidR="005F6D3F" w:rsidRDefault="005F6D3F">
      <w:pPr>
        <w:pStyle w:val="BodyText"/>
        <w:spacing w:line="274" w:lineRule="exact"/>
        <w:ind w:left="1230" w:firstLine="0"/>
        <w:jc w:val="left"/>
      </w:pPr>
      <w:r>
        <w:t>Классификация</w:t>
      </w:r>
      <w:r>
        <w:rPr>
          <w:spacing w:val="27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политической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экономической</w:t>
      </w:r>
      <w:r>
        <w:rPr>
          <w:spacing w:val="29"/>
        </w:rPr>
        <w:t xml:space="preserve"> </w:t>
      </w:r>
      <w:r>
        <w:t>карты</w:t>
      </w:r>
    </w:p>
    <w:p w:rsidR="005F6D3F" w:rsidRDefault="005F6D3F">
      <w:pPr>
        <w:spacing w:line="274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32"/>
        <w:ind w:firstLine="0"/>
        <w:jc w:val="left"/>
      </w:pPr>
      <w:r>
        <w:t>мира.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BodyText"/>
        <w:ind w:firstLine="0"/>
        <w:jc w:val="left"/>
      </w:pPr>
      <w:r>
        <w:t>мира.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30"/>
          <w:szCs w:val="30"/>
        </w:rPr>
      </w:pPr>
      <w:r>
        <w:br w:type="column"/>
      </w:r>
    </w:p>
    <w:p w:rsidR="005F6D3F" w:rsidRDefault="005F6D3F">
      <w:pPr>
        <w:pStyle w:val="BodyText"/>
        <w:ind w:left="102" w:firstLine="0"/>
        <w:jc w:val="left"/>
      </w:pPr>
      <w:r>
        <w:t>Анализ</w:t>
      </w:r>
      <w:r>
        <w:rPr>
          <w:spacing w:val="56"/>
        </w:rPr>
        <w:t xml:space="preserve"> </w:t>
      </w:r>
      <w:r>
        <w:t>грузооборота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пассажиропотока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транспортным</w:t>
      </w:r>
      <w:r>
        <w:rPr>
          <w:spacing w:val="53"/>
        </w:rPr>
        <w:t xml:space="preserve"> </w:t>
      </w:r>
      <w:r>
        <w:t>магистралям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088" w:space="40"/>
            <w:col w:w="9602"/>
          </w:cols>
        </w:sectPr>
      </w:pPr>
    </w:p>
    <w:p w:rsidR="005F6D3F" w:rsidRDefault="005F6D3F">
      <w:pPr>
        <w:pStyle w:val="BodyText"/>
        <w:spacing w:before="66"/>
        <w:ind w:left="1230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причин</w:t>
      </w:r>
      <w:r>
        <w:rPr>
          <w:spacing w:val="-5"/>
        </w:rPr>
        <w:t xml:space="preserve"> </w:t>
      </w:r>
      <w:r>
        <w:t>неравномерности хозяйственного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территорий.</w:t>
      </w:r>
    </w:p>
    <w:p w:rsidR="005F6D3F" w:rsidRDefault="005F6D3F">
      <w:pPr>
        <w:pStyle w:val="BodyText"/>
        <w:tabs>
          <w:tab w:val="left" w:pos="2822"/>
          <w:tab w:val="left" w:pos="5929"/>
          <w:tab w:val="left" w:pos="7824"/>
          <w:tab w:val="left" w:pos="8735"/>
          <w:tab w:val="left" w:pos="9244"/>
        </w:tabs>
        <w:spacing w:before="41" w:line="276" w:lineRule="auto"/>
        <w:ind w:right="562"/>
        <w:jc w:val="left"/>
      </w:pPr>
      <w:r>
        <w:t>Составление</w:t>
      </w:r>
      <w:r>
        <w:tab/>
        <w:t>экономико-географической</w:t>
      </w:r>
      <w:r>
        <w:tab/>
        <w:t>характеристики</w:t>
      </w:r>
      <w:r>
        <w:tab/>
        <w:t>одной</w:t>
      </w:r>
      <w:r>
        <w:tab/>
        <w:t>из</w:t>
      </w:r>
      <w:r>
        <w:tab/>
        <w:t>отраслей</w:t>
      </w:r>
      <w:r>
        <w:rPr>
          <w:spacing w:val="-57"/>
        </w:rPr>
        <w:t xml:space="preserve"> </w:t>
      </w:r>
      <w:r>
        <w:t>промышленности.</w:t>
      </w:r>
    </w:p>
    <w:p w:rsidR="005F6D3F" w:rsidRDefault="005F6D3F">
      <w:pPr>
        <w:pStyle w:val="BodyText"/>
        <w:spacing w:before="4" w:line="276" w:lineRule="auto"/>
        <w:ind w:left="1230" w:firstLine="0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 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5"/>
        </w:rPr>
        <w:t xml:space="preserve"> </w:t>
      </w:r>
      <w:r>
        <w:t>данных.</w:t>
      </w:r>
    </w:p>
    <w:p w:rsidR="005F6D3F" w:rsidRDefault="005F6D3F">
      <w:pPr>
        <w:pStyle w:val="BodyText"/>
        <w:spacing w:line="276" w:lineRule="auto"/>
        <w:jc w:val="left"/>
      </w:pPr>
      <w:r>
        <w:t>Выявление</w:t>
      </w:r>
      <w:r>
        <w:rPr>
          <w:spacing w:val="37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закономерностей</w:t>
      </w:r>
      <w:r>
        <w:rPr>
          <w:spacing w:val="44"/>
        </w:rPr>
        <w:t xml:space="preserve"> </w:t>
      </w:r>
      <w:r>
        <w:t>расселения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карт</w:t>
      </w:r>
      <w:r>
        <w:rPr>
          <w:spacing w:val="2"/>
        </w:rPr>
        <w:t xml:space="preserve"> </w:t>
      </w:r>
      <w:r>
        <w:t>мира.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населения.</w:t>
      </w:r>
    </w:p>
    <w:p w:rsidR="005F6D3F" w:rsidRDefault="005F6D3F">
      <w:pPr>
        <w:pStyle w:val="BodyText"/>
        <w:spacing w:before="40" w:line="276" w:lineRule="auto"/>
        <w:ind w:right="560"/>
        <w:jc w:val="left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отдельных 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Индия,</w:t>
      </w:r>
      <w:r>
        <w:rPr>
          <w:spacing w:val="3"/>
        </w:rPr>
        <w:t xml:space="preserve"> </w:t>
      </w:r>
      <w:r>
        <w:t>Германия,</w:t>
      </w:r>
      <w:r>
        <w:rPr>
          <w:spacing w:val="-2"/>
        </w:rPr>
        <w:t xml:space="preserve"> </w:t>
      </w:r>
      <w:r>
        <w:t>США)</w:t>
      </w:r>
      <w:r>
        <w:rPr>
          <w:spacing w:val="7"/>
        </w:rPr>
        <w:t xml:space="preserve"> </w:t>
      </w:r>
      <w:r>
        <w:t>на основе статистических</w:t>
      </w:r>
      <w:r>
        <w:rPr>
          <w:spacing w:val="-4"/>
        </w:rPr>
        <w:t xml:space="preserve"> </w:t>
      </w:r>
      <w:r>
        <w:t>данных.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миграции</w:t>
      </w:r>
      <w:r>
        <w:rPr>
          <w:spacing w:val="-5"/>
        </w:rPr>
        <w:t xml:space="preserve"> </w:t>
      </w:r>
      <w:r>
        <w:t>населения.</w:t>
      </w:r>
    </w:p>
    <w:p w:rsidR="005F6D3F" w:rsidRDefault="005F6D3F">
      <w:pPr>
        <w:pStyle w:val="BodyText"/>
        <w:spacing w:before="46" w:line="276" w:lineRule="auto"/>
        <w:jc w:val="left"/>
      </w:pPr>
      <w:r>
        <w:t>Характеристика</w:t>
      </w:r>
      <w:r>
        <w:rPr>
          <w:spacing w:val="30"/>
        </w:rPr>
        <w:t xml:space="preserve"> </w:t>
      </w:r>
      <w:r>
        <w:t>влияния</w:t>
      </w:r>
      <w:r>
        <w:rPr>
          <w:spacing w:val="32"/>
        </w:rPr>
        <w:t xml:space="preserve"> </w:t>
      </w:r>
      <w:r>
        <w:t>рынков</w:t>
      </w:r>
      <w:r>
        <w:rPr>
          <w:spacing w:val="33"/>
        </w:rPr>
        <w:t xml:space="preserve"> </w:t>
      </w:r>
      <w:r>
        <w:t>труда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размещение</w:t>
      </w:r>
      <w:r>
        <w:rPr>
          <w:spacing w:val="30"/>
        </w:rPr>
        <w:t xml:space="preserve"> </w:t>
      </w:r>
      <w:r>
        <w:t>предприятий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3"/>
        </w:rPr>
        <w:t xml:space="preserve"> </w:t>
      </w:r>
      <w:r>
        <w:t>сферы.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Анализ</w:t>
      </w:r>
      <w:r>
        <w:rPr>
          <w:spacing w:val="18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регионов</w:t>
      </w:r>
      <w:r>
        <w:rPr>
          <w:spacing w:val="10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международном</w:t>
      </w:r>
      <w:r>
        <w:rPr>
          <w:spacing w:val="5"/>
        </w:rPr>
        <w:t xml:space="preserve"> </w:t>
      </w:r>
      <w:r>
        <w:t>географическом</w:t>
      </w:r>
      <w:r>
        <w:rPr>
          <w:spacing w:val="11"/>
        </w:rPr>
        <w:t xml:space="preserve"> </w:t>
      </w:r>
      <w:r>
        <w:t>разделении</w:t>
      </w:r>
    </w:p>
    <w:p w:rsidR="005F6D3F" w:rsidRDefault="005F6D3F">
      <w:pPr>
        <w:pStyle w:val="BodyText"/>
        <w:spacing w:before="41"/>
        <w:ind w:firstLine="0"/>
        <w:jc w:val="left"/>
      </w:pPr>
      <w:r>
        <w:t>труда.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Анализ</w:t>
      </w:r>
      <w:r>
        <w:rPr>
          <w:spacing w:val="11"/>
        </w:rPr>
        <w:t xml:space="preserve"> </w:t>
      </w:r>
      <w:r>
        <w:t>обеспеченности</w:t>
      </w:r>
      <w:r>
        <w:rPr>
          <w:spacing w:val="65"/>
        </w:rPr>
        <w:t xml:space="preserve"> </w:t>
      </w:r>
      <w:r>
        <w:t>предприятиями</w:t>
      </w:r>
      <w:r>
        <w:rPr>
          <w:spacing w:val="70"/>
        </w:rPr>
        <w:t xml:space="preserve"> </w:t>
      </w:r>
      <w:r>
        <w:t>сферы</w:t>
      </w:r>
      <w:r>
        <w:rPr>
          <w:spacing w:val="70"/>
        </w:rPr>
        <w:t xml:space="preserve"> </w:t>
      </w:r>
      <w:r>
        <w:t>услуг</w:t>
      </w:r>
      <w:r>
        <w:rPr>
          <w:spacing w:val="71"/>
        </w:rPr>
        <w:t xml:space="preserve"> </w:t>
      </w:r>
      <w:r>
        <w:t>отдельного</w:t>
      </w:r>
      <w:r>
        <w:rPr>
          <w:spacing w:val="72"/>
        </w:rPr>
        <w:t xml:space="preserve"> </w:t>
      </w:r>
      <w:r>
        <w:t>региона,</w:t>
      </w:r>
      <w:r>
        <w:rPr>
          <w:spacing w:val="71"/>
        </w:rPr>
        <w:t xml:space="preserve"> </w:t>
      </w:r>
      <w:r>
        <w:t>страны,</w:t>
      </w:r>
    </w:p>
    <w:p w:rsidR="005F6D3F" w:rsidRDefault="005F6D3F">
      <w:pPr>
        <w:pStyle w:val="BodyText"/>
        <w:spacing w:before="41"/>
        <w:ind w:firstLine="0"/>
        <w:jc w:val="left"/>
      </w:pPr>
      <w:r>
        <w:t>города.</w:t>
      </w:r>
    </w:p>
    <w:p w:rsidR="005F6D3F" w:rsidRDefault="005F6D3F">
      <w:pPr>
        <w:pStyle w:val="BodyText"/>
        <w:spacing w:before="41" w:line="276" w:lineRule="auto"/>
        <w:ind w:left="1230" w:right="56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7"/>
        </w:rPr>
        <w:t xml:space="preserve"> </w:t>
      </w:r>
      <w:r>
        <w:t>специализации</w:t>
      </w:r>
      <w:r>
        <w:rPr>
          <w:spacing w:val="-6"/>
        </w:rPr>
        <w:t xml:space="preserve"> </w:t>
      </w:r>
      <w:r>
        <w:t>крупнейших</w:t>
      </w:r>
      <w:r>
        <w:rPr>
          <w:spacing w:val="-7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страны.</w:t>
      </w:r>
    </w:p>
    <w:p w:rsidR="005F6D3F" w:rsidRDefault="005F6D3F">
      <w:pPr>
        <w:pStyle w:val="BodyText"/>
        <w:tabs>
          <w:tab w:val="left" w:pos="2328"/>
          <w:tab w:val="left" w:pos="2798"/>
          <w:tab w:val="left" w:pos="4332"/>
          <w:tab w:val="left" w:pos="6073"/>
          <w:tab w:val="left" w:pos="7838"/>
          <w:tab w:val="left" w:pos="10030"/>
        </w:tabs>
        <w:spacing w:before="3" w:line="276" w:lineRule="auto"/>
        <w:ind w:right="562"/>
        <w:jc w:val="left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  <w:t>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России.</w:t>
      </w:r>
    </w:p>
    <w:p w:rsidR="005F6D3F" w:rsidRDefault="005F6D3F">
      <w:pPr>
        <w:pStyle w:val="BodyText"/>
        <w:tabs>
          <w:tab w:val="left" w:pos="2823"/>
          <w:tab w:val="left" w:pos="4069"/>
          <w:tab w:val="left" w:pos="5632"/>
          <w:tab w:val="left" w:pos="6788"/>
          <w:tab w:val="left" w:pos="8663"/>
        </w:tabs>
        <w:spacing w:line="276" w:lineRule="auto"/>
        <w:ind w:right="573"/>
        <w:jc w:val="left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развитыми</w:t>
      </w:r>
      <w:r>
        <w:rPr>
          <w:spacing w:val="-3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мира.</w:t>
      </w:r>
    </w:p>
    <w:p w:rsidR="005F6D3F" w:rsidRDefault="005F6D3F">
      <w:pPr>
        <w:pStyle w:val="BodyText"/>
        <w:spacing w:line="276" w:lineRule="auto"/>
        <w:jc w:val="left"/>
      </w:pPr>
      <w:r>
        <w:t>Выявление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приоритетных</w:t>
      </w:r>
      <w:r>
        <w:rPr>
          <w:spacing w:val="19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Аргументация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зрения.</w:t>
      </w:r>
    </w:p>
    <w:p w:rsidR="005F6D3F" w:rsidRDefault="005F6D3F">
      <w:pPr>
        <w:pStyle w:val="BodyText"/>
        <w:tabs>
          <w:tab w:val="left" w:pos="2242"/>
          <w:tab w:val="left" w:pos="4232"/>
          <w:tab w:val="left" w:pos="6099"/>
          <w:tab w:val="left" w:pos="6612"/>
          <w:tab w:val="left" w:pos="7820"/>
          <w:tab w:val="left" w:pos="9288"/>
        </w:tabs>
        <w:spacing w:line="276" w:lineRule="auto"/>
        <w:ind w:right="567"/>
        <w:jc w:val="left"/>
      </w:pPr>
      <w:r>
        <w:t>Анализ</w:t>
      </w:r>
      <w:r>
        <w:tab/>
        <w:t>международного</w:t>
      </w:r>
      <w:r>
        <w:tab/>
        <w:t>сотрудничества</w:t>
      </w:r>
      <w:r>
        <w:tab/>
        <w:t>по</w:t>
      </w:r>
      <w:r>
        <w:tab/>
        <w:t>решению</w:t>
      </w:r>
      <w:r>
        <w:tab/>
        <w:t>глобальных</w:t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человечества.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Анализ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малоизученных</w:t>
      </w:r>
      <w:r>
        <w:rPr>
          <w:spacing w:val="-6"/>
        </w:rPr>
        <w:t xml:space="preserve"> </w:t>
      </w:r>
      <w:r>
        <w:t>территорий.</w:t>
      </w:r>
    </w:p>
    <w:p w:rsidR="005F6D3F" w:rsidRDefault="005F6D3F">
      <w:pPr>
        <w:pStyle w:val="BodyText"/>
        <w:tabs>
          <w:tab w:val="left" w:pos="2837"/>
          <w:tab w:val="left" w:pos="4636"/>
          <w:tab w:val="left" w:pos="5619"/>
          <w:tab w:val="left" w:pos="5954"/>
          <w:tab w:val="left" w:pos="8294"/>
          <w:tab w:val="left" w:pos="9325"/>
          <w:tab w:val="left" w:pos="9920"/>
        </w:tabs>
        <w:spacing w:before="43" w:line="276" w:lineRule="auto"/>
        <w:ind w:right="565"/>
        <w:jc w:val="left"/>
      </w:pPr>
      <w:r>
        <w:t>Отображение</w:t>
      </w:r>
      <w:r>
        <w:tab/>
        <w:t>статистических</w:t>
      </w:r>
      <w:r>
        <w:tab/>
        <w:t>данных</w:t>
      </w:r>
      <w:r>
        <w:tab/>
        <w:t>в</w:t>
      </w:r>
      <w:r>
        <w:tab/>
        <w:t>геоинформационной</w:t>
      </w:r>
      <w:r>
        <w:tab/>
        <w:t>системе</w:t>
      </w:r>
      <w:r>
        <w:tab/>
        <w:t>или</w:t>
      </w:r>
      <w:r>
        <w:tab/>
        <w:t>на</w:t>
      </w:r>
      <w:r>
        <w:rPr>
          <w:spacing w:val="-57"/>
        </w:rPr>
        <w:t xml:space="preserve"> </w:t>
      </w:r>
      <w:r>
        <w:t>картосхеме.</w:t>
      </w:r>
    </w:p>
    <w:p w:rsidR="005F6D3F" w:rsidRDefault="005F6D3F">
      <w:pPr>
        <w:pStyle w:val="BodyText"/>
        <w:spacing w:line="276" w:lineRule="auto"/>
        <w:ind w:right="565"/>
        <w:jc w:val="left"/>
      </w:pPr>
      <w:r>
        <w:t>Представление географической информации в виде таблиц, схем, графиков, диаграмм,</w:t>
      </w:r>
      <w:r>
        <w:rPr>
          <w:spacing w:val="-57"/>
        </w:rPr>
        <w:t xml:space="preserve"> </w:t>
      </w:r>
      <w:r>
        <w:t>картосхем.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jc w:val="left"/>
      </w:pPr>
      <w:bookmarkStart w:id="58" w:name="Обществознание"/>
      <w:bookmarkStart w:id="59" w:name="_bookmark34"/>
      <w:bookmarkEnd w:id="58"/>
      <w:bookmarkEnd w:id="59"/>
      <w:r>
        <w:t>Обществознание</w:t>
      </w:r>
    </w:p>
    <w:p w:rsidR="005F6D3F" w:rsidRDefault="005F6D3F">
      <w:pPr>
        <w:pStyle w:val="BodyText"/>
        <w:spacing w:before="7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before="1" w:line="276" w:lineRule="auto"/>
        <w:ind w:right="55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 комплексом социальных, общественных и гуманитарных наук, которые будут</w:t>
      </w:r>
      <w:r>
        <w:rPr>
          <w:spacing w:val="1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5F6D3F" w:rsidRDefault="005F6D3F">
      <w:pPr>
        <w:pStyle w:val="BodyText"/>
        <w:spacing w:before="1" w:line="276" w:lineRule="auto"/>
        <w:ind w:right="56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обеспечивает</w:t>
      </w:r>
      <w:r>
        <w:rPr>
          <w:spacing w:val="26"/>
        </w:rPr>
        <w:t xml:space="preserve"> </w:t>
      </w:r>
      <w:r>
        <w:t>преемственность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отношению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содержанию</w:t>
      </w:r>
      <w:r>
        <w:rPr>
          <w:spacing w:val="35"/>
        </w:rPr>
        <w:t xml:space="preserve"> </w:t>
      </w:r>
      <w:r>
        <w:t>учебного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предмета «Обществознание» на уровне основного общего образования путем 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теоретическом уровне, введения нового содержания, расширения понятийного аппарата, что</w:t>
      </w:r>
      <w:r>
        <w:rPr>
          <w:spacing w:val="1"/>
        </w:rPr>
        <w:t xml:space="preserve"> </w:t>
      </w:r>
      <w:r>
        <w:t>позволит овладеть относительно завершенной системой знаний, умений и представлений в</w:t>
      </w:r>
      <w:r>
        <w:rPr>
          <w:spacing w:val="1"/>
        </w:rPr>
        <w:t xml:space="preserve"> </w:t>
      </w:r>
      <w:r>
        <w:t>области наук о природе, обществе и человеке, сформировать компетентности, 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социальные 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5F6D3F" w:rsidRDefault="005F6D3F">
      <w:pPr>
        <w:pStyle w:val="BodyText"/>
        <w:spacing w:before="2" w:line="276" w:lineRule="auto"/>
        <w:ind w:right="571"/>
      </w:pPr>
      <w:r>
        <w:t>Задачами реализации примерной программы учебного предмета «Обществознания» на</w:t>
      </w:r>
      <w:r>
        <w:rPr>
          <w:spacing w:val="-58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ценностно-смысловых установок, отражающих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правосознания,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 способности ставить цели и строить жизненные планы, способности к осознанию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социуме;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before="2" w:line="276" w:lineRule="auto"/>
        <w:ind w:right="573" w:firstLine="710"/>
        <w:rPr>
          <w:sz w:val="24"/>
          <w:szCs w:val="24"/>
        </w:rPr>
      </w:pPr>
      <w:r>
        <w:rPr>
          <w:sz w:val="24"/>
          <w:szCs w:val="24"/>
        </w:rPr>
        <w:t>формирование знаний об обществе как целостной развивающейся системе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единстве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институтов;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line="275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базовым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понятийным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аппаратом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наук;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before="42"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причинно-следственные,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иерархические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 связи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тенденциях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перспективах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сообщества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глобальном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before="2"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овладение умениями применять полученные знания в повседневной жизни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решений;</w:t>
      </w:r>
    </w:p>
    <w:p w:rsidR="005F6D3F" w:rsidRDefault="005F6D3F">
      <w:pPr>
        <w:pStyle w:val="ListParagraph"/>
        <w:numPr>
          <w:ilvl w:val="0"/>
          <w:numId w:val="17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формирование навыков оценивания социальной информации, умений поиска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реконструкции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недостающих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звеньев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объяснения 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развития.</w:t>
      </w:r>
    </w:p>
    <w:p w:rsidR="005F6D3F" w:rsidRDefault="005F6D3F">
      <w:pPr>
        <w:pStyle w:val="BodyText"/>
        <w:spacing w:line="276" w:lineRule="auto"/>
        <w:ind w:right="571"/>
      </w:pPr>
      <w:r>
        <w:t>Примерная программа учебного предмета «Обществознание» (включая экономику и</w:t>
      </w:r>
      <w:r>
        <w:rPr>
          <w:spacing w:val="1"/>
        </w:rPr>
        <w:t xml:space="preserve"> </w:t>
      </w:r>
      <w:r>
        <w:t>право) для базового уровня среднего общего образования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5F6D3F" w:rsidRDefault="005F6D3F">
      <w:pPr>
        <w:pStyle w:val="BodyText"/>
        <w:spacing w:line="276" w:lineRule="auto"/>
        <w:ind w:right="570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 авторского выбора</w:t>
      </w:r>
      <w:r>
        <w:rPr>
          <w:spacing w:val="-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образования.</w:t>
      </w:r>
    </w:p>
    <w:p w:rsidR="005F6D3F" w:rsidRDefault="005F6D3F">
      <w:pPr>
        <w:pStyle w:val="Heading11"/>
        <w:spacing w:before="2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5F6D3F" w:rsidRDefault="005F6D3F">
      <w:pPr>
        <w:spacing w:before="46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Человек.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Человек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 системе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общественных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отношений</w:t>
      </w:r>
    </w:p>
    <w:p w:rsidR="005F6D3F" w:rsidRDefault="005F6D3F">
      <w:pPr>
        <w:pStyle w:val="BodyText"/>
        <w:spacing w:before="36" w:line="276" w:lineRule="auto"/>
        <w:ind w:right="557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 Материальная и духовная культура, их взаимосвязь. Формы и виды культуры:</w:t>
      </w:r>
      <w:r>
        <w:rPr>
          <w:spacing w:val="1"/>
        </w:rPr>
        <w:t xml:space="preserve"> </w:t>
      </w:r>
      <w:r>
        <w:t>народная, массовая, элитарная; молодежная 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Многообразие 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60"/>
        </w:rPr>
        <w:t xml:space="preserve"> </w:t>
      </w:r>
      <w:r>
        <w:t>Социализация</w:t>
      </w:r>
      <w:r>
        <w:rPr>
          <w:spacing w:val="60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 (институты) социализации. Мышление, формы и методы мышления. Мышление 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8"/>
        </w:rPr>
        <w:t xml:space="preserve"> </w:t>
      </w:r>
      <w:r>
        <w:t>Мотивация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9"/>
        </w:rPr>
        <w:t xml:space="preserve"> </w:t>
      </w:r>
      <w:r>
        <w:t>потребности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интересы.</w:t>
      </w:r>
      <w:r>
        <w:rPr>
          <w:spacing w:val="19"/>
        </w:rPr>
        <w:t xml:space="preserve"> </w:t>
      </w:r>
      <w:r>
        <w:t>Свобода</w:t>
      </w:r>
      <w:r>
        <w:rPr>
          <w:spacing w:val="2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необходимость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5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истины,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критерии. Абсолютная, относительная истина. Виды человеческих знаний. Естественные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социально-гуманитарные науки. Особенности научного познания. </w:t>
      </w:r>
      <w:r>
        <w:rPr>
          <w:i/>
          <w:iCs/>
          <w:sz w:val="24"/>
          <w:szCs w:val="24"/>
        </w:rPr>
        <w:t>Уровни научного познания.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Способы и методы научного познания. Особенности социального познания. </w:t>
      </w:r>
      <w:r>
        <w:rPr>
          <w:sz w:val="24"/>
          <w:szCs w:val="24"/>
        </w:rPr>
        <w:t>Духовная 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духовный мир человека. Общественное и индивидуальное сознание. Мировоззрение,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типы. </w:t>
      </w:r>
      <w:r>
        <w:rPr>
          <w:sz w:val="24"/>
          <w:szCs w:val="24"/>
        </w:rPr>
        <w:t xml:space="preserve">Самосознание индивида и социальное поведение. Социальные ценности. </w:t>
      </w:r>
      <w:r>
        <w:rPr>
          <w:i/>
          <w:iCs/>
          <w:sz w:val="24"/>
          <w:szCs w:val="24"/>
        </w:rPr>
        <w:t>Мотивы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предпочтения.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Свобода и ответственность.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 направления развития образования.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Функции образования как социального института. Общественная значимость и личностный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Знания,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навыки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людей в условиях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общества.</w:t>
      </w:r>
    </w:p>
    <w:p w:rsidR="005F6D3F" w:rsidRDefault="005F6D3F">
      <w:pPr>
        <w:pStyle w:val="Heading11"/>
        <w:spacing w:before="6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:rsidR="005F6D3F" w:rsidRDefault="005F6D3F">
      <w:pPr>
        <w:pStyle w:val="BodyText"/>
        <w:spacing w:before="36" w:line="276" w:lineRule="auto"/>
        <w:ind w:right="558"/>
      </w:pPr>
      <w:r>
        <w:t>Системное строение общества: элементы</w:t>
      </w:r>
      <w:r>
        <w:rPr>
          <w:spacing w:val="60"/>
        </w:rPr>
        <w:t xml:space="preserve"> </w:t>
      </w:r>
      <w:r>
        <w:t>и подсистемы.</w:t>
      </w:r>
      <w:r>
        <w:rPr>
          <w:spacing w:val="60"/>
        </w:rPr>
        <w:t xml:space="preserve"> </w:t>
      </w:r>
      <w:r>
        <w:t>Социальное 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 направления глобализации. Последствия глобализации. Общество и человек перед</w:t>
      </w:r>
      <w:r>
        <w:rPr>
          <w:spacing w:val="-57"/>
        </w:rPr>
        <w:t xml:space="preserve"> </w:t>
      </w:r>
      <w:r>
        <w:t>лицом</w:t>
      </w:r>
      <w:r>
        <w:rPr>
          <w:spacing w:val="2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века.</w:t>
      </w:r>
    </w:p>
    <w:p w:rsidR="005F6D3F" w:rsidRDefault="005F6D3F">
      <w:pPr>
        <w:pStyle w:val="Heading11"/>
        <w:spacing w:before="6"/>
        <w:jc w:val="left"/>
      </w:pPr>
      <w:r>
        <w:t>Экономика</w:t>
      </w:r>
    </w:p>
    <w:p w:rsidR="005F6D3F" w:rsidRDefault="005F6D3F">
      <w:pPr>
        <w:pStyle w:val="BodyText"/>
        <w:spacing w:before="36" w:line="276" w:lineRule="auto"/>
        <w:ind w:right="558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 факторы,</w:t>
      </w:r>
      <w:r>
        <w:rPr>
          <w:spacing w:val="-57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  <w:iCs/>
        </w:rPr>
        <w:t>Политика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защиты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конкуренции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антимонопольное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законодательство. </w:t>
      </w:r>
      <w:r>
        <w:t>Рыночные отношения в современной экономике. Фирма в экономике.</w:t>
      </w:r>
      <w:r>
        <w:rPr>
          <w:spacing w:val="1"/>
        </w:rPr>
        <w:t xml:space="preserve"> </w:t>
      </w:r>
      <w:r>
        <w:rPr>
          <w:i/>
          <w:iCs/>
        </w:rPr>
        <w:t>Фондовый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рынок,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его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инструменты.</w:t>
      </w:r>
      <w:r>
        <w:rPr>
          <w:i/>
          <w:iCs/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переменные затраты (издержки). Основные источники финансирования бизнеса. </w:t>
      </w:r>
      <w:r>
        <w:rPr>
          <w:i/>
          <w:iCs/>
        </w:rPr>
        <w:t>Основные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принципы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менеджмента.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Основы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маркетинга.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Финансовый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рынок.</w:t>
      </w:r>
      <w:r>
        <w:rPr>
          <w:i/>
          <w:iCs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 банк Российской Федерации, его задачи, функции и роль в банковской 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 институты.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инфляции.</w:t>
      </w:r>
      <w:r>
        <w:rPr>
          <w:spacing w:val="1"/>
        </w:rPr>
        <w:t xml:space="preserve"> </w:t>
      </w:r>
      <w:r>
        <w:t>Рынок труда.</w:t>
      </w:r>
      <w:r>
        <w:rPr>
          <w:spacing w:val="1"/>
        </w:rPr>
        <w:t xml:space="preserve"> </w:t>
      </w:r>
      <w:r>
        <w:t>Занятость и безработица, виды безработицы. Государственная политика в области занятости.</w:t>
      </w:r>
      <w:r>
        <w:rPr>
          <w:spacing w:val="1"/>
        </w:rPr>
        <w:t xml:space="preserve"> </w:t>
      </w:r>
      <w:r>
        <w:t>Рациональное экономическое поведение собственника, работника, потребителя, семьянина.</w:t>
      </w:r>
      <w:r>
        <w:rPr>
          <w:spacing w:val="1"/>
        </w:rPr>
        <w:t xml:space="preserve"> </w:t>
      </w:r>
      <w:r>
        <w:t>Роль государства в экономике. Общественные блага. Налоговая система в РФ. Виды налогов.</w:t>
      </w:r>
      <w:r>
        <w:rPr>
          <w:spacing w:val="-57"/>
        </w:rPr>
        <w:t xml:space="preserve"> </w:t>
      </w:r>
      <w:r>
        <w:t xml:space="preserve">Функции налогов. </w:t>
      </w:r>
      <w:r>
        <w:rPr>
          <w:i/>
          <w:iCs/>
        </w:rPr>
        <w:t xml:space="preserve">Налоги, уплачиваемые предприятиями. </w:t>
      </w:r>
      <w:r>
        <w:t>Основы денежной и 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(монетарная)</w:t>
      </w:r>
      <w:r>
        <w:rPr>
          <w:spacing w:val="1"/>
        </w:rPr>
        <w:t xml:space="preserve"> </w:t>
      </w:r>
      <w:r>
        <w:t>политика.</w:t>
      </w:r>
      <w:r>
        <w:rPr>
          <w:spacing w:val="6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9"/>
        </w:rPr>
        <w:t xml:space="preserve"> </w:t>
      </w:r>
      <w:r>
        <w:rPr>
          <w:i/>
          <w:iCs/>
        </w:rPr>
        <w:t>Государственный</w:t>
      </w:r>
      <w:r>
        <w:rPr>
          <w:i/>
          <w:iCs/>
          <w:spacing w:val="15"/>
        </w:rPr>
        <w:t xml:space="preserve"> </w:t>
      </w:r>
      <w:r>
        <w:rPr>
          <w:i/>
          <w:iCs/>
        </w:rPr>
        <w:t>долг.</w:t>
      </w:r>
      <w:r>
        <w:rPr>
          <w:i/>
          <w:iCs/>
          <w:spacing w:val="21"/>
        </w:rPr>
        <w:t xml:space="preserve"> </w:t>
      </w:r>
      <w:r>
        <w:t>Экономическая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измерители.</w:t>
      </w:r>
      <w:r>
        <w:rPr>
          <w:spacing w:val="13"/>
        </w:rPr>
        <w:t xml:space="preserve"> </w:t>
      </w:r>
      <w:r>
        <w:t>ВВП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ВНП</w:t>
      </w:r>
    </w:p>
    <w:p w:rsidR="005F6D3F" w:rsidRDefault="005F6D3F">
      <w:pPr>
        <w:pStyle w:val="BodyText"/>
        <w:spacing w:before="6" w:line="276" w:lineRule="auto"/>
        <w:ind w:right="562" w:firstLine="0"/>
        <w:rPr>
          <w:i/>
          <w:iCs/>
        </w:rPr>
      </w:pPr>
      <w:r>
        <w:rPr>
          <w:i/>
          <w:iCs/>
        </w:rPr>
        <w:t xml:space="preserve">– </w:t>
      </w:r>
      <w:r>
        <w:t xml:space="preserve">основные макроэкономические показатели. Экономический рост. </w:t>
      </w:r>
      <w:r>
        <w:rPr>
          <w:i/>
          <w:iCs/>
        </w:rPr>
        <w:t>Экономические 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  <w:iCs/>
        </w:rPr>
        <w:t>Тенденции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экономического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развития России.</w:t>
      </w:r>
    </w:p>
    <w:p w:rsidR="005F6D3F" w:rsidRDefault="005F6D3F">
      <w:pPr>
        <w:pStyle w:val="Heading11"/>
        <w:spacing w:before="3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:rsidR="005F6D3F" w:rsidRDefault="005F6D3F">
      <w:pPr>
        <w:pStyle w:val="BodyText"/>
        <w:spacing w:before="36" w:line="276" w:lineRule="auto"/>
        <w:ind w:right="562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6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32"/>
        </w:rPr>
        <w:t xml:space="preserve"> </w:t>
      </w:r>
      <w:r>
        <w:t>неравенство.</w:t>
      </w:r>
      <w:r>
        <w:rPr>
          <w:spacing w:val="32"/>
        </w:rPr>
        <w:t xml:space="preserve"> </w:t>
      </w:r>
      <w:r>
        <w:t>Социальные</w:t>
      </w:r>
      <w:r>
        <w:rPr>
          <w:spacing w:val="24"/>
        </w:rPr>
        <w:t xml:space="preserve"> </w:t>
      </w:r>
      <w:r>
        <w:t>группы,</w:t>
      </w:r>
      <w:r>
        <w:rPr>
          <w:spacing w:val="3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типы.</w:t>
      </w:r>
      <w:r>
        <w:rPr>
          <w:spacing w:val="32"/>
        </w:rPr>
        <w:t xml:space="preserve"> </w:t>
      </w:r>
      <w:r>
        <w:t>Молодежь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социальная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 w:firstLine="0"/>
      </w:pPr>
      <w:r>
        <w:t>группа.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 (девиантное). Социальный контроль и самоконтроль.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 этносоциальные конфликты, пути их разрешения. Конституционные принципы</w:t>
      </w:r>
      <w:r>
        <w:rPr>
          <w:spacing w:val="1"/>
        </w:rPr>
        <w:t xml:space="preserve"> </w:t>
      </w:r>
      <w:r>
        <w:t xml:space="preserve">национальной политики в Российской Федерации. Семья и брак. </w:t>
      </w:r>
      <w:r>
        <w:rPr>
          <w:i/>
          <w:iCs/>
        </w:rPr>
        <w:t>Тенденции развития семьи в</w:t>
      </w:r>
      <w:r>
        <w:rPr>
          <w:i/>
          <w:iCs/>
          <w:spacing w:val="-57"/>
        </w:rPr>
        <w:t xml:space="preserve"> </w:t>
      </w:r>
      <w:r>
        <w:rPr>
          <w:i/>
          <w:iCs/>
        </w:rPr>
        <w:t>современном мире. Проблема неполных семей.</w:t>
      </w:r>
      <w:r>
        <w:rPr>
          <w:i/>
          <w:iCs/>
          <w:spacing w:val="1"/>
        </w:rPr>
        <w:t xml:space="preserve"> </w:t>
      </w:r>
      <w:r>
        <w:t>Современная демографическая ситуация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 Религиозные</w:t>
      </w:r>
      <w:r>
        <w:rPr>
          <w:spacing w:val="-6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F6D3F" w:rsidRDefault="005F6D3F">
      <w:pPr>
        <w:pStyle w:val="Heading11"/>
        <w:spacing w:before="6"/>
        <w:jc w:val="left"/>
      </w:pPr>
      <w:r>
        <w:t>Политика</w:t>
      </w:r>
    </w:p>
    <w:p w:rsidR="005F6D3F" w:rsidRDefault="005F6D3F">
      <w:pPr>
        <w:pStyle w:val="BodyText"/>
        <w:spacing w:before="36" w:line="276" w:lineRule="auto"/>
        <w:ind w:right="562"/>
        <w:rPr>
          <w:i/>
          <w:iCs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  <w:iCs/>
        </w:rPr>
        <w:t>Избирательная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кампания.</w:t>
      </w:r>
      <w:r>
        <w:rPr>
          <w:i/>
          <w:iCs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 xml:space="preserve">систем. Понятие, признаки, типология общественно-политических движений. </w:t>
      </w:r>
      <w:r>
        <w:rPr>
          <w:i/>
          <w:iCs/>
        </w:rPr>
        <w:t>Политическая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психология. Политическое поведение. </w:t>
      </w:r>
      <w:r>
        <w:t>Роль средств массовой информации в политической</w:t>
      </w:r>
      <w:r>
        <w:rPr>
          <w:spacing w:val="1"/>
        </w:rPr>
        <w:t xml:space="preserve"> </w:t>
      </w:r>
      <w:r>
        <w:t xml:space="preserve">жизни общества. Политический процесс. Политическое участие. </w:t>
      </w:r>
      <w:r>
        <w:rPr>
          <w:i/>
          <w:iCs/>
        </w:rPr>
        <w:t>Абсентеизм, его причины 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опасность.</w:t>
      </w:r>
      <w:r>
        <w:rPr>
          <w:i/>
          <w:iCs/>
          <w:spacing w:val="5"/>
        </w:rPr>
        <w:t xml:space="preserve"> </w:t>
      </w:r>
      <w:r>
        <w:rPr>
          <w:i/>
          <w:iCs/>
        </w:rPr>
        <w:t>Особенности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политического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процесса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России.</w:t>
      </w:r>
    </w:p>
    <w:p w:rsidR="005F6D3F" w:rsidRDefault="005F6D3F">
      <w:pPr>
        <w:pStyle w:val="Heading11"/>
        <w:spacing w:before="8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</w:p>
    <w:p w:rsidR="005F6D3F" w:rsidRDefault="005F6D3F">
      <w:pPr>
        <w:pStyle w:val="BodyText"/>
        <w:spacing w:before="36" w:line="276" w:lineRule="auto"/>
        <w:ind w:right="557"/>
        <w:rPr>
          <w:i/>
          <w:iCs/>
        </w:rPr>
      </w:pPr>
      <w:r>
        <w:t>Право в системе социальных норм. Система российского права: элементы 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 процесс в Российской Федерации.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  <w:iCs/>
        </w:rPr>
        <w:t>Законодательство в сфере антикоррупционной политики государства. Экологическое право.</w:t>
      </w:r>
      <w:r>
        <w:rPr>
          <w:i/>
          <w:iCs/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  <w:iCs/>
        </w:rPr>
        <w:t>Гражданское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право.</w:t>
      </w:r>
      <w:r>
        <w:rPr>
          <w:i/>
          <w:iCs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  <w:iCs/>
        </w:rPr>
        <w:t>Субъекты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1"/>
        </w:rPr>
        <w:t xml:space="preserve"> </w:t>
      </w:r>
      <w:r>
        <w:t xml:space="preserve">права собственности. </w:t>
      </w:r>
      <w:r>
        <w:rPr>
          <w:i/>
          <w:iCs/>
        </w:rPr>
        <w:t>Право на результаты интеллектуальной деятельности. Наследование.</w:t>
      </w:r>
      <w:r>
        <w:rPr>
          <w:i/>
          <w:iCs/>
          <w:spacing w:val="-57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 прав.</w:t>
      </w:r>
      <w:r>
        <w:rPr>
          <w:spacing w:val="1"/>
        </w:rPr>
        <w:t xml:space="preserve"> </w:t>
      </w:r>
      <w:r>
        <w:t>Организационно-правовые формы предприятий.</w:t>
      </w:r>
      <w:r>
        <w:rPr>
          <w:spacing w:val="1"/>
        </w:rPr>
        <w:t xml:space="preserve"> </w:t>
      </w:r>
      <w:r>
        <w:rPr>
          <w:i/>
          <w:iCs/>
        </w:rPr>
        <w:t>Семейное право.</w:t>
      </w:r>
      <w:r>
        <w:rPr>
          <w:i/>
          <w:iCs/>
          <w:spacing w:val="1"/>
        </w:rPr>
        <w:t xml:space="preserve"> </w:t>
      </w:r>
      <w:r>
        <w:t>Порядок и условия заключения и расторжения брака. Правовое 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 образовательные организации и образовательные организации 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  <w:iCs/>
        </w:rPr>
        <w:t>Порядок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оказания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платных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образовательных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услуг.</w:t>
      </w:r>
      <w:r>
        <w:rPr>
          <w:i/>
          <w:iCs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 Порядок приема на работу, заключения и расторжения трудового договора.</w:t>
      </w:r>
      <w:r>
        <w:rPr>
          <w:spacing w:val="-5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административной</w:t>
      </w:r>
      <w:r>
        <w:rPr>
          <w:spacing w:val="50"/>
        </w:rPr>
        <w:t xml:space="preserve"> </w:t>
      </w:r>
      <w:r>
        <w:t>юрисдикции.</w:t>
      </w:r>
      <w:r>
        <w:rPr>
          <w:spacing w:val="50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уголовного</w:t>
      </w:r>
      <w:r>
        <w:rPr>
          <w:spacing w:val="57"/>
        </w:rPr>
        <w:t xml:space="preserve"> </w:t>
      </w:r>
      <w:r>
        <w:t>процесса.</w:t>
      </w:r>
      <w:r>
        <w:rPr>
          <w:spacing w:val="6"/>
        </w:rPr>
        <w:t xml:space="preserve"> </w:t>
      </w:r>
      <w:r>
        <w:rPr>
          <w:i/>
          <w:iCs/>
        </w:rPr>
        <w:t>Стадии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3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уголовного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судопроизводство.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Правовая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база противодействия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терроризму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Российской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Федерации.</w:t>
      </w:r>
    </w:p>
    <w:p w:rsidR="005F6D3F" w:rsidRDefault="005F6D3F">
      <w:pPr>
        <w:pStyle w:val="Heading11"/>
        <w:spacing w:before="8"/>
        <w:ind w:left="1590"/>
      </w:pPr>
      <w:bookmarkStart w:id="60" w:name="Математика__алгебра_и_начала_математичес"/>
      <w:bookmarkStart w:id="61" w:name="_bookmark35"/>
      <w:bookmarkEnd w:id="60"/>
      <w:bookmarkEnd w:id="61"/>
      <w:r>
        <w:t>Математика:</w:t>
      </w:r>
      <w:r>
        <w:rPr>
          <w:spacing w:val="-5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геометрия</w:t>
      </w:r>
    </w:p>
    <w:p w:rsidR="005F6D3F" w:rsidRDefault="005F6D3F">
      <w:pPr>
        <w:pStyle w:val="BodyText"/>
        <w:spacing w:before="9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решает,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 задачи: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«предоставлять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знаний, необходимого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обществе»;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line="276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«обеспечивать необходимое стране число выпускников, математическая 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др.»;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«в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образования».</w:t>
      </w:r>
    </w:p>
    <w:p w:rsidR="005F6D3F" w:rsidRDefault="005F6D3F">
      <w:pPr>
        <w:pStyle w:val="BodyText"/>
        <w:spacing w:line="276" w:lineRule="auto"/>
        <w:ind w:right="572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образования:</w:t>
      </w:r>
    </w:p>
    <w:p w:rsidR="005F6D3F" w:rsidRDefault="005F6D3F">
      <w:pPr>
        <w:pStyle w:val="ListParagraph"/>
        <w:numPr>
          <w:ilvl w:val="0"/>
          <w:numId w:val="2"/>
        </w:numPr>
        <w:tabs>
          <w:tab w:val="left" w:pos="1308"/>
        </w:tabs>
        <w:spacing w:before="2"/>
        <w:ind w:hanging="361"/>
        <w:rPr>
          <w:sz w:val="24"/>
          <w:szCs w:val="24"/>
        </w:rPr>
      </w:pPr>
      <w:r>
        <w:rPr>
          <w:sz w:val="24"/>
          <w:szCs w:val="24"/>
        </w:rPr>
        <w:t>практико-ориентированное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математическое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(математика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жизни);</w:t>
      </w:r>
    </w:p>
    <w:p w:rsidR="005F6D3F" w:rsidRDefault="005F6D3F">
      <w:pPr>
        <w:pStyle w:val="ListParagraph"/>
        <w:numPr>
          <w:ilvl w:val="0"/>
          <w:numId w:val="2"/>
        </w:numPr>
        <w:tabs>
          <w:tab w:val="left" w:pos="1308"/>
        </w:tabs>
        <w:spacing w:before="42"/>
        <w:ind w:hanging="361"/>
        <w:rPr>
          <w:sz w:val="24"/>
          <w:szCs w:val="24"/>
        </w:rPr>
      </w:pPr>
      <w:r>
        <w:rPr>
          <w:sz w:val="24"/>
          <w:szCs w:val="24"/>
        </w:rPr>
        <w:t>математика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использования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профессии;</w:t>
      </w:r>
    </w:p>
    <w:p w:rsidR="005F6D3F" w:rsidRDefault="005F6D3F">
      <w:pPr>
        <w:pStyle w:val="ListParagraph"/>
        <w:numPr>
          <w:ilvl w:val="0"/>
          <w:numId w:val="2"/>
        </w:numPr>
        <w:tabs>
          <w:tab w:val="left" w:pos="1308"/>
        </w:tabs>
        <w:spacing w:before="40" w:line="276" w:lineRule="auto"/>
        <w:ind w:right="567"/>
        <w:rPr>
          <w:sz w:val="24"/>
          <w:szCs w:val="24"/>
        </w:rPr>
      </w:pPr>
      <w:r>
        <w:rPr>
          <w:sz w:val="24"/>
          <w:szCs w:val="24"/>
        </w:rPr>
        <w:t>творческое направление, на которое нацелены те обучающиеся, которые планируют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заниматься творческой и исследовательской работой в области математики, физики,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областях.</w:t>
      </w:r>
    </w:p>
    <w:p w:rsidR="005F6D3F" w:rsidRDefault="005F6D3F">
      <w:pPr>
        <w:pStyle w:val="BodyText"/>
        <w:spacing w:line="276" w:lineRule="auto"/>
        <w:ind w:right="576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5" w:lineRule="exact"/>
        <w:ind w:left="1230" w:firstLine="0"/>
      </w:pP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уровне: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before="39" w:line="278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 xml:space="preserve">Выпускник </w:t>
      </w:r>
      <w:r>
        <w:rPr>
          <w:b/>
          <w:bCs/>
          <w:sz w:val="24"/>
          <w:szCs w:val="24"/>
        </w:rPr>
        <w:t xml:space="preserve">научится </w:t>
      </w:r>
      <w:r>
        <w:rPr>
          <w:sz w:val="24"/>
          <w:szCs w:val="24"/>
        </w:rPr>
        <w:t>в 10–11-м классах: для использования в повседневной жизни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специальностям,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прикладным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математики.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получит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возможность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научиться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10–11-м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классах: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 использования в повседневной жизни и обеспечения возможности успешного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продолжения образования по специальностям, не связанным с прикладным 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математики.</w:t>
      </w:r>
    </w:p>
    <w:p w:rsidR="005F6D3F" w:rsidRDefault="005F6D3F">
      <w:pPr>
        <w:pStyle w:val="BodyText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BodyText"/>
        <w:ind w:left="1230" w:firstLine="0"/>
      </w:pP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5"/>
        </w:rPr>
        <w:t xml:space="preserve"> </w:t>
      </w:r>
      <w:r>
        <w:t>уровне: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before="46" w:line="276" w:lineRule="auto"/>
        <w:ind w:right="568" w:firstLine="283"/>
        <w:rPr>
          <w:sz w:val="24"/>
          <w:szCs w:val="24"/>
        </w:rPr>
      </w:pPr>
      <w:r>
        <w:rPr>
          <w:sz w:val="24"/>
          <w:szCs w:val="24"/>
        </w:rPr>
        <w:t xml:space="preserve">Выпускник </w:t>
      </w:r>
      <w:r>
        <w:rPr>
          <w:b/>
          <w:bCs/>
          <w:sz w:val="24"/>
          <w:szCs w:val="24"/>
        </w:rPr>
        <w:t xml:space="preserve">научится </w:t>
      </w:r>
      <w:r>
        <w:rPr>
          <w:sz w:val="24"/>
          <w:szCs w:val="24"/>
        </w:rPr>
        <w:t>в 10–11-м классах: для успешного продолжения образования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специальностям,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связанным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прикладным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математики.</w:t>
      </w:r>
    </w:p>
    <w:p w:rsidR="005F6D3F" w:rsidRDefault="005F6D3F">
      <w:pPr>
        <w:pStyle w:val="ListParagraph"/>
        <w:numPr>
          <w:ilvl w:val="0"/>
          <w:numId w:val="16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 xml:space="preserve">Выпускник </w:t>
      </w:r>
      <w:r>
        <w:rPr>
          <w:b/>
          <w:bCs/>
          <w:sz w:val="24"/>
          <w:szCs w:val="24"/>
        </w:rPr>
        <w:t xml:space="preserve">получит возможность научиться </w:t>
      </w:r>
      <w:r>
        <w:rPr>
          <w:sz w:val="24"/>
          <w:szCs w:val="24"/>
        </w:rPr>
        <w:t>в 10–11-м классах: для 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специальностям,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смежных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наук.</w:t>
      </w:r>
    </w:p>
    <w:p w:rsidR="005F6D3F" w:rsidRDefault="005F6D3F">
      <w:pPr>
        <w:pStyle w:val="BodyText"/>
        <w:spacing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(ст. 12</w:t>
      </w:r>
      <w:r>
        <w:rPr>
          <w:spacing w:val="1"/>
        </w:rPr>
        <w:t xml:space="preserve"> </w:t>
      </w:r>
      <w:r>
        <w:t>п. 7)</w:t>
      </w:r>
      <w:r>
        <w:rPr>
          <w:spacing w:val="1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осуществляющие</w:t>
      </w:r>
      <w:r>
        <w:rPr>
          <w:spacing w:val="22"/>
        </w:rPr>
        <w:t xml:space="preserve"> </w:t>
      </w:r>
      <w:r>
        <w:t>образовательную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9"/>
        </w:rPr>
        <w:t xml:space="preserve"> </w:t>
      </w:r>
      <w:r>
        <w:t>реализуют</w:t>
      </w:r>
      <w:r>
        <w:rPr>
          <w:spacing w:val="28"/>
        </w:rPr>
        <w:t xml:space="preserve"> </w:t>
      </w:r>
      <w:r>
        <w:t>эти</w:t>
      </w:r>
      <w:r>
        <w:rPr>
          <w:spacing w:val="28"/>
        </w:rPr>
        <w:t xml:space="preserve"> </w:t>
      </w:r>
      <w:r>
        <w:t>требования</w:t>
      </w:r>
      <w:r>
        <w:rPr>
          <w:spacing w:val="22"/>
        </w:rPr>
        <w:t xml:space="preserve"> </w:t>
      </w:r>
      <w:r>
        <w:t>в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4" w:firstLine="0"/>
      </w:pP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(учебно-методические пособия,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порталы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сайты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</w:p>
    <w:p w:rsidR="005F6D3F" w:rsidRDefault="005F6D3F">
      <w:pPr>
        <w:pStyle w:val="BodyText"/>
        <w:spacing w:before="3" w:line="276" w:lineRule="auto"/>
        <w:ind w:right="558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 математики. Внутри этого уровня выделяются две различные программы:</w:t>
      </w:r>
      <w:r>
        <w:rPr>
          <w:spacing w:val="1"/>
        </w:rPr>
        <w:t xml:space="preserve"> </w:t>
      </w:r>
      <w:r>
        <w:rPr>
          <w:i/>
          <w:iCs/>
        </w:rPr>
        <w:t>компенсирующая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базовая</w:t>
      </w:r>
      <w:r>
        <w:rPr>
          <w:i/>
          <w:iCs/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i/>
          <w:iCs/>
        </w:rPr>
        <w:t>основная базовая</w:t>
      </w:r>
      <w:r>
        <w:t>.</w:t>
      </w:r>
    </w:p>
    <w:p w:rsidR="005F6D3F" w:rsidRDefault="005F6D3F">
      <w:pPr>
        <w:pStyle w:val="BodyText"/>
        <w:spacing w:line="276" w:lineRule="auto"/>
        <w:ind w:right="565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 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(полной)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5F6D3F" w:rsidRDefault="005F6D3F">
      <w:pPr>
        <w:pStyle w:val="BodyText"/>
        <w:tabs>
          <w:tab w:val="left" w:pos="1714"/>
          <w:tab w:val="left" w:pos="3257"/>
          <w:tab w:val="left" w:pos="4265"/>
          <w:tab w:val="left" w:pos="5305"/>
          <w:tab w:val="left" w:pos="6293"/>
          <w:tab w:val="left" w:pos="6600"/>
          <w:tab w:val="left" w:pos="7166"/>
          <w:tab w:val="left" w:pos="8001"/>
        </w:tabs>
        <w:spacing w:line="276" w:lineRule="auto"/>
        <w:ind w:right="558"/>
        <w:jc w:val="right"/>
      </w:pP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математике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базовом</w:t>
      </w:r>
      <w:r>
        <w:rPr>
          <w:spacing w:val="40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предназначена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средней школы, не испытывавших серьезных затруднений на предыдущего уровня обучения.</w:t>
      </w:r>
      <w:r>
        <w:rPr>
          <w:spacing w:val="-57"/>
        </w:rPr>
        <w:t xml:space="preserve"> </w:t>
      </w:r>
      <w:r>
        <w:t>Обучающиеся,</w:t>
      </w:r>
      <w:r>
        <w:rPr>
          <w:spacing w:val="11"/>
        </w:rPr>
        <w:t xml:space="preserve"> </w:t>
      </w:r>
      <w:r>
        <w:t>осуществляющие</w:t>
      </w:r>
      <w:r>
        <w:rPr>
          <w:spacing w:val="4"/>
        </w:rPr>
        <w:t xml:space="preserve"> </w:t>
      </w:r>
      <w:r>
        <w:t>обучение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базовом</w:t>
      </w:r>
      <w:r>
        <w:rPr>
          <w:spacing w:val="12"/>
        </w:rPr>
        <w:t xml:space="preserve"> </w:t>
      </w:r>
      <w:r>
        <w:t>уровне,</w:t>
      </w:r>
      <w:r>
        <w:rPr>
          <w:spacing w:val="7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освоить</w:t>
      </w:r>
      <w:r>
        <w:rPr>
          <w:spacing w:val="2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0"/>
        </w:rPr>
        <w:t xml:space="preserve"> </w:t>
      </w:r>
      <w:r>
        <w:t>умения,</w:t>
      </w:r>
      <w:r>
        <w:rPr>
          <w:spacing w:val="9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обществе;</w:t>
      </w:r>
      <w:r>
        <w:rPr>
          <w:spacing w:val="3"/>
        </w:rPr>
        <w:t xml:space="preserve"> </w:t>
      </w:r>
      <w:r>
        <w:t>вместе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получают</w:t>
      </w:r>
      <w:r>
        <w:tab/>
        <w:t>возможность</w:t>
      </w:r>
      <w:r>
        <w:tab/>
        <w:t>изучить</w:t>
      </w:r>
      <w:r>
        <w:tab/>
        <w:t>предмет</w:t>
      </w:r>
      <w:r>
        <w:tab/>
        <w:t>глубже,</w:t>
      </w:r>
      <w:r>
        <w:tab/>
        <w:t>с</w:t>
      </w:r>
      <w:r>
        <w:tab/>
        <w:t>тем</w:t>
      </w:r>
      <w:r>
        <w:tab/>
        <w:t>чтобы</w:t>
      </w:r>
      <w:r>
        <w:tab/>
        <w:t>в</w:t>
      </w:r>
      <w:r>
        <w:rPr>
          <w:spacing w:val="17"/>
        </w:rPr>
        <w:t xml:space="preserve"> </w:t>
      </w:r>
      <w:r>
        <w:t>дальнейшем</w:t>
      </w:r>
      <w:r>
        <w:rPr>
          <w:spacing w:val="17"/>
        </w:rPr>
        <w:t xml:space="preserve"> </w:t>
      </w:r>
      <w:r>
        <w:t>при</w:t>
      </w:r>
    </w:p>
    <w:p w:rsidR="005F6D3F" w:rsidRDefault="005F6D3F">
      <w:pPr>
        <w:pStyle w:val="BodyText"/>
        <w:spacing w:before="2"/>
        <w:ind w:firstLine="0"/>
      </w:pPr>
      <w:r>
        <w:t>необходимости</w:t>
      </w:r>
      <w:r>
        <w:rPr>
          <w:spacing w:val="-6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математику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применения.</w:t>
      </w:r>
    </w:p>
    <w:p w:rsidR="005F6D3F" w:rsidRDefault="005F6D3F">
      <w:pPr>
        <w:pStyle w:val="BodyText"/>
        <w:spacing w:before="41" w:line="276" w:lineRule="auto"/>
        <w:ind w:right="560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 направлению «математика для профессиональной деятельности»; вместе с</w:t>
      </w:r>
      <w:r>
        <w:rPr>
          <w:spacing w:val="1"/>
        </w:rPr>
        <w:t xml:space="preserve"> </w:t>
      </w:r>
      <w:r>
        <w:t>тем выпускник получает возможность изучить математику на гораздо более высоком уровне,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создаст фундамент для дальнейшего</w:t>
      </w:r>
      <w:r>
        <w:rPr>
          <w:spacing w:val="4"/>
        </w:rPr>
        <w:t xml:space="preserve"> </w:t>
      </w:r>
      <w:r>
        <w:t>серьезного</w:t>
      </w:r>
      <w:r>
        <w:rPr>
          <w:spacing w:val="4"/>
        </w:rPr>
        <w:t xml:space="preserve"> </w:t>
      </w:r>
      <w:r>
        <w:t>изучения математики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вузе.</w:t>
      </w:r>
    </w:p>
    <w:p w:rsidR="005F6D3F" w:rsidRDefault="005F6D3F">
      <w:pPr>
        <w:pStyle w:val="BodyText"/>
        <w:spacing w:line="274" w:lineRule="exact"/>
        <w:ind w:left="1230" w:firstLine="0"/>
      </w:pPr>
      <w:r>
        <w:t>Примерные</w:t>
      </w:r>
      <w:r>
        <w:rPr>
          <w:spacing w:val="15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содержат</w:t>
      </w:r>
      <w:r>
        <w:rPr>
          <w:spacing w:val="18"/>
        </w:rPr>
        <w:t xml:space="preserve"> </w:t>
      </w:r>
      <w:r>
        <w:t>сравнительно</w:t>
      </w:r>
      <w:r>
        <w:rPr>
          <w:spacing w:val="21"/>
        </w:rPr>
        <w:t xml:space="preserve"> </w:t>
      </w:r>
      <w:r>
        <w:t>новый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раздел</w:t>
      </w:r>
    </w:p>
    <w:p w:rsidR="005F6D3F" w:rsidRDefault="005F6D3F">
      <w:pPr>
        <w:pStyle w:val="BodyText"/>
        <w:spacing w:before="41" w:line="278" w:lineRule="auto"/>
        <w:ind w:right="566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варьирующиеся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программы.</w:t>
      </w:r>
    </w:p>
    <w:p w:rsidR="005F6D3F" w:rsidRDefault="005F6D3F">
      <w:pPr>
        <w:pStyle w:val="BodyText"/>
        <w:spacing w:line="276" w:lineRule="auto"/>
        <w:ind w:right="561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ориентированным задачам. Одна из основных целей, которую разработчики ставили перед</w:t>
      </w:r>
      <w:r>
        <w:rPr>
          <w:spacing w:val="1"/>
        </w:rPr>
        <w:t xml:space="preserve"> </w:t>
      </w:r>
      <w:r>
        <w:t>собой, – создать примерные программы, где есть место применению математических знаний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5F6D3F" w:rsidRDefault="005F6D3F">
      <w:pPr>
        <w:pStyle w:val="BodyText"/>
        <w:spacing w:line="276" w:lineRule="auto"/>
        <w:ind w:right="557"/>
      </w:pPr>
      <w:r>
        <w:t>При изучении математики большое внимание уделяется развитию коммуникативных</w:t>
      </w:r>
      <w:r>
        <w:rPr>
          <w:spacing w:val="1"/>
        </w:rPr>
        <w:t xml:space="preserve"> </w:t>
      </w:r>
      <w:r>
        <w:t>умений (формулировать, аргументировать и критиковать), формированию основ логического</w:t>
      </w:r>
      <w:r>
        <w:rPr>
          <w:spacing w:val="-57"/>
        </w:rPr>
        <w:t xml:space="preserve"> </w:t>
      </w:r>
      <w:r>
        <w:t>мышления в части проверки истинности и ложности утверждений, построения примеров и</w:t>
      </w:r>
      <w:r>
        <w:rPr>
          <w:spacing w:val="1"/>
        </w:rPr>
        <w:t xml:space="preserve"> </w:t>
      </w:r>
      <w:r>
        <w:t>контрпримеров, цепочек утверждений, формулировки отрицаний, а также необходимых и</w:t>
      </w:r>
      <w:r>
        <w:rPr>
          <w:spacing w:val="1"/>
        </w:rPr>
        <w:t xml:space="preserve"> </w:t>
      </w:r>
      <w:r>
        <w:t>достаточных условий. В зависимости от уровня программы больше или меньше внимания</w:t>
      </w:r>
      <w:r>
        <w:rPr>
          <w:spacing w:val="1"/>
        </w:rPr>
        <w:t xml:space="preserve"> </w:t>
      </w:r>
      <w:r>
        <w:t>уделяется умению работать по алгоритму, методам поиска алгоритма и определению 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к формальному</w:t>
      </w:r>
      <w:r>
        <w:rPr>
          <w:spacing w:val="-9"/>
        </w:rPr>
        <w:t xml:space="preserve"> </w:t>
      </w:r>
      <w:r>
        <w:t>описанию стереометрических</w:t>
      </w:r>
      <w:r>
        <w:rPr>
          <w:spacing w:val="-3"/>
        </w:rPr>
        <w:t xml:space="preserve"> </w:t>
      </w:r>
      <w:r>
        <w:t>фактов.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71" w:line="276" w:lineRule="auto"/>
        <w:ind w:left="1230" w:right="4691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Компенсирующая базовая программа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Алгебра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начала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математического анализа</w:t>
      </w:r>
    </w:p>
    <w:p w:rsidR="005F6D3F" w:rsidRDefault="005F6D3F">
      <w:pPr>
        <w:pStyle w:val="BodyText"/>
        <w:spacing w:line="276" w:lineRule="auto"/>
        <w:ind w:right="559"/>
      </w:pPr>
      <w:r>
        <w:t>Натуральные числа, запись, разрядные слагаемые, арифметические действия. Числа и</w:t>
      </w:r>
      <w:r>
        <w:rPr>
          <w:spacing w:val="1"/>
        </w:rPr>
        <w:t xml:space="preserve"> </w:t>
      </w:r>
      <w:r>
        <w:t>десятичная</w:t>
      </w:r>
      <w:r>
        <w:rPr>
          <w:spacing w:val="17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счисления.</w:t>
      </w:r>
      <w:r>
        <w:rPr>
          <w:spacing w:val="19"/>
        </w:rPr>
        <w:t xml:space="preserve"> </w:t>
      </w:r>
      <w:r>
        <w:t>Натуральные</w:t>
      </w:r>
      <w:r>
        <w:rPr>
          <w:spacing w:val="16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делимость,</w:t>
      </w:r>
      <w:r>
        <w:rPr>
          <w:spacing w:val="14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делимости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2,</w:t>
      </w:r>
      <w:r>
        <w:rPr>
          <w:spacing w:val="19"/>
        </w:rPr>
        <w:t xml:space="preserve"> </w:t>
      </w:r>
      <w:r>
        <w:t>3,</w:t>
      </w:r>
      <w:r>
        <w:rPr>
          <w:spacing w:val="-58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5"/>
        </w:rPr>
        <w:t xml:space="preserve"> </w:t>
      </w:r>
      <w:r>
        <w:t>содержания.</w:t>
      </w:r>
    </w:p>
    <w:p w:rsidR="005F6D3F" w:rsidRDefault="005F6D3F">
      <w:pPr>
        <w:pStyle w:val="BodyText"/>
        <w:ind w:left="1230" w:firstLine="0"/>
      </w:pPr>
      <w:r>
        <w:t>Целые</w:t>
      </w:r>
      <w:r>
        <w:rPr>
          <w:spacing w:val="-3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 числа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свойства.</w:t>
      </w:r>
    </w:p>
    <w:p w:rsidR="005F6D3F" w:rsidRDefault="005F6D3F">
      <w:pPr>
        <w:pStyle w:val="BodyText"/>
        <w:spacing w:before="38" w:line="276" w:lineRule="auto"/>
        <w:ind w:right="567"/>
      </w:pP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доли.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Округление,</w:t>
      </w:r>
      <w:r>
        <w:rPr>
          <w:spacing w:val="1"/>
        </w:rPr>
        <w:t xml:space="preserve"> </w:t>
      </w:r>
      <w:r>
        <w:t>приближение.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оценку.</w:t>
      </w:r>
    </w:p>
    <w:p w:rsidR="005F6D3F" w:rsidRDefault="005F6D3F">
      <w:pPr>
        <w:pStyle w:val="BodyText"/>
        <w:spacing w:line="276" w:lineRule="auto"/>
        <w:ind w:right="565"/>
      </w:pPr>
      <w:r>
        <w:t>Проценты. Решение задач практического содержания на части и проценты. Степень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Свойства степеней.</w:t>
      </w:r>
      <w:r>
        <w:rPr>
          <w:spacing w:val="11"/>
        </w:rPr>
        <w:t xml:space="preserve"> </w:t>
      </w:r>
      <w:r>
        <w:t>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5F6D3F" w:rsidRDefault="005F6D3F">
      <w:pPr>
        <w:pStyle w:val="BodyText"/>
        <w:spacing w:before="3"/>
        <w:ind w:left="1230" w:firstLine="0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алгебраического</w:t>
      </w:r>
      <w:r>
        <w:rPr>
          <w:spacing w:val="-4"/>
        </w:rPr>
        <w:t xml:space="preserve"> </w:t>
      </w:r>
      <w:r>
        <w:t>выражения.</w:t>
      </w:r>
    </w:p>
    <w:p w:rsidR="005F6D3F" w:rsidRDefault="005F6D3F">
      <w:pPr>
        <w:pStyle w:val="BodyText"/>
        <w:spacing w:before="41" w:line="276" w:lineRule="auto"/>
        <w:ind w:right="565"/>
      </w:pPr>
      <w:r>
        <w:t>Квадратный корень. Изображение числа на числовой прямой. Приближенное значение</w:t>
      </w:r>
      <w:r>
        <w:rPr>
          <w:spacing w:val="-57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чисел.</w:t>
      </w:r>
    </w:p>
    <w:p w:rsidR="005F6D3F" w:rsidRDefault="005F6D3F">
      <w:pPr>
        <w:spacing w:line="276" w:lineRule="auto"/>
        <w:ind w:left="519" w:right="557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многочлена.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Разложение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многочлена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множители,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Линейные,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квадратные уравнения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линейных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уравнений.</w:t>
      </w:r>
    </w:p>
    <w:p w:rsidR="005F6D3F" w:rsidRDefault="005F6D3F">
      <w:pPr>
        <w:pStyle w:val="BodyText"/>
        <w:spacing w:line="276" w:lineRule="auto"/>
        <w:ind w:right="567"/>
      </w:pPr>
      <w:r>
        <w:t>Решение простейших задач на движение, совместную работу, проценты. 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промежутки.</w:t>
      </w:r>
      <w:r>
        <w:rPr>
          <w:spacing w:val="3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пересечение промежутков.</w:t>
      </w:r>
    </w:p>
    <w:p w:rsidR="005F6D3F" w:rsidRDefault="005F6D3F">
      <w:pPr>
        <w:pStyle w:val="BodyText"/>
        <w:spacing w:before="1"/>
        <w:ind w:left="1230" w:firstLine="0"/>
      </w:pPr>
      <w:r>
        <w:t>Зависимость</w:t>
      </w:r>
      <w:r>
        <w:rPr>
          <w:spacing w:val="44"/>
        </w:rPr>
        <w:t xml:space="preserve"> </w:t>
      </w:r>
      <w:r>
        <w:t>величин,</w:t>
      </w:r>
      <w:r>
        <w:rPr>
          <w:spacing w:val="46"/>
        </w:rPr>
        <w:t xml:space="preserve"> </w:t>
      </w:r>
      <w:r>
        <w:t>функция,</w:t>
      </w:r>
      <w:r>
        <w:rPr>
          <w:spacing w:val="50"/>
        </w:rPr>
        <w:t xml:space="preserve"> </w:t>
      </w:r>
      <w:r>
        <w:t>аргумент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значение,</w:t>
      </w:r>
      <w:r>
        <w:rPr>
          <w:spacing w:val="41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свойства</w:t>
      </w:r>
      <w:r>
        <w:rPr>
          <w:spacing w:val="43"/>
        </w:rPr>
        <w:t xml:space="preserve"> </w:t>
      </w:r>
      <w:r>
        <w:t>функций.</w:t>
      </w:r>
    </w:p>
    <w:p w:rsidR="005F6D3F" w:rsidRDefault="005F6D3F">
      <w:pPr>
        <w:pStyle w:val="BodyText"/>
        <w:spacing w:before="42"/>
        <w:ind w:firstLine="0"/>
      </w:pP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Линейная</w:t>
      </w:r>
      <w:r>
        <w:rPr>
          <w:spacing w:val="-9"/>
        </w:rPr>
        <w:t xml:space="preserve"> </w:t>
      </w:r>
      <w:r>
        <w:t>функция.</w:t>
      </w:r>
      <w:r>
        <w:rPr>
          <w:spacing w:val="-2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Угловой</w:t>
      </w:r>
      <w:r>
        <w:rPr>
          <w:spacing w:val="-3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прямой.</w:t>
      </w:r>
    </w:p>
    <w:p w:rsidR="005F6D3F" w:rsidRDefault="005F6D3F">
      <w:pPr>
        <w:spacing w:before="40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Квадратичная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функция.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</w:t>
      </w:r>
      <w:r>
        <w:rPr>
          <w:i/>
          <w:iCs/>
          <w:spacing w:val="1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</w:t>
      </w:r>
      <w:r>
        <w:rPr>
          <w:i/>
          <w:iCs/>
          <w:spacing w:val="1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квадратичной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функции.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</w:t>
      </w:r>
      <w:r>
        <w:rPr>
          <w:i/>
          <w:iCs/>
          <w:spacing w:val="1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</w:t>
      </w:r>
    </w:p>
    <w:p w:rsidR="005F6D3F" w:rsidRDefault="005F6D3F">
      <w:pPr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tabs>
          <w:tab w:val="left" w:pos="1118"/>
        </w:tabs>
        <w:spacing w:before="152"/>
        <w:ind w:left="581"/>
        <w:rPr>
          <w:i/>
          <w:iCs/>
          <w:sz w:val="24"/>
          <w:szCs w:val="24"/>
        </w:rPr>
      </w:pPr>
      <w:r>
        <w:rPr>
          <w:noProof/>
          <w:lang w:eastAsia="ru-RU"/>
        </w:rPr>
        <w:pict>
          <v:shape id="image1.png" o:spid="_x0000_s1036" type="#_x0000_t75" style="position:absolute;left:0;text-align:left;margin-left:106.3pt;margin-top:7.7pt;width:15pt;height:14.5pt;z-index:-251666432;visibility:visible;mso-wrap-distance-left:0;mso-wrap-distance-right:0;mso-position-horizontal-relative:page">
            <v:imagedata r:id="rId13" o:title=""/>
            <w10:wrap anchorx="page"/>
          </v:shape>
        </w:pict>
      </w:r>
      <w:r>
        <w:rPr>
          <w:i/>
          <w:iCs/>
          <w:position w:val="1"/>
          <w:sz w:val="26"/>
          <w:szCs w:val="26"/>
        </w:rPr>
        <w:t>y</w:t>
      </w:r>
      <w:r>
        <w:rPr>
          <w:i/>
          <w:iCs/>
          <w:spacing w:val="-7"/>
          <w:position w:val="1"/>
          <w:sz w:val="26"/>
          <w:szCs w:val="26"/>
        </w:rPr>
        <w:t xml:space="preserve"> </w:t>
      </w:r>
      <w:r>
        <w:rPr>
          <w:rFonts w:ascii="Symbol" w:hAnsi="Symbol" w:cs="Symbol"/>
          <w:position w:val="1"/>
          <w:sz w:val="26"/>
          <w:szCs w:val="26"/>
        </w:rPr>
        <w:t></w:t>
      </w:r>
      <w:r>
        <w:rPr>
          <w:position w:val="1"/>
          <w:sz w:val="26"/>
          <w:szCs w:val="26"/>
        </w:rPr>
        <w:tab/>
      </w:r>
      <w:r>
        <w:rPr>
          <w:i/>
          <w:iCs/>
          <w:position w:val="1"/>
          <w:sz w:val="26"/>
          <w:szCs w:val="26"/>
        </w:rPr>
        <w:t>x</w:t>
      </w:r>
      <w:r>
        <w:rPr>
          <w:i/>
          <w:iCs/>
          <w:spacing w:val="-14"/>
          <w:position w:val="1"/>
          <w:sz w:val="26"/>
          <w:szCs w:val="26"/>
        </w:rPr>
        <w:t xml:space="preserve"> </w:t>
      </w:r>
      <w:r>
        <w:rPr>
          <w:i/>
          <w:iCs/>
          <w:sz w:val="24"/>
          <w:szCs w:val="24"/>
        </w:rPr>
        <w:t>.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</w:t>
      </w:r>
      <w:r>
        <w:rPr>
          <w:i/>
          <w:iCs/>
          <w:spacing w:val="-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</w:t>
      </w:r>
    </w:p>
    <w:p w:rsidR="005F6D3F" w:rsidRDefault="005F6D3F">
      <w:pPr>
        <w:spacing w:before="59" w:line="375" w:lineRule="exact"/>
        <w:ind w:left="78"/>
        <w:rPr>
          <w:i/>
          <w:iCs/>
          <w:sz w:val="24"/>
          <w:szCs w:val="24"/>
        </w:rPr>
      </w:pPr>
      <w:r>
        <w:br w:type="column"/>
      </w:r>
      <w:r>
        <w:rPr>
          <w:i/>
          <w:iCs/>
          <w:sz w:val="23"/>
          <w:szCs w:val="23"/>
        </w:rPr>
        <w:t>y</w:t>
      </w:r>
      <w:r>
        <w:rPr>
          <w:i/>
          <w:iCs/>
          <w:spacing w:val="5"/>
          <w:sz w:val="23"/>
          <w:szCs w:val="23"/>
        </w:rPr>
        <w:t xml:space="preserve"> </w:t>
      </w:r>
      <w:r>
        <w:rPr>
          <w:rFonts w:ascii="Symbol" w:hAnsi="Symbol" w:cs="Symbol"/>
          <w:sz w:val="23"/>
          <w:szCs w:val="23"/>
        </w:rPr>
        <w:t></w:t>
      </w:r>
      <w:r>
        <w:rPr>
          <w:spacing w:val="18"/>
          <w:sz w:val="23"/>
          <w:szCs w:val="23"/>
        </w:rPr>
        <w:t xml:space="preserve"> </w:t>
      </w:r>
      <w:r>
        <w:rPr>
          <w:i/>
          <w:iCs/>
          <w:position w:val="15"/>
          <w:sz w:val="23"/>
          <w:szCs w:val="23"/>
        </w:rPr>
        <w:t>k</w:t>
      </w:r>
      <w:r>
        <w:rPr>
          <w:i/>
          <w:iCs/>
          <w:spacing w:val="27"/>
          <w:position w:val="15"/>
          <w:sz w:val="23"/>
          <w:szCs w:val="23"/>
        </w:rPr>
        <w:t xml:space="preserve"> </w:t>
      </w:r>
      <w:r>
        <w:rPr>
          <w:i/>
          <w:iCs/>
          <w:sz w:val="24"/>
          <w:szCs w:val="24"/>
        </w:rPr>
        <w:t>.</w:t>
      </w:r>
    </w:p>
    <w:p w:rsidR="005F6D3F" w:rsidRDefault="005F6D3F">
      <w:pPr>
        <w:spacing w:line="223" w:lineRule="exact"/>
        <w:ind w:left="460"/>
        <w:rPr>
          <w:i/>
          <w:iCs/>
          <w:sz w:val="23"/>
          <w:szCs w:val="23"/>
        </w:rPr>
      </w:pPr>
      <w:r>
        <w:rPr>
          <w:noProof/>
          <w:lang w:eastAsia="ru-RU"/>
        </w:rPr>
        <w:pict>
          <v:line id="_x0000_s1037" style="position:absolute;left:0;text-align:left;z-index:-251665408;mso-position-horizontal-relative:page" from="238.2pt,-3.5pt" to="245.55pt,-3.5pt" strokeweight=".20839mm">
            <w10:wrap anchorx="page"/>
          </v:line>
        </w:pict>
      </w:r>
      <w:r>
        <w:rPr>
          <w:i/>
          <w:iCs/>
          <w:w w:val="102"/>
          <w:sz w:val="23"/>
          <w:szCs w:val="23"/>
        </w:rPr>
        <w:t>x</w:t>
      </w:r>
    </w:p>
    <w:p w:rsidR="005F6D3F" w:rsidRDefault="005F6D3F">
      <w:pPr>
        <w:spacing w:line="223" w:lineRule="exact"/>
        <w:rPr>
          <w:sz w:val="23"/>
          <w:szCs w:val="23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3111" w:space="40"/>
            <w:col w:w="7579"/>
          </w:cols>
        </w:sectPr>
      </w:pPr>
    </w:p>
    <w:p w:rsidR="005F6D3F" w:rsidRDefault="005F6D3F">
      <w:pPr>
        <w:pStyle w:val="BodyText"/>
        <w:spacing w:before="42" w:line="276" w:lineRule="auto"/>
        <w:ind w:right="568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(возрастание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 функции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наименьший</w:t>
      </w:r>
      <w:r>
        <w:rPr>
          <w:spacing w:val="-3"/>
        </w:rPr>
        <w:t xml:space="preserve"> </w:t>
      </w:r>
      <w:r>
        <w:t>период.</w:t>
      </w:r>
    </w:p>
    <w:p w:rsidR="005F6D3F" w:rsidRDefault="005F6D3F">
      <w:pPr>
        <w:pStyle w:val="BodyText"/>
        <w:spacing w:line="276" w:lineRule="auto"/>
        <w:ind w:right="567"/>
      </w:pP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 тангенса произвольного угла. Основное тригонометрическое тождество. 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для углов</w:t>
      </w:r>
      <w:r>
        <w:rPr>
          <w:spacing w:val="2"/>
        </w:rPr>
        <w:t xml:space="preserve"> </w:t>
      </w:r>
      <w:r>
        <w:t>0</w:t>
      </w:r>
      <w:r>
        <w:rPr>
          <w:rFonts w:ascii="Symbol" w:hAnsi="Symbol" w:cs="Symbol"/>
        </w:rPr>
        <w:t></w:t>
      </w:r>
      <w:r>
        <w:t>,</w:t>
      </w:r>
      <w:r>
        <w:rPr>
          <w:spacing w:val="3"/>
        </w:rPr>
        <w:t xml:space="preserve"> </w:t>
      </w:r>
      <w:r>
        <w:t>30</w:t>
      </w:r>
      <w:r>
        <w:rPr>
          <w:rFonts w:ascii="Symbol" w:hAnsi="Symbol" w:cs="Symbol"/>
        </w:rPr>
        <w:t></w:t>
      </w:r>
      <w:r>
        <w:t>,</w:t>
      </w:r>
      <w:r>
        <w:rPr>
          <w:spacing w:val="3"/>
        </w:rPr>
        <w:t xml:space="preserve"> </w:t>
      </w:r>
      <w:r>
        <w:t>45</w:t>
      </w:r>
      <w:r>
        <w:rPr>
          <w:rFonts w:ascii="Symbol" w:hAnsi="Symbol" w:cs="Symbol"/>
        </w:rPr>
        <w:t></w:t>
      </w:r>
      <w:r>
        <w:t>,</w:t>
      </w:r>
      <w:r>
        <w:rPr>
          <w:spacing w:val="3"/>
        </w:rPr>
        <w:t xml:space="preserve"> </w:t>
      </w:r>
      <w:r>
        <w:t>60</w:t>
      </w:r>
      <w:r>
        <w:rPr>
          <w:rFonts w:ascii="Symbol" w:hAnsi="Symbol" w:cs="Symbol"/>
        </w:rPr>
        <w:t></w:t>
      </w:r>
      <w:r>
        <w:t>,</w:t>
      </w:r>
      <w:r>
        <w:rPr>
          <w:spacing w:val="3"/>
        </w:rPr>
        <w:t xml:space="preserve"> </w:t>
      </w:r>
      <w:r>
        <w:t>90</w:t>
      </w:r>
      <w:r>
        <w:rPr>
          <w:rFonts w:ascii="Symbol" w:hAnsi="Symbol" w:cs="Symbol"/>
        </w:rPr>
        <w:t></w:t>
      </w:r>
      <w:r>
        <w:t>,</w:t>
      </w:r>
      <w:r>
        <w:rPr>
          <w:spacing w:val="3"/>
        </w:rPr>
        <w:t xml:space="preserve"> </w:t>
      </w:r>
      <w:r>
        <w:t>180</w:t>
      </w:r>
      <w:r>
        <w:rPr>
          <w:rFonts w:ascii="Symbol" w:hAnsi="Symbol" w:cs="Symbol"/>
        </w:rPr>
        <w:t></w:t>
      </w:r>
      <w:r>
        <w:t>,</w:t>
      </w:r>
      <w:r>
        <w:rPr>
          <w:spacing w:val="3"/>
        </w:rPr>
        <w:t xml:space="preserve"> </w:t>
      </w:r>
      <w:r>
        <w:t>270</w:t>
      </w:r>
      <w:r>
        <w:rPr>
          <w:rFonts w:ascii="Symbol" w:hAnsi="Symbol" w:cs="Symbol"/>
        </w:rPr>
        <w:t></w:t>
      </w:r>
      <w:r>
        <w:t>.</w:t>
      </w:r>
    </w:p>
    <w:p w:rsidR="005F6D3F" w:rsidRDefault="005F6D3F">
      <w:pPr>
        <w:spacing w:line="276" w:lineRule="auto"/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1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Графики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тригонометрических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функций</w:t>
      </w:r>
    </w:p>
    <w:p w:rsidR="005F6D3F" w:rsidRDefault="005F6D3F">
      <w:pPr>
        <w:spacing w:line="287" w:lineRule="exact"/>
        <w:ind w:left="80"/>
        <w:rPr>
          <w:sz w:val="24"/>
          <w:szCs w:val="24"/>
        </w:rPr>
      </w:pPr>
      <w:r>
        <w:br w:type="column"/>
      </w:r>
      <w:r>
        <w:rPr>
          <w:i/>
          <w:iCs/>
          <w:position w:val="1"/>
          <w:sz w:val="24"/>
          <w:szCs w:val="24"/>
        </w:rPr>
        <w:t>y</w:t>
      </w:r>
      <w:r>
        <w:rPr>
          <w:i/>
          <w:iCs/>
          <w:spacing w:val="3"/>
          <w:position w:val="1"/>
          <w:sz w:val="24"/>
          <w:szCs w:val="24"/>
        </w:rPr>
        <w:t xml:space="preserve"> </w:t>
      </w:r>
      <w:r>
        <w:rPr>
          <w:rFonts w:ascii="Symbol" w:hAnsi="Symbol" w:cs="Symbol"/>
          <w:position w:val="1"/>
          <w:sz w:val="24"/>
          <w:szCs w:val="24"/>
        </w:rPr>
        <w:t>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cos</w:t>
      </w:r>
      <w:r>
        <w:rPr>
          <w:spacing w:val="-15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x</w:t>
      </w:r>
      <w:r>
        <w:rPr>
          <w:position w:val="1"/>
          <w:sz w:val="24"/>
          <w:szCs w:val="24"/>
        </w:rPr>
        <w:t>,</w:t>
      </w:r>
      <w:r>
        <w:rPr>
          <w:spacing w:val="-6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y</w:t>
      </w:r>
      <w:r>
        <w:rPr>
          <w:i/>
          <w:iCs/>
          <w:spacing w:val="3"/>
          <w:position w:val="1"/>
          <w:sz w:val="24"/>
          <w:szCs w:val="24"/>
        </w:rPr>
        <w:t xml:space="preserve"> </w:t>
      </w:r>
      <w:r>
        <w:rPr>
          <w:rFonts w:ascii="Symbol" w:hAnsi="Symbol" w:cs="Symbol"/>
          <w:position w:val="1"/>
          <w:sz w:val="24"/>
          <w:szCs w:val="24"/>
        </w:rPr>
        <w:t></w:t>
      </w:r>
      <w:r>
        <w:rPr>
          <w:spacing w:val="-10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sin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x</w:t>
      </w:r>
      <w:r>
        <w:rPr>
          <w:position w:val="1"/>
          <w:sz w:val="24"/>
          <w:szCs w:val="24"/>
        </w:rPr>
        <w:t>,</w:t>
      </w:r>
      <w:r>
        <w:rPr>
          <w:spacing w:val="-7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y</w:t>
      </w:r>
      <w:r>
        <w:rPr>
          <w:i/>
          <w:iCs/>
          <w:spacing w:val="4"/>
          <w:position w:val="1"/>
          <w:sz w:val="24"/>
          <w:szCs w:val="24"/>
        </w:rPr>
        <w:t xml:space="preserve"> </w:t>
      </w:r>
      <w:r>
        <w:rPr>
          <w:rFonts w:ascii="Symbol" w:hAnsi="Symbol" w:cs="Symbol"/>
          <w:position w:val="1"/>
          <w:sz w:val="24"/>
          <w:szCs w:val="24"/>
        </w:rPr>
        <w:t></w:t>
      </w:r>
      <w:r>
        <w:rPr>
          <w:position w:val="1"/>
          <w:sz w:val="24"/>
          <w:szCs w:val="24"/>
        </w:rPr>
        <w:t xml:space="preserve"> tg</w:t>
      </w:r>
      <w:r>
        <w:rPr>
          <w:i/>
          <w:iCs/>
          <w:position w:val="1"/>
          <w:sz w:val="24"/>
          <w:szCs w:val="24"/>
        </w:rPr>
        <w:t>x</w:t>
      </w:r>
      <w:r>
        <w:rPr>
          <w:i/>
          <w:iCs/>
          <w:spacing w:val="-10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5F6D3F" w:rsidRDefault="005F6D3F">
      <w:pPr>
        <w:spacing w:line="287" w:lineRule="exact"/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5323" w:space="40"/>
            <w:col w:w="5367"/>
          </w:cols>
        </w:sectPr>
      </w:pPr>
    </w:p>
    <w:p w:rsidR="005F6D3F" w:rsidRDefault="005F6D3F">
      <w:pPr>
        <w:pStyle w:val="BodyText"/>
        <w:tabs>
          <w:tab w:val="left" w:pos="2621"/>
          <w:tab w:val="left" w:pos="4362"/>
          <w:tab w:val="left" w:pos="6986"/>
          <w:tab w:val="left" w:pos="8559"/>
          <w:tab w:val="left" w:pos="9159"/>
        </w:tabs>
        <w:spacing w:before="84" w:line="276" w:lineRule="auto"/>
        <w:ind w:right="567"/>
        <w:jc w:val="left"/>
      </w:pPr>
      <w:r>
        <w:t>Решение</w:t>
      </w:r>
      <w:r>
        <w:tab/>
        <w:t>простейших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тригонометрической</w:t>
      </w:r>
      <w:r>
        <w:rPr>
          <w:spacing w:val="-8"/>
        </w:rPr>
        <w:t xml:space="preserve"> </w:t>
      </w:r>
      <w:r>
        <w:t>окружности.</w:t>
      </w:r>
    </w:p>
    <w:p w:rsidR="005F6D3F" w:rsidRDefault="005F6D3F">
      <w:pPr>
        <w:spacing w:line="276" w:lineRule="auto"/>
        <w:ind w:left="519" w:right="560" w:firstLine="710"/>
        <w:rPr>
          <w:sz w:val="24"/>
          <w:szCs w:val="24"/>
        </w:rPr>
      </w:pP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степени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действительным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показателем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показательные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уравнения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неравенства.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Показательная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график.</w:t>
      </w:r>
    </w:p>
    <w:p w:rsidR="005F6D3F" w:rsidRDefault="005F6D3F">
      <w:pPr>
        <w:pStyle w:val="BodyText"/>
        <w:spacing w:before="2" w:line="276" w:lineRule="auto"/>
        <w:jc w:val="left"/>
      </w:pPr>
      <w:r>
        <w:t>Логарифм</w:t>
      </w:r>
      <w:r>
        <w:rPr>
          <w:spacing w:val="22"/>
        </w:rPr>
        <w:t xml:space="preserve"> </w:t>
      </w:r>
      <w:r>
        <w:t>числа,</w:t>
      </w:r>
      <w:r>
        <w:rPr>
          <w:spacing w:val="14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логарифма.</w:t>
      </w:r>
      <w:r>
        <w:rPr>
          <w:spacing w:val="23"/>
        </w:rPr>
        <w:t xml:space="preserve"> </w:t>
      </w:r>
      <w:r>
        <w:t>Десятичный</w:t>
      </w:r>
      <w:r>
        <w:rPr>
          <w:spacing w:val="18"/>
        </w:rPr>
        <w:t xml:space="preserve"> </w:t>
      </w:r>
      <w:r>
        <w:t>логарифм.</w:t>
      </w:r>
      <w:r>
        <w:rPr>
          <w:spacing w:val="23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уравнения и</w:t>
      </w:r>
      <w:r>
        <w:rPr>
          <w:spacing w:val="-4"/>
        </w:rPr>
        <w:t xml:space="preserve"> </w:t>
      </w:r>
      <w:r>
        <w:t>неравенства.</w:t>
      </w:r>
      <w:r>
        <w:rPr>
          <w:spacing w:val="2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 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степенной</w:t>
      </w:r>
      <w:r>
        <w:rPr>
          <w:spacing w:val="-5"/>
        </w:rPr>
        <w:t xml:space="preserve"> </w:t>
      </w:r>
      <w:r>
        <w:t>функции и ее</w:t>
      </w:r>
      <w:r>
        <w:rPr>
          <w:spacing w:val="-2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уравнения.</w:t>
      </w:r>
    </w:p>
    <w:p w:rsidR="005F6D3F" w:rsidRDefault="005F6D3F">
      <w:pPr>
        <w:pStyle w:val="BodyText"/>
        <w:spacing w:before="41" w:line="276" w:lineRule="auto"/>
        <w:ind w:right="557"/>
        <w:rPr>
          <w:i/>
          <w:iCs/>
        </w:rPr>
      </w:pPr>
      <w:r>
        <w:t>Касательная к графику функции. Понятие производной функции в точке как тангенс</w:t>
      </w:r>
      <w:r>
        <w:rPr>
          <w:spacing w:val="1"/>
        </w:rPr>
        <w:t xml:space="preserve"> </w:t>
      </w:r>
      <w:r>
        <w:t xml:space="preserve">угла наклона касательной. Геометрический и физический смысл производной. </w:t>
      </w:r>
      <w:r>
        <w:rPr>
          <w:i/>
          <w:iCs/>
        </w:rPr>
        <w:t>Производные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многочленов.</w:t>
      </w:r>
    </w:p>
    <w:p w:rsidR="005F6D3F" w:rsidRDefault="005F6D3F">
      <w:pPr>
        <w:spacing w:line="276" w:lineRule="auto"/>
        <w:ind w:left="519" w:right="55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Точки экстремума (максимума и минимума). </w:t>
      </w:r>
      <w:r>
        <w:rPr>
          <w:i/>
          <w:iCs/>
          <w:sz w:val="24"/>
          <w:szCs w:val="24"/>
        </w:rPr>
        <w:t>Исследование элементарных функций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экстремума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помощью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производной.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Наглядная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интерпретация.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 w:line="276" w:lineRule="auto"/>
        <w:ind w:left="519" w:firstLine="7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первообразной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функции.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Физический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смысл</w:t>
      </w:r>
      <w:r>
        <w:rPr>
          <w:i/>
          <w:iCs/>
          <w:spacing w:val="2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первообразной.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интеграле как площади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графиком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20"/>
          <w:szCs w:val="20"/>
        </w:rPr>
      </w:pPr>
    </w:p>
    <w:p w:rsidR="005F6D3F" w:rsidRDefault="005F6D3F">
      <w:pPr>
        <w:rPr>
          <w:sz w:val="20"/>
          <w:szCs w:val="20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6"/>
          <w:szCs w:val="36"/>
        </w:rPr>
      </w:pPr>
    </w:p>
    <w:p w:rsidR="005F6D3F" w:rsidRDefault="005F6D3F">
      <w:pPr>
        <w:pStyle w:val="BodyText"/>
        <w:ind w:firstLine="0"/>
        <w:jc w:val="left"/>
      </w:pPr>
      <w:r>
        <w:rPr>
          <w:spacing w:val="-1"/>
        </w:rPr>
        <w:t>фигур.</w:t>
      </w:r>
    </w:p>
    <w:p w:rsidR="005F6D3F" w:rsidRDefault="005F6D3F">
      <w:pPr>
        <w:pStyle w:val="Heading11"/>
        <w:spacing w:before="90"/>
        <w:ind w:left="-8"/>
        <w:jc w:val="left"/>
      </w:pPr>
      <w:r>
        <w:rPr>
          <w:b w:val="0"/>
          <w:bCs w:val="0"/>
        </w:rPr>
        <w:br w:type="column"/>
      </w:r>
      <w:r>
        <w:t>Геометрия</w:t>
      </w:r>
    </w:p>
    <w:p w:rsidR="005F6D3F" w:rsidRDefault="005F6D3F">
      <w:pPr>
        <w:pStyle w:val="BodyText"/>
        <w:spacing w:before="36"/>
        <w:ind w:left="-8" w:firstLine="0"/>
        <w:jc w:val="left"/>
      </w:pPr>
      <w:r>
        <w:t>Фигуры</w:t>
      </w:r>
      <w:r>
        <w:rPr>
          <w:spacing w:val="5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плоскости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пространстве.</w:t>
      </w:r>
      <w:r>
        <w:rPr>
          <w:spacing w:val="48"/>
        </w:rPr>
        <w:t xml:space="preserve"> </w:t>
      </w:r>
      <w:r>
        <w:t>Длина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площадь.</w:t>
      </w:r>
      <w:r>
        <w:rPr>
          <w:spacing w:val="57"/>
        </w:rPr>
        <w:t xml:space="preserve"> </w:t>
      </w:r>
      <w:r>
        <w:t>Периметры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площади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BodyText"/>
        <w:ind w:left="-8" w:firstLine="0"/>
        <w:jc w:val="left"/>
      </w:pPr>
      <w:r>
        <w:t>Параллельность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перпендикулярность прямых</w:t>
      </w:r>
      <w:r>
        <w:rPr>
          <w:spacing w:val="-6"/>
        </w:rPr>
        <w:t xml:space="preserve"> </w:t>
      </w:r>
      <w:r>
        <w:t>и плоскостей.</w:t>
      </w:r>
    </w:p>
    <w:p w:rsidR="005F6D3F" w:rsidRDefault="005F6D3F">
      <w:pPr>
        <w:pStyle w:val="BodyText"/>
        <w:spacing w:before="41"/>
        <w:ind w:left="-8" w:firstLine="0"/>
        <w:jc w:val="left"/>
      </w:pPr>
      <w:r>
        <w:t>Треугольники.</w:t>
      </w:r>
      <w:r>
        <w:rPr>
          <w:spacing w:val="3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треугольников:</w:t>
      </w:r>
      <w:r>
        <w:rPr>
          <w:spacing w:val="38"/>
        </w:rPr>
        <w:t xml:space="preserve"> </w:t>
      </w:r>
      <w:r>
        <w:t>остроугольные,</w:t>
      </w:r>
      <w:r>
        <w:rPr>
          <w:spacing w:val="39"/>
        </w:rPr>
        <w:t xml:space="preserve"> </w:t>
      </w:r>
      <w:r>
        <w:t>тупоугольные,</w:t>
      </w:r>
      <w:r>
        <w:rPr>
          <w:spacing w:val="40"/>
        </w:rPr>
        <w:t xml:space="preserve"> </w:t>
      </w:r>
      <w:r>
        <w:t>прямоугольные.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199" w:space="40"/>
            <w:col w:w="9491"/>
          </w:cols>
        </w:sectPr>
      </w:pPr>
    </w:p>
    <w:p w:rsidR="005F6D3F" w:rsidRDefault="005F6D3F">
      <w:pPr>
        <w:pStyle w:val="BodyText"/>
        <w:spacing w:before="41"/>
        <w:ind w:firstLine="0"/>
      </w:pPr>
      <w:r>
        <w:t>Катет</w:t>
      </w:r>
      <w:r>
        <w:rPr>
          <w:spacing w:val="-2"/>
        </w:rPr>
        <w:t xml:space="preserve"> </w:t>
      </w:r>
      <w:r>
        <w:t>против</w:t>
      </w:r>
      <w:r>
        <w:rPr>
          <w:spacing w:val="-5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градусов. Внешний</w:t>
      </w:r>
      <w:r>
        <w:rPr>
          <w:spacing w:val="-1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треугольника.</w:t>
      </w:r>
    </w:p>
    <w:p w:rsidR="005F6D3F" w:rsidRDefault="005F6D3F">
      <w:pPr>
        <w:pStyle w:val="BodyText"/>
        <w:spacing w:before="41" w:line="276" w:lineRule="auto"/>
        <w:ind w:left="1230" w:right="2075" w:firstLine="0"/>
      </w:pPr>
      <w:r>
        <w:t>Биссектриса, медиана и высота треугольника. Равенство треугольников.</w:t>
      </w:r>
      <w:r>
        <w:rPr>
          <w:spacing w:val="-57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5F6D3F" w:rsidRDefault="005F6D3F">
      <w:pPr>
        <w:pStyle w:val="BodyText"/>
        <w:spacing w:before="4" w:line="276" w:lineRule="auto"/>
        <w:ind w:right="562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</w:p>
    <w:p w:rsidR="005F6D3F" w:rsidRDefault="005F6D3F">
      <w:pPr>
        <w:pStyle w:val="BodyText"/>
        <w:spacing w:line="276" w:lineRule="auto"/>
        <w:ind w:right="568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 теорем</w:t>
      </w:r>
      <w:r>
        <w:rPr>
          <w:spacing w:val="-1"/>
        </w:rPr>
        <w:t xml:space="preserve"> </w:t>
      </w:r>
      <w:r>
        <w:t>синусов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косинусов.</w:t>
      </w:r>
    </w:p>
    <w:p w:rsidR="005F6D3F" w:rsidRDefault="005F6D3F">
      <w:pPr>
        <w:pStyle w:val="BodyText"/>
        <w:spacing w:line="276" w:lineRule="auto"/>
        <w:ind w:right="566"/>
      </w:pPr>
      <w:r>
        <w:t>Четырехугольники: параллелограмм, ромб, прямоугольник, квадрат,</w:t>
      </w:r>
      <w:r>
        <w:rPr>
          <w:spacing w:val="1"/>
        </w:rPr>
        <w:t xml:space="preserve"> </w:t>
      </w:r>
      <w:r>
        <w:t>трапеция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</w:p>
    <w:p w:rsidR="005F6D3F" w:rsidRDefault="005F6D3F">
      <w:pPr>
        <w:spacing w:line="280" w:lineRule="auto"/>
        <w:ind w:left="519" w:right="561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Выпуклые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невыпуклые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Периметр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многоугольника.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многоугольник.</w:t>
      </w:r>
    </w:p>
    <w:p w:rsidR="005F6D3F" w:rsidRDefault="005F6D3F">
      <w:pPr>
        <w:pStyle w:val="BodyText"/>
        <w:spacing w:line="276" w:lineRule="auto"/>
        <w:ind w:left="1230" w:right="1844" w:firstLine="0"/>
        <w:jc w:val="left"/>
      </w:pPr>
      <w:r>
        <w:t>Углы на</w:t>
      </w:r>
      <w:r>
        <w:rPr>
          <w:spacing w:val="-7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 Вертикальные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смежные</w:t>
      </w:r>
      <w:r>
        <w:rPr>
          <w:spacing w:val="-3"/>
        </w:rPr>
        <w:t xml:space="preserve"> </w:t>
      </w:r>
      <w:r>
        <w:t>углы.</w:t>
      </w:r>
      <w:r>
        <w:rPr>
          <w:spacing w:val="-57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четырехугольника.</w:t>
      </w:r>
    </w:p>
    <w:p w:rsidR="005F6D3F" w:rsidRDefault="005F6D3F">
      <w:pPr>
        <w:pStyle w:val="BodyText"/>
        <w:spacing w:line="276" w:lineRule="auto"/>
        <w:ind w:left="1230" w:right="3515" w:firstLine="0"/>
        <w:jc w:val="left"/>
      </w:pPr>
      <w:r>
        <w:t>Соотношения в квадрате и равностороннем треугольнике.</w:t>
      </w:r>
      <w:r>
        <w:rPr>
          <w:spacing w:val="-57"/>
        </w:rPr>
        <w:t xml:space="preserve"> </w:t>
      </w:r>
      <w:r>
        <w:t>Диагонали</w:t>
      </w:r>
      <w:r>
        <w:rPr>
          <w:spacing w:val="-3"/>
        </w:rPr>
        <w:t xml:space="preserve"> </w:t>
      </w:r>
      <w:r>
        <w:t>многоугольника.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Подобные</w:t>
      </w:r>
      <w:r>
        <w:rPr>
          <w:spacing w:val="-3"/>
        </w:rPr>
        <w:t xml:space="preserve"> </w:t>
      </w:r>
      <w:r>
        <w:t>треугольники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случаях.</w:t>
      </w:r>
    </w:p>
    <w:p w:rsidR="005F6D3F" w:rsidRDefault="005F6D3F">
      <w:pPr>
        <w:pStyle w:val="BodyText"/>
        <w:spacing w:before="30"/>
        <w:ind w:left="1230" w:firstLine="0"/>
        <w:jc w:val="left"/>
      </w:pPr>
      <w:r>
        <w:t>Формулы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треугольника,</w:t>
      </w:r>
      <w:r>
        <w:rPr>
          <w:spacing w:val="-3"/>
        </w:rPr>
        <w:t xml:space="preserve"> </w:t>
      </w:r>
      <w:r>
        <w:t>ромба,</w:t>
      </w:r>
      <w:r>
        <w:rPr>
          <w:spacing w:val="-7"/>
        </w:rPr>
        <w:t xml:space="preserve"> </w:t>
      </w:r>
      <w:r>
        <w:t>трапеции.</w:t>
      </w:r>
    </w:p>
    <w:p w:rsidR="005F6D3F" w:rsidRDefault="005F6D3F">
      <w:pPr>
        <w:pStyle w:val="BodyText"/>
        <w:spacing w:before="42" w:line="276" w:lineRule="auto"/>
        <w:ind w:right="557"/>
      </w:pPr>
      <w:r>
        <w:t xml:space="preserve">Окружность и круг. Радиус и диаметр. Длина окружности и площадь круга. Число </w:t>
      </w:r>
      <w:r>
        <w:rPr>
          <w:rFonts w:ascii="Symbol" w:hAnsi="Symbol" w:cs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 угол, в частности угол, опирающийся на диаметр. Касательная к окружности и ее</w:t>
      </w:r>
      <w:r>
        <w:rPr>
          <w:spacing w:val="-57"/>
        </w:rPr>
        <w:t xml:space="preserve"> </w:t>
      </w:r>
      <w:r>
        <w:t>свойство.</w:t>
      </w:r>
    </w:p>
    <w:p w:rsidR="005F6D3F" w:rsidRDefault="005F6D3F">
      <w:pPr>
        <w:pStyle w:val="BodyText"/>
        <w:spacing w:line="276" w:lineRule="auto"/>
        <w:ind w:left="1230" w:right="6190" w:firstLine="0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3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тетраэдр.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Правильная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призма.</w:t>
      </w:r>
      <w:r>
        <w:rPr>
          <w:spacing w:val="-6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призма.</w:t>
      </w:r>
    </w:p>
    <w:p w:rsidR="005F6D3F" w:rsidRDefault="005F6D3F">
      <w:pPr>
        <w:spacing w:before="4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Изображение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некоторых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многогранников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плоскости.</w:t>
      </w:r>
    </w:p>
    <w:p w:rsidR="005F6D3F" w:rsidRDefault="005F6D3F">
      <w:pPr>
        <w:spacing w:before="45"/>
        <w:ind w:left="1230"/>
        <w:rPr>
          <w:sz w:val="24"/>
          <w:szCs w:val="24"/>
        </w:rPr>
      </w:pPr>
      <w:r>
        <w:rPr>
          <w:sz w:val="24"/>
          <w:szCs w:val="24"/>
        </w:rPr>
        <w:t>Прямоугольный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параллелепипед.</w:t>
      </w:r>
      <w:r>
        <w:rPr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Теорема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Пифагора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</w:t>
      </w:r>
      <w:r>
        <w:rPr>
          <w:sz w:val="24"/>
          <w:szCs w:val="24"/>
        </w:rPr>
        <w:t>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Задачи 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Пифагора.</w:t>
      </w:r>
    </w:p>
    <w:p w:rsidR="005F6D3F" w:rsidRDefault="005F6D3F">
      <w:pPr>
        <w:spacing w:before="4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Развертка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прямоугольного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параллелепипеда.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сфера.</w:t>
      </w:r>
    </w:p>
    <w:p w:rsidR="005F6D3F" w:rsidRDefault="005F6D3F">
      <w:pPr>
        <w:spacing w:before="4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Проекции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фигур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плоскость.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Изображение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цилиндра,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конуса 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плоскости.</w:t>
      </w:r>
    </w:p>
    <w:p w:rsidR="005F6D3F" w:rsidRDefault="005F6D3F">
      <w:pPr>
        <w:pStyle w:val="BodyText"/>
        <w:spacing w:before="41" w:line="276" w:lineRule="auto"/>
        <w:jc w:val="left"/>
      </w:pPr>
      <w:r>
        <w:rPr>
          <w:i/>
          <w:iCs/>
        </w:rPr>
        <w:t>Понятие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об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объемах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тел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формул объема</w:t>
      </w:r>
      <w:r>
        <w:rPr>
          <w:spacing w:val="-1"/>
        </w:rPr>
        <w:t xml:space="preserve"> </w:t>
      </w:r>
      <w:r>
        <w:t>призмы,</w:t>
      </w:r>
      <w:r>
        <w:rPr>
          <w:spacing w:val="-3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конуса,</w:t>
      </w:r>
      <w:r>
        <w:rPr>
          <w:spacing w:val="2"/>
        </w:rPr>
        <w:t xml:space="preserve"> </w:t>
      </w:r>
      <w:r>
        <w:t>шара.</w:t>
      </w:r>
    </w:p>
    <w:p w:rsidR="005F6D3F" w:rsidRDefault="005F6D3F">
      <w:pPr>
        <w:spacing w:line="276" w:lineRule="auto"/>
        <w:ind w:left="519" w:firstLine="710"/>
        <w:rPr>
          <w:sz w:val="24"/>
          <w:szCs w:val="24"/>
        </w:rPr>
      </w:pP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подобии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плоскости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</w:t>
      </w:r>
      <w:r>
        <w:rPr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площадей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объемов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подобных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фигур.</w:t>
      </w:r>
    </w:p>
    <w:p w:rsidR="005F6D3F" w:rsidRDefault="005F6D3F">
      <w:pPr>
        <w:pStyle w:val="Heading11"/>
        <w:spacing w:before="8"/>
        <w:jc w:val="left"/>
      </w:pPr>
      <w:r>
        <w:t>Вероятность</w:t>
      </w:r>
      <w:r>
        <w:rPr>
          <w:spacing w:val="-3"/>
        </w:rPr>
        <w:t xml:space="preserve"> </w:t>
      </w:r>
      <w:r>
        <w:t>и статистика.</w:t>
      </w:r>
      <w:r>
        <w:rPr>
          <w:spacing w:val="2"/>
        </w:rPr>
        <w:t xml:space="preserve"> </w:t>
      </w:r>
      <w:r>
        <w:t>Логика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комбинаторика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Логика.</w:t>
      </w:r>
      <w:r>
        <w:rPr>
          <w:spacing w:val="-1"/>
        </w:rPr>
        <w:t xml:space="preserve"> </w:t>
      </w:r>
      <w:r>
        <w:t>Верные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9"/>
        </w:rPr>
        <w:t xml:space="preserve"> </w:t>
      </w:r>
      <w:r>
        <w:t>утверждения.</w:t>
      </w:r>
      <w:r>
        <w:rPr>
          <w:spacing w:val="-1"/>
        </w:rPr>
        <w:t xml:space="preserve"> </w:t>
      </w:r>
      <w:r>
        <w:t>Следствие.</w:t>
      </w:r>
      <w:r>
        <w:rPr>
          <w:spacing w:val="6"/>
        </w:rPr>
        <w:t xml:space="preserve"> </w:t>
      </w:r>
      <w:r>
        <w:rPr>
          <w:i/>
          <w:iCs/>
        </w:rPr>
        <w:t>Контрпример</w:t>
      </w:r>
      <w:r>
        <w:t>.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/>
        <w:ind w:left="1230"/>
        <w:rPr>
          <w:sz w:val="24"/>
          <w:szCs w:val="24"/>
        </w:rPr>
      </w:pPr>
      <w:r>
        <w:rPr>
          <w:i/>
          <w:iCs/>
          <w:sz w:val="24"/>
          <w:szCs w:val="24"/>
        </w:rPr>
        <w:t>Множество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Перебор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вариантов.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Таблицы.</w:t>
      </w:r>
      <w:r>
        <w:rPr>
          <w:spacing w:val="-2"/>
        </w:rPr>
        <w:t xml:space="preserve"> </w:t>
      </w:r>
      <w:r>
        <w:t>Столбчатые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круговые</w:t>
      </w:r>
      <w:r>
        <w:rPr>
          <w:spacing w:val="-2"/>
        </w:rPr>
        <w:t xml:space="preserve"> </w:t>
      </w:r>
      <w:r>
        <w:t>диаграммы.</w:t>
      </w:r>
    </w:p>
    <w:p w:rsidR="005F6D3F" w:rsidRDefault="005F6D3F">
      <w:pPr>
        <w:spacing w:before="41" w:line="280" w:lineRule="auto"/>
        <w:ind w:left="519" w:right="560" w:firstLine="710"/>
        <w:rPr>
          <w:sz w:val="24"/>
          <w:szCs w:val="24"/>
        </w:rPr>
      </w:pPr>
      <w:r>
        <w:rPr>
          <w:sz w:val="24"/>
          <w:szCs w:val="24"/>
        </w:rPr>
        <w:t>Числовые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наборы.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Среднее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арифметическое,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медиана,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наибольшее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наименьшее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значения.</w:t>
      </w:r>
      <w:r>
        <w:rPr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изменчивых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</w:t>
      </w:r>
      <w:r>
        <w:rPr>
          <w:sz w:val="24"/>
          <w:szCs w:val="24"/>
        </w:rPr>
        <w:t>.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Частота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вероятность</w:t>
      </w:r>
      <w:r>
        <w:rPr>
          <w:spacing w:val="6"/>
        </w:rPr>
        <w:t xml:space="preserve"> </w:t>
      </w:r>
      <w:r>
        <w:t>события.</w:t>
      </w:r>
      <w:r>
        <w:rPr>
          <w:spacing w:val="7"/>
        </w:rPr>
        <w:t xml:space="preserve"> </w:t>
      </w:r>
      <w:r>
        <w:t>Случайный</w:t>
      </w:r>
      <w:r>
        <w:rPr>
          <w:spacing w:val="10"/>
        </w:rPr>
        <w:t xml:space="preserve"> </w:t>
      </w:r>
      <w:r>
        <w:t>выбор.</w:t>
      </w:r>
      <w:r>
        <w:rPr>
          <w:spacing w:val="11"/>
        </w:rPr>
        <w:t xml:space="preserve"> </w:t>
      </w:r>
      <w:r>
        <w:t>Вычисление</w:t>
      </w:r>
      <w:r>
        <w:rPr>
          <w:spacing w:val="64"/>
        </w:rPr>
        <w:t xml:space="preserve"> </w:t>
      </w:r>
      <w:r>
        <w:t>вероятностей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опытах</w:t>
      </w:r>
      <w:r>
        <w:rPr>
          <w:spacing w:val="-3"/>
        </w:rPr>
        <w:t xml:space="preserve"> </w:t>
      </w:r>
      <w:r>
        <w:t>с 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5F6D3F" w:rsidRDefault="005F6D3F">
      <w:pPr>
        <w:spacing w:line="275" w:lineRule="exact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Независимые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события. Формула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сложения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вероятностей.</w:t>
      </w:r>
    </w:p>
    <w:p w:rsidR="005F6D3F" w:rsidRDefault="005F6D3F">
      <w:pPr>
        <w:spacing w:before="34" w:line="276" w:lineRule="auto"/>
        <w:ind w:left="519" w:firstLine="7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случайных</w:t>
      </w:r>
      <w:r>
        <w:rPr>
          <w:i/>
          <w:iCs/>
          <w:spacing w:val="3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величин.</w:t>
      </w:r>
      <w:r>
        <w:rPr>
          <w:i/>
          <w:iCs/>
          <w:spacing w:val="3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Равномерное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распределение.</w:t>
      </w:r>
      <w:r>
        <w:rPr>
          <w:i/>
          <w:iCs/>
          <w:spacing w:val="3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нормального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законе больших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чисел.</w:t>
      </w:r>
    </w:p>
    <w:p w:rsidR="005F6D3F" w:rsidRDefault="005F6D3F">
      <w:pPr>
        <w:pStyle w:val="BodyText"/>
        <w:spacing w:before="10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spacing w:before="1" w:line="280" w:lineRule="auto"/>
        <w:ind w:right="6261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анализа</w:t>
      </w:r>
    </w:p>
    <w:p w:rsidR="005F6D3F" w:rsidRDefault="005F6D3F">
      <w:pPr>
        <w:pStyle w:val="BodyText"/>
        <w:spacing w:line="276" w:lineRule="auto"/>
        <w:ind w:right="556"/>
      </w:pPr>
      <w:r>
        <w:t>Повторение.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долей и</w:t>
      </w:r>
      <w:r>
        <w:rPr>
          <w:spacing w:val="1"/>
        </w:rPr>
        <w:t xml:space="preserve"> </w:t>
      </w:r>
      <w:r>
        <w:t>частей, процентов,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чисел. Решение задач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выражений.</w:t>
      </w:r>
    </w:p>
    <w:p w:rsidR="005F6D3F" w:rsidRDefault="005F6D3F">
      <w:pPr>
        <w:pStyle w:val="BodyText"/>
        <w:spacing w:line="274" w:lineRule="exact"/>
        <w:ind w:left="1230"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градусной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 Модуль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5F6D3F" w:rsidRDefault="005F6D3F">
      <w:pPr>
        <w:pStyle w:val="BodyText"/>
        <w:spacing w:before="28" w:line="278" w:lineRule="auto"/>
        <w:ind w:right="564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-3"/>
        </w:rPr>
        <w:t xml:space="preserve"> </w:t>
      </w:r>
      <w:r>
        <w:t>переменной,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промежутков.</w:t>
      </w:r>
    </w:p>
    <w:p w:rsidR="005F6D3F" w:rsidRDefault="005F6D3F">
      <w:pPr>
        <w:pStyle w:val="BodyText"/>
        <w:spacing w:line="276" w:lineRule="auto"/>
        <w:ind w:right="554"/>
      </w:pPr>
      <w:r>
        <w:rPr>
          <w:noProof/>
          <w:lang w:eastAsia="ru-RU"/>
        </w:rPr>
        <w:pict>
          <v:shape id="image2.png" o:spid="_x0000_s1038" type="#_x0000_t75" style="position:absolute;left:0;text-align:left;margin-left:154.55pt;margin-top:34.45pt;width:15pt;height:14.5pt;z-index:-251664384;visibility:visible;mso-wrap-distance-left:0;mso-wrap-distance-right:0;mso-position-horizontal-relative:page">
            <v:imagedata r:id="rId14" o:title=""/>
            <w10:wrap anchorx="page"/>
          </v:shape>
        </w:pict>
      </w:r>
      <w:r>
        <w:t>Решение задач с использованием числовых функций и их графиков.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графиков</w:t>
      </w:r>
      <w:r>
        <w:rPr>
          <w:spacing w:val="40"/>
        </w:rPr>
        <w:t xml:space="preserve"> </w:t>
      </w:r>
      <w:r>
        <w:t>линейных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квадратичных</w:t>
      </w:r>
      <w:r>
        <w:rPr>
          <w:spacing w:val="38"/>
        </w:rPr>
        <w:t xml:space="preserve"> </w:t>
      </w:r>
      <w:r>
        <w:t>функций,</w:t>
      </w:r>
      <w:r>
        <w:rPr>
          <w:spacing w:val="44"/>
        </w:rPr>
        <w:t xml:space="preserve"> </w:t>
      </w:r>
      <w:r>
        <w:t>обратной</w:t>
      </w:r>
      <w:r>
        <w:rPr>
          <w:spacing w:val="43"/>
        </w:rPr>
        <w:t xml:space="preserve"> </w:t>
      </w:r>
      <w:r>
        <w:t>пропорциональности</w:t>
      </w:r>
      <w:r>
        <w:rPr>
          <w:spacing w:val="45"/>
        </w:rPr>
        <w:t xml:space="preserve"> </w:t>
      </w:r>
      <w:r>
        <w:t>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48"/>
        <w:ind w:left="519"/>
        <w:rPr>
          <w:rFonts w:ascii="Symbol" w:hAnsi="Symbol" w:cs="Symbol"/>
          <w:sz w:val="26"/>
          <w:szCs w:val="26"/>
        </w:rPr>
      </w:pPr>
      <w:r>
        <w:rPr>
          <w:sz w:val="24"/>
          <w:szCs w:val="24"/>
        </w:rPr>
        <w:t>функции</w:t>
      </w:r>
      <w:r>
        <w:rPr>
          <w:spacing w:val="38"/>
          <w:sz w:val="24"/>
          <w:szCs w:val="24"/>
        </w:rPr>
        <w:t xml:space="preserve"> </w:t>
      </w:r>
      <w:r>
        <w:rPr>
          <w:i/>
          <w:iCs/>
          <w:position w:val="1"/>
          <w:sz w:val="26"/>
          <w:szCs w:val="26"/>
        </w:rPr>
        <w:t>y</w:t>
      </w:r>
      <w:r>
        <w:rPr>
          <w:i/>
          <w:iCs/>
          <w:spacing w:val="-14"/>
          <w:position w:val="1"/>
          <w:sz w:val="26"/>
          <w:szCs w:val="26"/>
        </w:rPr>
        <w:t xml:space="preserve"> </w:t>
      </w:r>
      <w:r>
        <w:rPr>
          <w:rFonts w:ascii="Symbol" w:hAnsi="Symbol" w:cs="Symbol"/>
          <w:position w:val="1"/>
          <w:sz w:val="26"/>
          <w:szCs w:val="26"/>
        </w:rPr>
        <w:t></w:t>
      </w:r>
    </w:p>
    <w:p w:rsidR="005F6D3F" w:rsidRDefault="005F6D3F">
      <w:pPr>
        <w:pStyle w:val="BodyText"/>
        <w:spacing w:before="66"/>
        <w:ind w:left="195" w:firstLine="0"/>
        <w:jc w:val="left"/>
      </w:pPr>
      <w:r>
        <w:br w:type="column"/>
      </w:r>
      <w:r>
        <w:rPr>
          <w:i/>
          <w:iCs/>
          <w:position w:val="1"/>
          <w:sz w:val="26"/>
          <w:szCs w:val="26"/>
        </w:rPr>
        <w:t>x</w:t>
      </w:r>
      <w:r>
        <w:rPr>
          <w:i/>
          <w:iCs/>
          <w:spacing w:val="-12"/>
          <w:position w:val="1"/>
          <w:sz w:val="26"/>
          <w:szCs w:val="26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неравенств.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848" w:space="40"/>
            <w:col w:w="8842"/>
          </w:cols>
        </w:sectPr>
      </w:pPr>
    </w:p>
    <w:p w:rsidR="005F6D3F" w:rsidRDefault="005F6D3F">
      <w:pPr>
        <w:pStyle w:val="BodyText"/>
        <w:spacing w:before="84" w:line="276" w:lineRule="auto"/>
        <w:ind w:right="562"/>
      </w:pPr>
      <w:r>
        <w:t>Тригонометрическая</w:t>
      </w:r>
      <w:r>
        <w:rPr>
          <w:spacing w:val="1"/>
        </w:rPr>
        <w:t xml:space="preserve"> </w:t>
      </w:r>
      <w:r>
        <w:t>окружность</w:t>
      </w:r>
      <w:r>
        <w:rPr>
          <w:i/>
          <w:iCs/>
        </w:rPr>
        <w:t>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радианная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мера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угла</w:t>
      </w:r>
      <w:r>
        <w:t>.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rPr>
          <w:i/>
          <w:iCs/>
        </w:rPr>
        <w:t>котангенс</w:t>
      </w:r>
      <w:r>
        <w:rPr>
          <w:i/>
          <w:iCs/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него.</w:t>
      </w:r>
      <w:r>
        <w:rPr>
          <w:spacing w:val="48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тригонометрических</w:t>
      </w:r>
      <w:r>
        <w:rPr>
          <w:spacing w:val="42"/>
        </w:rPr>
        <w:t xml:space="preserve"> </w:t>
      </w:r>
      <w:r>
        <w:t>функций</w:t>
      </w:r>
      <w:r>
        <w:rPr>
          <w:spacing w:val="48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углов</w:t>
      </w:r>
      <w:r>
        <w:rPr>
          <w:spacing w:val="48"/>
        </w:rPr>
        <w:t xml:space="preserve"> </w:t>
      </w:r>
      <w:r>
        <w:t>0</w:t>
      </w:r>
      <w:r>
        <w:rPr>
          <w:rFonts w:ascii="Symbol" w:hAnsi="Symbol" w:cs="Symbol"/>
        </w:rPr>
        <w:t></w:t>
      </w:r>
      <w:r>
        <w:t>,</w:t>
      </w:r>
      <w:r>
        <w:rPr>
          <w:spacing w:val="49"/>
        </w:rPr>
        <w:t xml:space="preserve"> </w:t>
      </w:r>
      <w:r>
        <w:t>30</w:t>
      </w:r>
      <w:r>
        <w:rPr>
          <w:rFonts w:ascii="Symbol" w:hAnsi="Symbol" w:cs="Symbol"/>
        </w:rPr>
        <w:t></w:t>
      </w:r>
      <w:r>
        <w:t>,</w:t>
      </w:r>
      <w:r>
        <w:rPr>
          <w:spacing w:val="49"/>
        </w:rPr>
        <w:t xml:space="preserve"> </w:t>
      </w:r>
      <w:r>
        <w:t>45</w:t>
      </w:r>
      <w:r>
        <w:rPr>
          <w:rFonts w:ascii="Symbol" w:hAnsi="Symbol" w:cs="Symbol"/>
        </w:rPr>
        <w:t></w:t>
      </w:r>
      <w:r>
        <w:t>,</w:t>
      </w:r>
      <w:r>
        <w:rPr>
          <w:spacing w:val="49"/>
        </w:rPr>
        <w:t xml:space="preserve"> </w:t>
      </w:r>
      <w:r>
        <w:t>60</w:t>
      </w:r>
      <w:r>
        <w:rPr>
          <w:rFonts w:ascii="Symbol" w:hAnsi="Symbol" w:cs="Symbol"/>
        </w:rPr>
        <w:t></w:t>
      </w:r>
      <w:r>
        <w:t>,</w:t>
      </w:r>
      <w:r>
        <w:rPr>
          <w:spacing w:val="49"/>
        </w:rPr>
        <w:t xml:space="preserve"> </w:t>
      </w:r>
      <w:r>
        <w:t>90</w:t>
      </w:r>
      <w:r>
        <w:rPr>
          <w:rFonts w:ascii="Symbol" w:hAnsi="Symbol" w:cs="Symbol"/>
        </w:rPr>
        <w:t></w:t>
      </w:r>
      <w:r>
        <w:t>,</w:t>
      </w:r>
      <w:r>
        <w:rPr>
          <w:spacing w:val="49"/>
        </w:rPr>
        <w:t xml:space="preserve"> </w:t>
      </w:r>
      <w:r>
        <w:t>180</w:t>
      </w:r>
      <w:r>
        <w:rPr>
          <w:rFonts w:ascii="Symbol" w:hAnsi="Symbol" w:cs="Symbol"/>
        </w:rPr>
        <w:t></w:t>
      </w:r>
      <w:r>
        <w:t>,</w:t>
      </w:r>
      <w:r>
        <w:rPr>
          <w:spacing w:val="48"/>
        </w:rPr>
        <w:t xml:space="preserve"> </w:t>
      </w:r>
      <w:r>
        <w:t>270</w:t>
      </w:r>
      <w:r>
        <w:rPr>
          <w:rFonts w:ascii="Symbol" w:hAnsi="Symbol" w:cs="Symbol"/>
        </w:rPr>
        <w:t></w:t>
      </w:r>
      <w:r>
        <w:t>.</w:t>
      </w:r>
    </w:p>
    <w:p w:rsidR="005F6D3F" w:rsidRDefault="005F6D3F">
      <w:pPr>
        <w:pStyle w:val="BodyText"/>
        <w:spacing w:before="38" w:line="201" w:lineRule="exact"/>
        <w:ind w:left="910" w:firstLine="0"/>
        <w:jc w:val="left"/>
        <w:rPr>
          <w:rFonts w:ascii="Symbol" w:hAnsi="Symbol" w:cs="Symbol"/>
        </w:rPr>
      </w:pPr>
      <w:r>
        <w:rPr>
          <w:rFonts w:ascii="Symbol" w:hAnsi="Symbol" w:cs="Symbol"/>
        </w:rPr>
        <w:t></w:t>
      </w:r>
      <w:r>
        <w:rPr>
          <w:spacing w:val="80"/>
        </w:rPr>
        <w:t xml:space="preserve"> </w:t>
      </w:r>
      <w:r>
        <w:rPr>
          <w:rFonts w:ascii="Symbol" w:hAnsi="Symbol" w:cs="Symbol"/>
        </w:rPr>
        <w:t></w:t>
      </w:r>
      <w:r>
        <w:rPr>
          <w:spacing w:val="93"/>
        </w:rPr>
        <w:t xml:space="preserve"> </w:t>
      </w:r>
      <w:r>
        <w:rPr>
          <w:rFonts w:ascii="Symbol" w:hAnsi="Symbol" w:cs="Symbol"/>
        </w:rPr>
        <w:t></w:t>
      </w:r>
      <w:r>
        <w:t xml:space="preserve">  </w:t>
      </w:r>
      <w:r>
        <w:rPr>
          <w:spacing w:val="18"/>
        </w:rPr>
        <w:t xml:space="preserve"> </w:t>
      </w:r>
      <w:r>
        <w:rPr>
          <w:rFonts w:ascii="Symbol" w:hAnsi="Symbol" w:cs="Symbol"/>
        </w:rPr>
        <w:t></w:t>
      </w:r>
    </w:p>
    <w:p w:rsidR="005F6D3F" w:rsidRDefault="005F6D3F">
      <w:pPr>
        <w:spacing w:line="201" w:lineRule="exact"/>
        <w:rPr>
          <w:rFonts w:ascii="Symbol" w:hAnsi="Symbol" w:cs="Symbol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pStyle w:val="BodyText"/>
        <w:tabs>
          <w:tab w:val="left" w:pos="1085"/>
          <w:tab w:val="left" w:pos="1415"/>
          <w:tab w:val="left" w:pos="1701"/>
        </w:tabs>
        <w:spacing w:line="247" w:lineRule="exact"/>
        <w:ind w:firstLine="0"/>
        <w:jc w:val="left"/>
      </w:pPr>
      <w:r>
        <w:rPr>
          <w:noProof/>
          <w:lang w:eastAsia="ru-RU"/>
        </w:rPr>
        <w:pict>
          <v:line id="_x0000_s1039" style="position:absolute;left:0;text-align:left;z-index:-251663360;mso-position-horizontal-relative:page" from="103.6pt,7.35pt" to="111.55pt,7.35pt" strokeweight=".24769mm">
            <w10:wrap anchorx="page"/>
          </v:line>
        </w:pict>
      </w:r>
      <w:r>
        <w:rPr>
          <w:noProof/>
          <w:lang w:eastAsia="ru-RU"/>
        </w:rPr>
        <w:pict>
          <v:line id="_x0000_s1040" style="position:absolute;left:0;text-align:left;z-index:-251662336;mso-position-horizontal-relative:page" from="120.15pt,7.35pt" to="128.1pt,7.35pt" strokeweight=".24769mm">
            <w10:wrap anchorx="page"/>
          </v:line>
        </w:pict>
      </w:r>
      <w:r>
        <w:rPr>
          <w:noProof/>
          <w:lang w:eastAsia="ru-RU"/>
        </w:rPr>
        <w:pict>
          <v:line id="_x0000_s1041" style="position:absolute;left:0;text-align:left;z-index:-251661312;mso-position-horizontal-relative:page" from="134.45pt,7.35pt" to="142.4pt,7.35pt" strokeweight=".24769mm">
            <w10:wrap anchorx="page"/>
          </v:line>
        </w:pict>
      </w:r>
      <w:r>
        <w:rPr>
          <w:noProof/>
          <w:lang w:eastAsia="ru-RU"/>
        </w:rPr>
        <w:pict>
          <v:line id="_x0000_s1042" style="position:absolute;left:0;text-align:left;z-index:251649024;mso-position-horizontal-relative:page" from="150.95pt,7.35pt" to="158.9pt,7.35pt" strokeweight=".24769mm">
            <w10:wrap anchorx="page"/>
          </v:line>
        </w:pict>
      </w:r>
      <w:r>
        <w:rPr>
          <w:spacing w:val="-1"/>
        </w:rPr>
        <w:t>(</w:t>
      </w:r>
      <w:r>
        <w:rPr>
          <w:spacing w:val="-24"/>
        </w:rPr>
        <w:t xml:space="preserve"> </w:t>
      </w:r>
      <w:r>
        <w:rPr>
          <w:spacing w:val="-1"/>
          <w:position w:val="1"/>
        </w:rPr>
        <w:t>0,</w:t>
      </w:r>
      <w:r>
        <w:rPr>
          <w:spacing w:val="-1"/>
          <w:position w:val="1"/>
        </w:rPr>
        <w:tab/>
      </w:r>
      <w:r>
        <w:rPr>
          <w:position w:val="1"/>
        </w:rPr>
        <w:t>,</w:t>
      </w:r>
      <w:r>
        <w:rPr>
          <w:position w:val="1"/>
        </w:rPr>
        <w:tab/>
        <w:t>,</w:t>
      </w:r>
      <w:r>
        <w:rPr>
          <w:position w:val="1"/>
        </w:rPr>
        <w:tab/>
        <w:t>,</w:t>
      </w:r>
    </w:p>
    <w:p w:rsidR="005F6D3F" w:rsidRDefault="005F6D3F">
      <w:pPr>
        <w:pStyle w:val="BodyText"/>
        <w:tabs>
          <w:tab w:val="left" w:pos="1246"/>
          <w:tab w:val="left" w:pos="1862"/>
        </w:tabs>
        <w:spacing w:line="245" w:lineRule="exact"/>
        <w:ind w:left="914" w:firstLine="0"/>
        <w:jc w:val="left"/>
      </w:pPr>
      <w:r>
        <w:t>6</w:t>
      </w:r>
      <w:r>
        <w:tab/>
        <w:t>4</w:t>
      </w:r>
      <w:r>
        <w:rPr>
          <w:spacing w:val="105"/>
        </w:rPr>
        <w:t xml:space="preserve"> </w:t>
      </w:r>
      <w:r>
        <w:t>3</w:t>
      </w:r>
      <w:r>
        <w:tab/>
      </w:r>
      <w:r>
        <w:rPr>
          <w:spacing w:val="-5"/>
        </w:rPr>
        <w:t>2</w:t>
      </w:r>
    </w:p>
    <w:p w:rsidR="005F6D3F" w:rsidRDefault="005F6D3F">
      <w:pPr>
        <w:tabs>
          <w:tab w:val="left" w:pos="1050"/>
          <w:tab w:val="left" w:pos="2269"/>
          <w:tab w:val="left" w:pos="3540"/>
          <w:tab w:val="left" w:pos="6001"/>
          <w:tab w:val="left" w:pos="7195"/>
        </w:tabs>
        <w:spacing w:before="2"/>
        <w:ind w:left="296"/>
        <w:rPr>
          <w:i/>
          <w:iCs/>
          <w:sz w:val="24"/>
          <w:szCs w:val="24"/>
        </w:rPr>
      </w:pPr>
      <w:r>
        <w:br w:type="column"/>
      </w:r>
      <w:r>
        <w:rPr>
          <w:sz w:val="24"/>
          <w:szCs w:val="24"/>
        </w:rPr>
        <w:t>рад).</w:t>
      </w:r>
      <w:r>
        <w:rPr>
          <w:sz w:val="24"/>
          <w:szCs w:val="24"/>
        </w:rPr>
        <w:tab/>
      </w:r>
      <w:r>
        <w:rPr>
          <w:i/>
          <w:iCs/>
          <w:sz w:val="24"/>
          <w:szCs w:val="24"/>
        </w:rPr>
        <w:t>Формулы</w:t>
      </w:r>
      <w:r>
        <w:rPr>
          <w:i/>
          <w:iCs/>
          <w:sz w:val="24"/>
          <w:szCs w:val="24"/>
        </w:rPr>
        <w:tab/>
        <w:t>сложения</w:t>
      </w:r>
      <w:r>
        <w:rPr>
          <w:i/>
          <w:iCs/>
          <w:sz w:val="24"/>
          <w:szCs w:val="24"/>
        </w:rPr>
        <w:tab/>
        <w:t>тригонометрических</w:t>
      </w:r>
      <w:r>
        <w:rPr>
          <w:i/>
          <w:iCs/>
          <w:sz w:val="24"/>
          <w:szCs w:val="24"/>
        </w:rPr>
        <w:tab/>
        <w:t>функций,</w:t>
      </w:r>
      <w:r>
        <w:rPr>
          <w:i/>
          <w:iCs/>
          <w:sz w:val="24"/>
          <w:szCs w:val="24"/>
        </w:rPr>
        <w:tab/>
        <w:t>формулы</w:t>
      </w:r>
    </w:p>
    <w:p w:rsidR="005F6D3F" w:rsidRDefault="005F6D3F">
      <w:pPr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984" w:space="40"/>
            <w:col w:w="8706"/>
          </w:cols>
        </w:sectPr>
      </w:pPr>
    </w:p>
    <w:p w:rsidR="005F6D3F" w:rsidRDefault="005F6D3F">
      <w:pPr>
        <w:spacing w:before="43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приведения, формулы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двойного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аргумента..</w:t>
      </w:r>
    </w:p>
    <w:p w:rsidR="005F6D3F" w:rsidRDefault="005F6D3F">
      <w:pPr>
        <w:pStyle w:val="BodyText"/>
        <w:spacing w:before="41" w:line="276" w:lineRule="auto"/>
        <w:ind w:right="568"/>
        <w:rPr>
          <w:i/>
          <w:iCs/>
        </w:rPr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 значение функции. Периодические функции. Четность и нечетность функций.</w:t>
      </w:r>
      <w:r>
        <w:rPr>
          <w:spacing w:val="1"/>
        </w:rPr>
        <w:t xml:space="preserve"> </w:t>
      </w:r>
      <w:r>
        <w:rPr>
          <w:i/>
          <w:iCs/>
        </w:rPr>
        <w:t>Сложные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функции.</w:t>
      </w:r>
    </w:p>
    <w:p w:rsidR="005F6D3F" w:rsidRDefault="005F6D3F">
      <w:pPr>
        <w:spacing w:line="276" w:lineRule="auto"/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pStyle w:val="BodyText"/>
        <w:spacing w:before="13"/>
        <w:ind w:left="1225" w:firstLine="0"/>
        <w:jc w:val="left"/>
      </w:pPr>
      <w:r>
        <w:t>Тригонометрические</w:t>
      </w:r>
      <w:r>
        <w:rPr>
          <w:spacing w:val="15"/>
        </w:rPr>
        <w:t xml:space="preserve"> </w:t>
      </w:r>
      <w:r>
        <w:t>функции</w:t>
      </w:r>
    </w:p>
    <w:p w:rsidR="005F6D3F" w:rsidRDefault="005F6D3F">
      <w:pPr>
        <w:spacing w:line="290" w:lineRule="exact"/>
        <w:ind w:left="110"/>
        <w:rPr>
          <w:i/>
          <w:iCs/>
          <w:sz w:val="24"/>
          <w:szCs w:val="24"/>
        </w:rPr>
      </w:pPr>
      <w:r>
        <w:br w:type="column"/>
      </w:r>
      <w:r>
        <w:rPr>
          <w:i/>
          <w:iCs/>
          <w:position w:val="1"/>
          <w:sz w:val="24"/>
          <w:szCs w:val="24"/>
        </w:rPr>
        <w:t>y</w:t>
      </w:r>
      <w:r>
        <w:rPr>
          <w:i/>
          <w:iCs/>
          <w:spacing w:val="1"/>
          <w:position w:val="1"/>
          <w:sz w:val="24"/>
          <w:szCs w:val="24"/>
        </w:rPr>
        <w:t xml:space="preserve"> </w:t>
      </w:r>
      <w:r>
        <w:rPr>
          <w:rFonts w:ascii="Symbol" w:hAnsi="Symbol" w:cs="Symbol"/>
          <w:position w:val="1"/>
          <w:sz w:val="24"/>
          <w:szCs w:val="24"/>
        </w:rPr>
        <w:t></w:t>
      </w:r>
      <w:r>
        <w:rPr>
          <w:spacing w:val="-9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cos</w:t>
      </w:r>
      <w:r>
        <w:rPr>
          <w:spacing w:val="-16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x</w:t>
      </w:r>
      <w:r>
        <w:rPr>
          <w:position w:val="1"/>
          <w:sz w:val="24"/>
          <w:szCs w:val="24"/>
        </w:rPr>
        <w:t>,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y</w:t>
      </w:r>
      <w:r>
        <w:rPr>
          <w:i/>
          <w:iCs/>
          <w:spacing w:val="2"/>
          <w:position w:val="1"/>
          <w:sz w:val="24"/>
          <w:szCs w:val="24"/>
        </w:rPr>
        <w:t xml:space="preserve"> </w:t>
      </w:r>
      <w:r>
        <w:rPr>
          <w:rFonts w:ascii="Symbol" w:hAnsi="Symbol" w:cs="Symbol"/>
          <w:position w:val="1"/>
          <w:sz w:val="24"/>
          <w:szCs w:val="24"/>
        </w:rPr>
        <w:t></w:t>
      </w:r>
      <w:r>
        <w:rPr>
          <w:spacing w:val="-13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sin</w:t>
      </w:r>
      <w:r>
        <w:rPr>
          <w:spacing w:val="-9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x</w:t>
      </w:r>
      <w:r>
        <w:rPr>
          <w:position w:val="1"/>
          <w:sz w:val="24"/>
          <w:szCs w:val="24"/>
        </w:rPr>
        <w:t>,</w:t>
      </w:r>
      <w:r>
        <w:rPr>
          <w:spacing w:val="-8"/>
          <w:position w:val="1"/>
          <w:sz w:val="24"/>
          <w:szCs w:val="24"/>
        </w:rPr>
        <w:t xml:space="preserve"> </w:t>
      </w:r>
      <w:r>
        <w:rPr>
          <w:i/>
          <w:iCs/>
          <w:position w:val="1"/>
          <w:sz w:val="24"/>
          <w:szCs w:val="24"/>
        </w:rPr>
        <w:t>y</w:t>
      </w:r>
      <w:r>
        <w:rPr>
          <w:i/>
          <w:iCs/>
          <w:spacing w:val="2"/>
          <w:position w:val="1"/>
          <w:sz w:val="24"/>
          <w:szCs w:val="24"/>
        </w:rPr>
        <w:t xml:space="preserve"> </w:t>
      </w:r>
      <w:r>
        <w:rPr>
          <w:rFonts w:ascii="Symbol" w:hAnsi="Symbol" w:cs="Symbol"/>
          <w:position w:val="1"/>
          <w:sz w:val="24"/>
          <w:szCs w:val="24"/>
        </w:rPr>
        <w:t>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tg</w:t>
      </w:r>
      <w:r>
        <w:rPr>
          <w:i/>
          <w:iCs/>
          <w:position w:val="1"/>
          <w:sz w:val="24"/>
          <w:szCs w:val="24"/>
        </w:rPr>
        <w:t>x</w:t>
      </w:r>
      <w:r>
        <w:rPr>
          <w:i/>
          <w:iCs/>
          <w:spacing w:val="-13"/>
          <w:position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3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Функция</w:t>
      </w:r>
    </w:p>
    <w:p w:rsidR="005F6D3F" w:rsidRDefault="005F6D3F">
      <w:pPr>
        <w:spacing w:line="290" w:lineRule="exact"/>
        <w:ind w:left="107"/>
        <w:rPr>
          <w:sz w:val="24"/>
          <w:szCs w:val="24"/>
        </w:rPr>
      </w:pPr>
      <w:r>
        <w:br w:type="column"/>
      </w:r>
      <w:r>
        <w:rPr>
          <w:i/>
          <w:iCs/>
          <w:sz w:val="24"/>
          <w:szCs w:val="24"/>
        </w:rPr>
        <w:t>y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rFonts w:ascii="Symbol" w:hAnsi="Symbol" w:cs="Symbol"/>
          <w:sz w:val="24"/>
          <w:szCs w:val="24"/>
        </w:rPr>
        <w:t>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ctg</w:t>
      </w:r>
      <w:r>
        <w:rPr>
          <w:i/>
          <w:iCs/>
          <w:sz w:val="24"/>
          <w:szCs w:val="24"/>
        </w:rPr>
        <w:t>x</w:t>
      </w:r>
      <w:r>
        <w:rPr>
          <w:i/>
          <w:iCs/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</w:p>
    <w:p w:rsidR="005F6D3F" w:rsidRDefault="005F6D3F">
      <w:pPr>
        <w:spacing w:line="290" w:lineRule="exact"/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num="3" w:space="720" w:equalWidth="0">
            <w:col w:w="4376" w:space="40"/>
            <w:col w:w="3697" w:space="39"/>
            <w:col w:w="2578"/>
          </w:cols>
        </w:sectPr>
      </w:pPr>
    </w:p>
    <w:p w:rsidR="005F6D3F" w:rsidRDefault="005F6D3F">
      <w:pPr>
        <w:pStyle w:val="BodyText"/>
        <w:spacing w:before="83"/>
        <w:ind w:firstLine="0"/>
      </w:pP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функций.</w:t>
      </w:r>
    </w:p>
    <w:p w:rsidR="005F6D3F" w:rsidRDefault="005F6D3F">
      <w:pPr>
        <w:pStyle w:val="BodyText"/>
        <w:spacing w:before="41" w:line="280" w:lineRule="auto"/>
        <w:ind w:right="560" w:firstLine="706"/>
      </w:pPr>
      <w:r>
        <w:t>Арккосинус,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rPr>
          <w:i/>
          <w:iCs/>
        </w:rPr>
        <w:t>Арккотангенс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числа</w:t>
      </w:r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4"/>
        </w:rPr>
        <w:t xml:space="preserve"> </w:t>
      </w:r>
      <w:r>
        <w:t>уравнения.</w:t>
      </w:r>
      <w:r>
        <w:rPr>
          <w:spacing w:val="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уравнений.</w:t>
      </w:r>
    </w:p>
    <w:p w:rsidR="005F6D3F" w:rsidRDefault="005F6D3F">
      <w:pPr>
        <w:spacing w:line="276" w:lineRule="auto"/>
        <w:ind w:left="519" w:right="568" w:firstLine="70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Обратные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тригонометрические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функции,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простейших тригонометрических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неравенств.</w:t>
      </w:r>
    </w:p>
    <w:p w:rsidR="005F6D3F" w:rsidRDefault="005F6D3F">
      <w:pPr>
        <w:pStyle w:val="BodyText"/>
        <w:spacing w:line="276" w:lineRule="auto"/>
        <w:ind w:right="568" w:firstLine="70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Показательная функция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</w:p>
    <w:p w:rsidR="005F6D3F" w:rsidRDefault="005F6D3F">
      <w:pPr>
        <w:pStyle w:val="BodyText"/>
        <w:spacing w:line="276" w:lineRule="auto"/>
        <w:ind w:right="562" w:firstLine="706"/>
      </w:pPr>
      <w:r>
        <w:t xml:space="preserve">Логарифм числа, свойства логарифма. Десятичный логарифм. </w:t>
      </w:r>
      <w:r>
        <w:rPr>
          <w:i/>
          <w:iCs/>
        </w:rPr>
        <w:t>Число е. Натуральный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график.</w:t>
      </w:r>
    </w:p>
    <w:p w:rsidR="005F6D3F" w:rsidRDefault="005F6D3F">
      <w:pPr>
        <w:spacing w:line="276" w:lineRule="auto"/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pStyle w:val="BodyText"/>
        <w:spacing w:before="66"/>
        <w:ind w:left="1225" w:firstLine="0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уравнения.</w:t>
      </w:r>
    </w:p>
    <w:p w:rsidR="005F6D3F" w:rsidRDefault="005F6D3F">
      <w:pPr>
        <w:spacing w:before="41"/>
        <w:ind w:left="1225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Метод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интервалов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неравенств.</w:t>
      </w:r>
    </w:p>
    <w:p w:rsidR="005F6D3F" w:rsidRDefault="005F6D3F">
      <w:pPr>
        <w:spacing w:before="41" w:line="276" w:lineRule="auto"/>
        <w:ind w:left="519" w:right="562" w:firstLine="70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Преобразования графиков функций: сдвиг вдоль координатных осей, растяжение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сжатие,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отражение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относительно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координатных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неравенств.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 уравнений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содержащих переменную под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модуля.</w:t>
      </w:r>
    </w:p>
    <w:p w:rsidR="005F6D3F" w:rsidRDefault="005F6D3F">
      <w:pPr>
        <w:spacing w:before="3" w:line="276" w:lineRule="auto"/>
        <w:ind w:left="519" w:right="575" w:firstLine="70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Системы показательных, логарифмических и иррациональных уравнений. 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показательных,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логарифмических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неравенств.</w:t>
      </w:r>
    </w:p>
    <w:p w:rsidR="005F6D3F" w:rsidRDefault="005F6D3F">
      <w:pPr>
        <w:spacing w:line="276" w:lineRule="auto"/>
        <w:ind w:left="1225" w:right="2595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Взаимно обратные функции. Графики взаимно обратных функций.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параметром.</w:t>
      </w:r>
    </w:p>
    <w:p w:rsidR="005F6D3F" w:rsidRDefault="005F6D3F">
      <w:pPr>
        <w:pStyle w:val="BodyText"/>
        <w:spacing w:line="278" w:lineRule="auto"/>
        <w:ind w:right="561" w:firstLine="706"/>
        <w:rPr>
          <w:i/>
          <w:iCs/>
        </w:rPr>
      </w:pPr>
      <w:r>
        <w:t>Производная функции в точке. Касательная к графику функции. Геометрический 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  <w:iCs/>
        </w:rPr>
        <w:t>Правила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дифференцирования.</w:t>
      </w:r>
    </w:p>
    <w:p w:rsidR="005F6D3F" w:rsidRDefault="005F6D3F">
      <w:pPr>
        <w:spacing w:line="271" w:lineRule="exact"/>
        <w:ind w:left="1225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Вторая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производная, ее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смысл.</w:t>
      </w:r>
    </w:p>
    <w:p w:rsidR="005F6D3F" w:rsidRDefault="005F6D3F">
      <w:pPr>
        <w:spacing w:before="39" w:line="276" w:lineRule="auto"/>
        <w:ind w:left="519" w:right="557" w:firstLine="706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функциях.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экстремума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(максимума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минимума).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элементарных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экстремума,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наибольшее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наименьшее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значение с помощью производной. </w:t>
      </w:r>
      <w:r>
        <w:rPr>
          <w:i/>
          <w:iCs/>
          <w:sz w:val="24"/>
          <w:szCs w:val="24"/>
        </w:rPr>
        <w:t>Построение графиков функций с помощью производных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 производной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5F6D3F" w:rsidRDefault="005F6D3F">
      <w:pPr>
        <w:spacing w:line="278" w:lineRule="auto"/>
        <w:ind w:left="519" w:right="562" w:firstLine="706"/>
        <w:jc w:val="both"/>
        <w:rPr>
          <w:sz w:val="24"/>
          <w:szCs w:val="24"/>
        </w:rPr>
      </w:pPr>
      <w:r>
        <w:rPr>
          <w:sz w:val="24"/>
          <w:szCs w:val="24"/>
        </w:rPr>
        <w:t>Первообразная.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Первообразные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элементарных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функций.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криволинейной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трапеции.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Ньютона-Лейбница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интеграл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плоских фигур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вращения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 интеграла</w:t>
      </w:r>
      <w:r>
        <w:rPr>
          <w:sz w:val="24"/>
          <w:szCs w:val="24"/>
        </w:rPr>
        <w:t>.</w:t>
      </w:r>
    </w:p>
    <w:p w:rsidR="005F6D3F" w:rsidRDefault="005F6D3F">
      <w:pPr>
        <w:pStyle w:val="BodyText"/>
        <w:spacing w:before="5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jc w:val="left"/>
      </w:pPr>
      <w:r>
        <w:t>Геометрия</w:t>
      </w:r>
    </w:p>
    <w:p w:rsidR="005F6D3F" w:rsidRDefault="005F6D3F">
      <w:pPr>
        <w:pStyle w:val="BodyText"/>
        <w:spacing w:before="36" w:line="276" w:lineRule="auto"/>
        <w:ind w:right="560"/>
        <w:rPr>
          <w:i/>
          <w:iCs/>
        </w:rPr>
      </w:pPr>
      <w:r>
        <w:t>Повторение. Решение задач с применением свойств фигур на плоскости. Задачи 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 правил. Решение задач с использованием теорем о треугольниках, соотношений в</w:t>
      </w:r>
      <w:r>
        <w:rPr>
          <w:spacing w:val="-57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 и</w:t>
      </w:r>
      <w:r>
        <w:rPr>
          <w:spacing w:val="-4"/>
        </w:rPr>
        <w:t xml:space="preserve"> </w:t>
      </w:r>
      <w:r>
        <w:t>площадей.</w:t>
      </w:r>
      <w:r>
        <w:rPr>
          <w:spacing w:val="6"/>
        </w:rPr>
        <w:t xml:space="preserve"> </w:t>
      </w:r>
      <w:r>
        <w:rPr>
          <w:i/>
          <w:iCs/>
        </w:rPr>
        <w:t>Решение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задач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помощью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векторов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координат.</w:t>
      </w:r>
    </w:p>
    <w:p w:rsidR="005F6D3F" w:rsidRDefault="005F6D3F">
      <w:pPr>
        <w:pStyle w:val="BodyText"/>
        <w:spacing w:before="2"/>
        <w:ind w:left="1230" w:firstLine="0"/>
      </w:pPr>
      <w:r>
        <w:t>Наглядная</w:t>
      </w:r>
      <w:r>
        <w:rPr>
          <w:spacing w:val="63"/>
        </w:rPr>
        <w:t xml:space="preserve"> </w:t>
      </w:r>
      <w:r>
        <w:t>стереометрия.</w:t>
      </w:r>
      <w:r>
        <w:rPr>
          <w:spacing w:val="119"/>
        </w:rPr>
        <w:t xml:space="preserve"> </w:t>
      </w:r>
      <w:r>
        <w:t xml:space="preserve">Фигуры  </w:t>
      </w:r>
      <w:r>
        <w:rPr>
          <w:spacing w:val="3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изображения</w:t>
      </w:r>
      <w:r>
        <w:rPr>
          <w:spacing w:val="113"/>
        </w:rPr>
        <w:t xml:space="preserve"> </w:t>
      </w:r>
      <w:r>
        <w:t xml:space="preserve">(куб,  </w:t>
      </w:r>
      <w:r>
        <w:rPr>
          <w:spacing w:val="4"/>
        </w:rPr>
        <w:t xml:space="preserve"> </w:t>
      </w:r>
      <w:r>
        <w:t>пирамида,</w:t>
      </w:r>
      <w:r>
        <w:rPr>
          <w:spacing w:val="119"/>
        </w:rPr>
        <w:t xml:space="preserve"> </w:t>
      </w:r>
      <w:r>
        <w:t>призма).</w:t>
      </w:r>
    </w:p>
    <w:p w:rsidR="005F6D3F" w:rsidRDefault="005F6D3F">
      <w:pPr>
        <w:spacing w:before="40"/>
        <w:ind w:left="51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Основные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стереометрии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свойства.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Сечения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куба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тетраэдра.</w:t>
      </w:r>
    </w:p>
    <w:p w:rsidR="005F6D3F" w:rsidRDefault="005F6D3F">
      <w:pPr>
        <w:pStyle w:val="BodyText"/>
        <w:spacing w:before="42" w:line="276" w:lineRule="auto"/>
        <w:ind w:right="572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 расположение прямых и плоскостей в пространстве. Параллельность прямых 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5F6D3F" w:rsidRDefault="005F6D3F">
      <w:pPr>
        <w:pStyle w:val="BodyText"/>
        <w:spacing w:line="274" w:lineRule="exact"/>
        <w:ind w:left="1230" w:firstLine="0"/>
      </w:pPr>
      <w:r>
        <w:t>Расстояния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фигурами в</w:t>
      </w:r>
      <w:r>
        <w:rPr>
          <w:spacing w:val="1"/>
        </w:rPr>
        <w:t xml:space="preserve"> </w:t>
      </w:r>
      <w:r>
        <w:t>пространстве.</w:t>
      </w:r>
    </w:p>
    <w:p w:rsidR="005F6D3F" w:rsidRDefault="005F6D3F">
      <w:pPr>
        <w:pStyle w:val="BodyText"/>
        <w:spacing w:before="46"/>
        <w:ind w:left="1230" w:firstLine="0"/>
      </w:pPr>
      <w:r>
        <w:t>Углы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плоскостей.</w:t>
      </w:r>
    </w:p>
    <w:p w:rsidR="005F6D3F" w:rsidRDefault="005F6D3F">
      <w:pPr>
        <w:pStyle w:val="BodyText"/>
        <w:spacing w:before="41" w:line="276" w:lineRule="auto"/>
        <w:ind w:right="558"/>
      </w:pPr>
      <w:r>
        <w:t>Проекция</w:t>
      </w:r>
      <w:r>
        <w:rPr>
          <w:spacing w:val="11"/>
        </w:rPr>
        <w:t xml:space="preserve"> </w:t>
      </w:r>
      <w:r>
        <w:t>фигуры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плоскость.</w:t>
      </w:r>
      <w:r>
        <w:rPr>
          <w:spacing w:val="13"/>
        </w:rPr>
        <w:t xml:space="preserve"> </w:t>
      </w:r>
      <w:r>
        <w:t>Признаки</w:t>
      </w:r>
      <w:r>
        <w:rPr>
          <w:spacing w:val="12"/>
        </w:rPr>
        <w:t xml:space="preserve"> </w:t>
      </w:r>
      <w:r>
        <w:t>перпендикулярности</w:t>
      </w:r>
      <w:r>
        <w:rPr>
          <w:spacing w:val="13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плоскостей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перпендикулярах.</w:t>
      </w:r>
    </w:p>
    <w:p w:rsidR="005F6D3F" w:rsidRDefault="005F6D3F">
      <w:pPr>
        <w:pStyle w:val="BodyText"/>
        <w:spacing w:line="276" w:lineRule="auto"/>
        <w:ind w:right="567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 Пифагора в пространстве. Призма и пирамида. Правильная пирамида и 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-2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пирамида.</w:t>
      </w:r>
      <w:r>
        <w:rPr>
          <w:spacing w:val="-2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призмы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5F6D3F" w:rsidRDefault="005F6D3F">
      <w:pPr>
        <w:pStyle w:val="BodyText"/>
        <w:spacing w:line="276" w:lineRule="auto"/>
        <w:ind w:right="576" w:firstLine="706"/>
      </w:pPr>
      <w:r>
        <w:t>Тела вращения: цилиндр, конус, сфера и шар. Основные свойства прямого 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3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конуса.</w:t>
      </w:r>
      <w:r>
        <w:rPr>
          <w:spacing w:val="2"/>
        </w:rPr>
        <w:t xml:space="preserve"> </w:t>
      </w:r>
      <w:r>
        <w:t>Изображение тел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на плоскости.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4" w:firstLine="70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усеченном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конусе,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конуса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(параллельное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проходящее через вершину), сечения цилиндра (параллельно и перпендикулярно оси), сечения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шара.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Развертка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цилиндра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конуса.</w:t>
      </w:r>
    </w:p>
    <w:p w:rsidR="005F6D3F" w:rsidRDefault="005F6D3F">
      <w:pPr>
        <w:spacing w:before="4" w:line="276" w:lineRule="auto"/>
        <w:ind w:left="519" w:right="560" w:firstLine="706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Простейшие комбинации многогранников и тел вращения между собой. </w:t>
      </w:r>
      <w:r>
        <w:rPr>
          <w:sz w:val="24"/>
          <w:szCs w:val="24"/>
        </w:rPr>
        <w:t>Вычисление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фигур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(ребра,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диагонали,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углы).</w:t>
      </w:r>
    </w:p>
    <w:p w:rsidR="005F6D3F" w:rsidRDefault="005F6D3F">
      <w:pPr>
        <w:pStyle w:val="BodyText"/>
        <w:spacing w:line="276" w:lineRule="auto"/>
        <w:ind w:right="573" w:firstLine="706"/>
      </w:pPr>
      <w:r>
        <w:t>Площадь поверхности правильной пирамиды и прямой призмы. Площадь поверхности</w:t>
      </w:r>
      <w:r>
        <w:rPr>
          <w:spacing w:val="-57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5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прямого</w:t>
      </w:r>
      <w:r>
        <w:rPr>
          <w:spacing w:val="5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шара.</w:t>
      </w:r>
    </w:p>
    <w:p w:rsidR="005F6D3F" w:rsidRDefault="005F6D3F">
      <w:pPr>
        <w:pStyle w:val="BodyText"/>
        <w:spacing w:line="275" w:lineRule="exact"/>
        <w:ind w:left="1225" w:firstLine="0"/>
      </w:pPr>
      <w:r>
        <w:t>Понятие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объеме.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пирамиды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конуса,</w:t>
      </w:r>
      <w:r>
        <w:rPr>
          <w:spacing w:val="5"/>
        </w:rPr>
        <w:t xml:space="preserve"> </w:t>
      </w:r>
      <w:r>
        <w:t>призмы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цилиндра.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шара.</w:t>
      </w:r>
    </w:p>
    <w:p w:rsidR="005F6D3F" w:rsidRDefault="005F6D3F">
      <w:pPr>
        <w:spacing w:before="40" w:line="276" w:lineRule="auto"/>
        <w:ind w:left="519" w:right="566" w:firstLine="706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Подобные тела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 площадями поверхностей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объемами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подобных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тел.</w:t>
      </w:r>
    </w:p>
    <w:p w:rsidR="005F6D3F" w:rsidRDefault="005F6D3F">
      <w:pPr>
        <w:spacing w:line="278" w:lineRule="auto"/>
        <w:ind w:left="519" w:right="565" w:firstLine="70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Движения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перенос,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центральная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симметрия,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симметрия относительно плоскости, поворот. Свойства движений. Применение движений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5F6D3F" w:rsidRDefault="005F6D3F">
      <w:pPr>
        <w:spacing w:line="276" w:lineRule="auto"/>
        <w:ind w:left="519" w:right="559" w:firstLine="706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Векторы и координаты в пространстве. Сумма векторов, умножение вектора на число,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угол между векторами. Коллинеарные и компланарные векторы.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Скалярное произведение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векторов. Теорема о разложении вектора по трем некомпланарным векторам. Скалярное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координатах.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нахождение расстояний,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длин,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объемов.</w:t>
      </w:r>
    </w:p>
    <w:p w:rsidR="005F6D3F" w:rsidRDefault="005F6D3F">
      <w:pPr>
        <w:spacing w:line="280" w:lineRule="auto"/>
        <w:ind w:left="519" w:right="570" w:firstLine="706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Уравнение плоскости в пространстве. Уравнение сферы в пространстве. Формула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 вычисления расстояния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точками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пространстве.</w:t>
      </w:r>
    </w:p>
    <w:p w:rsidR="005F6D3F" w:rsidRDefault="005F6D3F">
      <w:pPr>
        <w:pStyle w:val="Heading11"/>
        <w:spacing w:line="274" w:lineRule="exact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данными</w:t>
      </w:r>
    </w:p>
    <w:p w:rsidR="005F6D3F" w:rsidRDefault="005F6D3F">
      <w:pPr>
        <w:spacing w:before="28"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Повторение.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табличное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наборов: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наибольшего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наименьшего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размаха,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дисперсии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частоты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опытах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равновозможными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элементарными исходами. Решение задач с применением комбинаторики. Решение задач 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независимых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событий,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Эйлера,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Бернулли.</w:t>
      </w:r>
    </w:p>
    <w:p w:rsidR="005F6D3F" w:rsidRDefault="005F6D3F">
      <w:pPr>
        <w:spacing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Условная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вероятность.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умножения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Формула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вероятности.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Дискретные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случайные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</w:t>
      </w:r>
      <w:r>
        <w:rPr>
          <w:i/>
          <w:iCs/>
          <w:spacing w:val="1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распределения.</w:t>
      </w:r>
      <w:r>
        <w:rPr>
          <w:i/>
          <w:iCs/>
          <w:spacing w:val="2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Независимые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случайные</w:t>
      </w:r>
      <w:r>
        <w:rPr>
          <w:i/>
          <w:iCs/>
          <w:spacing w:val="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Распределение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произведения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независимых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величин.</w:t>
      </w:r>
    </w:p>
    <w:p w:rsidR="005F6D3F" w:rsidRDefault="005F6D3F">
      <w:pPr>
        <w:spacing w:before="41"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Математическое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ожидание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дисперсия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ожидание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дисперсия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Биномиальное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свойства.</w:t>
      </w:r>
    </w:p>
    <w:p w:rsidR="005F6D3F" w:rsidRDefault="005F6D3F">
      <w:pPr>
        <w:spacing w:before="3"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Непрерывные случайные величины. Понятие о плотности вероятности. Равномерное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Показательное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параметры.</w:t>
      </w:r>
    </w:p>
    <w:p w:rsidR="005F6D3F" w:rsidRDefault="005F6D3F">
      <w:pPr>
        <w:spacing w:before="41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нормальном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подчиненных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нормальному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(погрешность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измерений,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рост человека).</w:t>
      </w:r>
    </w:p>
    <w:p w:rsidR="005F6D3F" w:rsidRDefault="005F6D3F">
      <w:pPr>
        <w:spacing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Неравенство Чебышева. Теорема Бернулли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Закон больших чисел. Выборочный метод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измерения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больших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науке,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 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Ковариация</w:t>
      </w:r>
      <w:r>
        <w:rPr>
          <w:i/>
          <w:iCs/>
          <w:spacing w:val="10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двух  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случайных  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величин.  </w:t>
      </w:r>
      <w:r>
        <w:rPr>
          <w:i/>
          <w:iCs/>
          <w:spacing w:val="3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Понятие  </w:t>
      </w:r>
      <w:r>
        <w:rPr>
          <w:i/>
          <w:iCs/>
          <w:spacing w:val="3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о  </w:t>
      </w:r>
      <w:r>
        <w:rPr>
          <w:i/>
          <w:iCs/>
          <w:spacing w:val="4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коэффициенте  </w:t>
      </w:r>
      <w:r>
        <w:rPr>
          <w:i/>
          <w:iCs/>
          <w:spacing w:val="4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корреляции.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Совместные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наблюдения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случайных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величин. Выборочный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коэффициент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корреляции.</w:t>
      </w:r>
    </w:p>
    <w:p w:rsidR="005F6D3F" w:rsidRDefault="005F6D3F">
      <w:pPr>
        <w:pStyle w:val="Heading11"/>
        <w:spacing w:before="46"/>
        <w:jc w:val="left"/>
      </w:pPr>
      <w:r>
        <w:t>Геометрия</w:t>
      </w:r>
    </w:p>
    <w:p w:rsidR="005F6D3F" w:rsidRDefault="005F6D3F">
      <w:pPr>
        <w:pStyle w:val="BodyText"/>
        <w:spacing w:before="36" w:line="276" w:lineRule="auto"/>
        <w:ind w:right="560"/>
        <w:rPr>
          <w:i/>
          <w:iCs/>
        </w:rPr>
      </w:pPr>
      <w:r>
        <w:t>Повторение. Решение задач с использованием свойств фигур на плоскости. Решение</w:t>
      </w:r>
      <w:r>
        <w:rPr>
          <w:spacing w:val="1"/>
        </w:rPr>
        <w:t xml:space="preserve"> </w:t>
      </w:r>
      <w:r>
        <w:t>задач на доказательство и построение контрпримеров. Применение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 треугольниках, фактов, связанных с четырехугольниками. Решение задач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длин и</w:t>
      </w:r>
      <w:r>
        <w:rPr>
          <w:spacing w:val="-4"/>
        </w:rPr>
        <w:t xml:space="preserve"> </w:t>
      </w:r>
      <w:r>
        <w:t>площадей.</w:t>
      </w:r>
      <w:r>
        <w:rPr>
          <w:spacing w:val="7"/>
        </w:rPr>
        <w:t xml:space="preserve"> </w:t>
      </w:r>
      <w:r>
        <w:rPr>
          <w:i/>
          <w:iCs/>
        </w:rPr>
        <w:t>Решение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задач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помощью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векторов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координат.</w:t>
      </w:r>
    </w:p>
    <w:p w:rsidR="005F6D3F" w:rsidRDefault="005F6D3F">
      <w:pPr>
        <w:pStyle w:val="BodyText"/>
        <w:spacing w:before="2"/>
        <w:ind w:left="1230" w:firstLine="0"/>
      </w:pPr>
      <w:r>
        <w:t>Наглядная</w:t>
      </w:r>
      <w:r>
        <w:rPr>
          <w:spacing w:val="-5"/>
        </w:rPr>
        <w:t xml:space="preserve"> </w:t>
      </w:r>
      <w:r>
        <w:t>стереометрия.</w:t>
      </w:r>
      <w:r>
        <w:rPr>
          <w:spacing w:val="-7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тетраэдр.</w:t>
      </w:r>
    </w:p>
    <w:p w:rsidR="005F6D3F" w:rsidRDefault="005F6D3F">
      <w:pPr>
        <w:spacing w:before="40" w:line="276" w:lineRule="auto"/>
        <w:ind w:left="519" w:right="57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Основные понятия геометрии в пространстве. Аксиомы стереометрии и следствия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них.</w:t>
      </w:r>
      <w:r>
        <w:rPr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аксиоматическом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методе.</w:t>
      </w:r>
    </w:p>
    <w:p w:rsidR="005F6D3F" w:rsidRDefault="005F6D3F">
      <w:pPr>
        <w:pStyle w:val="BodyText"/>
        <w:spacing w:line="276" w:lineRule="auto"/>
        <w:ind w:right="563"/>
      </w:pPr>
      <w:r>
        <w:rPr>
          <w:i/>
          <w:iCs/>
        </w:rPr>
        <w:t>Теорема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Менелая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тетраэдра</w:t>
      </w:r>
      <w:r>
        <w:t>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проекций.</w:t>
      </w:r>
    </w:p>
    <w:p w:rsidR="005F6D3F" w:rsidRDefault="005F6D3F">
      <w:pPr>
        <w:spacing w:line="276" w:lineRule="auto"/>
        <w:ind w:left="519" w:right="55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Скрещивающиеся прямые в пространстве. Угол между ними. </w:t>
      </w:r>
      <w:r>
        <w:rPr>
          <w:i/>
          <w:iCs/>
          <w:sz w:val="24"/>
          <w:szCs w:val="24"/>
        </w:rPr>
        <w:t>Методы нахождения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скрещивающимися прямыми.</w:t>
      </w:r>
    </w:p>
    <w:p w:rsidR="005F6D3F" w:rsidRDefault="005F6D3F">
      <w:pPr>
        <w:spacing w:before="2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Теоремы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Параллельное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изображение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фигур.</w:t>
      </w:r>
      <w:r>
        <w:rPr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Геометрические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места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точек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пространстве.</w:t>
      </w:r>
    </w:p>
    <w:p w:rsidR="005F6D3F" w:rsidRDefault="005F6D3F">
      <w:pPr>
        <w:pStyle w:val="BodyText"/>
        <w:spacing w:line="275" w:lineRule="exact"/>
        <w:ind w:left="1230" w:firstLine="0"/>
      </w:pPr>
      <w:r>
        <w:t xml:space="preserve">Перпендикулярность  </w:t>
      </w:r>
      <w:r>
        <w:rPr>
          <w:spacing w:val="57"/>
        </w:rPr>
        <w:t xml:space="preserve"> </w:t>
      </w:r>
      <w:r>
        <w:t xml:space="preserve">прямой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плоскости.   </w:t>
      </w:r>
      <w:r>
        <w:rPr>
          <w:spacing w:val="57"/>
        </w:rPr>
        <w:t xml:space="preserve"> </w:t>
      </w:r>
      <w:r>
        <w:t xml:space="preserve">Ортогональное   </w:t>
      </w:r>
      <w:r>
        <w:rPr>
          <w:spacing w:val="54"/>
        </w:rPr>
        <w:t xml:space="preserve"> </w:t>
      </w:r>
      <w:r>
        <w:t>проектирование.</w:t>
      </w:r>
    </w:p>
    <w:p w:rsidR="005F6D3F" w:rsidRDefault="005F6D3F">
      <w:pPr>
        <w:pStyle w:val="BodyText"/>
        <w:spacing w:before="41"/>
        <w:ind w:firstLine="0"/>
      </w:pPr>
      <w:r>
        <w:t>Наклонные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проекции.</w:t>
      </w:r>
      <w:r>
        <w:rPr>
          <w:spacing w:val="-3"/>
        </w:rPr>
        <w:t xml:space="preserve"> </w:t>
      </w:r>
      <w:r>
        <w:t>Теорема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перпендикулярах.</w:t>
      </w:r>
    </w:p>
    <w:p w:rsidR="005F6D3F" w:rsidRDefault="005F6D3F">
      <w:pPr>
        <w:spacing w:before="40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Виды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Ортоцентрический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каркасный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равногранный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Прямоугольный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Медианы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бимедианы тетраэдра.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Достраивание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параллелепипеда.</w:t>
      </w:r>
    </w:p>
    <w:p w:rsidR="005F6D3F" w:rsidRDefault="005F6D3F">
      <w:pPr>
        <w:pStyle w:val="BodyText"/>
        <w:spacing w:before="41" w:line="276" w:lineRule="auto"/>
        <w:ind w:right="570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</w:p>
    <w:p w:rsidR="005F6D3F" w:rsidRDefault="005F6D3F">
      <w:pPr>
        <w:spacing w:before="4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Углы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Перпендикулярные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плоскости.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ортогональной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проекции. Перпендикулярное сечение призмы. Трехгранный и многогранный угол. Свойства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плоских углов многогранного угла. Свойства плоских и двугранных углов трехгранного угла.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косинусов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синусов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трехгранного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угла.</w:t>
      </w:r>
    </w:p>
    <w:p w:rsidR="005F6D3F" w:rsidRDefault="005F6D3F">
      <w:pPr>
        <w:spacing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Виды многогранников. </w:t>
      </w:r>
      <w:r>
        <w:rPr>
          <w:i/>
          <w:iCs/>
          <w:sz w:val="24"/>
          <w:szCs w:val="24"/>
        </w:rPr>
        <w:t>Развертки многогранника. Кратчайшие пути на поверхности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многогранника.</w:t>
      </w:r>
    </w:p>
    <w:p w:rsidR="005F6D3F" w:rsidRDefault="005F6D3F">
      <w:pPr>
        <w:spacing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Теорема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Эйлера.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многогранники.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Двойственность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многогранников.</w:t>
      </w:r>
    </w:p>
    <w:p w:rsidR="005F6D3F" w:rsidRDefault="005F6D3F">
      <w:pPr>
        <w:pStyle w:val="BodyText"/>
        <w:spacing w:before="1" w:line="276" w:lineRule="auto"/>
        <w:ind w:right="566"/>
      </w:pPr>
      <w:r>
        <w:t>Призма.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3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призмы.</w:t>
      </w:r>
    </w:p>
    <w:p w:rsidR="005F6D3F" w:rsidRDefault="005F6D3F">
      <w:pPr>
        <w:pStyle w:val="BodyText"/>
        <w:spacing w:line="276" w:lineRule="auto"/>
        <w:ind w:right="565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2"/>
        </w:rPr>
        <w:t xml:space="preserve"> </w:t>
      </w:r>
      <w:r>
        <w:t>ребрами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гранями,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 свойства.</w:t>
      </w:r>
    </w:p>
    <w:p w:rsidR="005F6D3F" w:rsidRDefault="005F6D3F">
      <w:pPr>
        <w:pStyle w:val="BodyText"/>
        <w:spacing w:line="275" w:lineRule="exact"/>
        <w:ind w:left="1230" w:firstLine="0"/>
      </w:pPr>
      <w:r>
        <w:t>Площади</w:t>
      </w:r>
      <w:r>
        <w:rPr>
          <w:spacing w:val="-6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5F6D3F" w:rsidRDefault="005F6D3F">
      <w:pPr>
        <w:pStyle w:val="BodyText"/>
        <w:spacing w:before="40"/>
        <w:ind w:left="1230" w:firstLine="0"/>
      </w:pPr>
      <w:r>
        <w:t>Тела</w:t>
      </w:r>
      <w:r>
        <w:rPr>
          <w:spacing w:val="54"/>
        </w:rPr>
        <w:t xml:space="preserve"> </w:t>
      </w:r>
      <w:r>
        <w:t>вращения:</w:t>
      </w:r>
      <w:r>
        <w:rPr>
          <w:spacing w:val="55"/>
        </w:rPr>
        <w:t xml:space="preserve"> </w:t>
      </w:r>
      <w:r>
        <w:t>цилиндр,</w:t>
      </w:r>
      <w:r>
        <w:rPr>
          <w:spacing w:val="52"/>
        </w:rPr>
        <w:t xml:space="preserve"> </w:t>
      </w:r>
      <w:r>
        <w:t>конус,</w:t>
      </w:r>
      <w:r>
        <w:rPr>
          <w:spacing w:val="57"/>
        </w:rPr>
        <w:t xml:space="preserve"> </w:t>
      </w:r>
      <w:r>
        <w:t>шар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сфера.</w:t>
      </w:r>
      <w:r>
        <w:rPr>
          <w:spacing w:val="57"/>
        </w:rPr>
        <w:t xml:space="preserve"> </w:t>
      </w:r>
      <w:r>
        <w:t>Сечения</w:t>
      </w:r>
      <w:r>
        <w:rPr>
          <w:spacing w:val="54"/>
        </w:rPr>
        <w:t xml:space="preserve"> </w:t>
      </w:r>
      <w:r>
        <w:t>цилиндра,</w:t>
      </w:r>
      <w:r>
        <w:rPr>
          <w:spacing w:val="56"/>
        </w:rPr>
        <w:t xml:space="preserve"> </w:t>
      </w:r>
      <w:r>
        <w:t>конуса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шара.</w:t>
      </w:r>
    </w:p>
    <w:p w:rsidR="005F6D3F" w:rsidRDefault="005F6D3F">
      <w:pPr>
        <w:pStyle w:val="BodyText"/>
        <w:spacing w:before="41"/>
        <w:ind w:firstLine="0"/>
      </w:pPr>
      <w:r>
        <w:t>Шаровой</w:t>
      </w:r>
      <w:r>
        <w:rPr>
          <w:spacing w:val="-6"/>
        </w:rPr>
        <w:t xml:space="preserve"> </w:t>
      </w:r>
      <w:r>
        <w:t>сегмент,</w:t>
      </w:r>
      <w:r>
        <w:rPr>
          <w:spacing w:val="-4"/>
        </w:rPr>
        <w:t xml:space="preserve"> </w:t>
      </w:r>
      <w:r>
        <w:t>шаровой</w:t>
      </w:r>
      <w:r>
        <w:rPr>
          <w:spacing w:val="-6"/>
        </w:rPr>
        <w:t xml:space="preserve"> </w:t>
      </w:r>
      <w:r>
        <w:t>слой,</w:t>
      </w:r>
      <w:r>
        <w:rPr>
          <w:spacing w:val="-4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</w:t>
      </w:r>
      <w:r>
        <w:rPr>
          <w:spacing w:val="-6"/>
        </w:rPr>
        <w:t xml:space="preserve"> </w:t>
      </w:r>
      <w:r>
        <w:t>(конус).</w:t>
      </w:r>
    </w:p>
    <w:p w:rsidR="005F6D3F" w:rsidRDefault="005F6D3F">
      <w:pPr>
        <w:pStyle w:val="BodyText"/>
        <w:spacing w:before="41"/>
        <w:ind w:left="1230" w:firstLine="0"/>
      </w:pPr>
      <w:r>
        <w:t>Усеченная</w:t>
      </w:r>
      <w:r>
        <w:rPr>
          <w:spacing w:val="-5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сферической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геометрии.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Конические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сечения.</w:t>
      </w:r>
    </w:p>
    <w:p w:rsidR="005F6D3F" w:rsidRDefault="005F6D3F">
      <w:pPr>
        <w:spacing w:before="41"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Касательные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прямые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Вписанные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описанные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Касающиеся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сферы.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Комбинации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вращения.</w:t>
      </w:r>
    </w:p>
    <w:p w:rsidR="005F6D3F" w:rsidRDefault="005F6D3F">
      <w:pPr>
        <w:pStyle w:val="BodyText"/>
        <w:spacing w:before="4" w:line="276" w:lineRule="auto"/>
        <w:ind w:right="568"/>
      </w:pPr>
      <w:r>
        <w:t>Векторы и координаты. Сумма векторов, умножение вектора на число. Угол 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2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произведение.</w:t>
      </w:r>
    </w:p>
    <w:p w:rsidR="005F6D3F" w:rsidRDefault="005F6D3F">
      <w:pPr>
        <w:pStyle w:val="BodyText"/>
        <w:spacing w:line="275" w:lineRule="exact"/>
        <w:ind w:left="1230" w:firstLine="0"/>
      </w:pPr>
      <w:r>
        <w:t>Уравнение</w:t>
      </w:r>
      <w:r>
        <w:rPr>
          <w:spacing w:val="59"/>
        </w:rPr>
        <w:t xml:space="preserve"> </w:t>
      </w:r>
      <w:r>
        <w:t>плоскости.</w:t>
      </w:r>
      <w:r>
        <w:rPr>
          <w:spacing w:val="115"/>
        </w:rPr>
        <w:t xml:space="preserve"> </w:t>
      </w:r>
      <w:r>
        <w:t>Формула</w:t>
      </w:r>
      <w:r>
        <w:rPr>
          <w:spacing w:val="118"/>
        </w:rPr>
        <w:t xml:space="preserve"> </w:t>
      </w:r>
      <w:r>
        <w:t>расстояния</w:t>
      </w:r>
      <w:r>
        <w:rPr>
          <w:spacing w:val="113"/>
        </w:rPr>
        <w:t xml:space="preserve"> </w:t>
      </w:r>
      <w:r>
        <w:t>между</w:t>
      </w:r>
      <w:r>
        <w:rPr>
          <w:spacing w:val="109"/>
        </w:rPr>
        <w:t xml:space="preserve"> </w:t>
      </w:r>
      <w:r>
        <w:t>точками.</w:t>
      </w:r>
      <w:r>
        <w:rPr>
          <w:spacing w:val="116"/>
        </w:rPr>
        <w:t xml:space="preserve"> </w:t>
      </w:r>
      <w:r>
        <w:t>Уравнение</w:t>
      </w:r>
      <w:r>
        <w:rPr>
          <w:spacing w:val="112"/>
        </w:rPr>
        <w:t xml:space="preserve"> </w:t>
      </w:r>
      <w:r>
        <w:t>сферы.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Формула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расстояния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точки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плоскости.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прямой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уравнениями.</w:t>
      </w:r>
    </w:p>
    <w:p w:rsidR="005F6D3F" w:rsidRDefault="005F6D3F">
      <w:pPr>
        <w:spacing w:before="41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доказательство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помощью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векторов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координат.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масс.</w:t>
      </w:r>
    </w:p>
    <w:p w:rsidR="005F6D3F" w:rsidRDefault="005F6D3F">
      <w:pPr>
        <w:spacing w:line="278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Понятие объема. Объемы многогранников. Объемы тел вращения. </w:t>
      </w:r>
      <w:r>
        <w:rPr>
          <w:i/>
          <w:iCs/>
          <w:sz w:val="24"/>
          <w:szCs w:val="24"/>
        </w:rPr>
        <w:t>Аксиомы объема.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Вывод формул объемов прямоугольного параллелепипеда, призмы и пирамиды. Формулы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нахождения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тетраэдра.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 отношениях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объемов.</w:t>
      </w:r>
    </w:p>
    <w:p w:rsidR="005F6D3F" w:rsidRDefault="005F6D3F">
      <w:pPr>
        <w:spacing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Приложения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интеграла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поверхностей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вращения.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Площадь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сферического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пояса.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шарового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объемов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5F6D3F" w:rsidRDefault="005F6D3F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5F6D3F" w:rsidRDefault="005F6D3F">
      <w:pPr>
        <w:pStyle w:val="BodyText"/>
        <w:ind w:left="0" w:firstLine="0"/>
        <w:jc w:val="left"/>
        <w:rPr>
          <w:i/>
          <w:iCs/>
          <w:sz w:val="26"/>
          <w:szCs w:val="26"/>
        </w:rPr>
      </w:pPr>
    </w:p>
    <w:p w:rsidR="005F6D3F" w:rsidRDefault="005F6D3F">
      <w:pPr>
        <w:pStyle w:val="BodyText"/>
        <w:spacing w:before="11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BodyText"/>
        <w:ind w:firstLine="0"/>
        <w:jc w:val="left"/>
      </w:pPr>
      <w:r>
        <w:rPr>
          <w:spacing w:val="-1"/>
        </w:rPr>
        <w:t>фигур.</w:t>
      </w:r>
    </w:p>
    <w:p w:rsidR="005F6D3F" w:rsidRDefault="005F6D3F">
      <w:pPr>
        <w:pStyle w:val="BodyText"/>
        <w:spacing w:line="269" w:lineRule="exact"/>
        <w:ind w:left="-8" w:firstLine="0"/>
        <w:jc w:val="left"/>
      </w:pPr>
      <w:r>
        <w:br w:type="column"/>
        <w:t>Площадь</w:t>
      </w:r>
      <w:r>
        <w:rPr>
          <w:spacing w:val="-5"/>
        </w:rPr>
        <w:t xml:space="preserve"> </w:t>
      </w:r>
      <w:r>
        <w:t>сферы.</w:t>
      </w:r>
    </w:p>
    <w:p w:rsidR="005F6D3F" w:rsidRDefault="005F6D3F">
      <w:pPr>
        <w:spacing w:before="41" w:line="276" w:lineRule="auto"/>
        <w:ind w:left="-8" w:right="756"/>
        <w:rPr>
          <w:sz w:val="24"/>
          <w:szCs w:val="24"/>
        </w:rPr>
      </w:pPr>
      <w:r>
        <w:rPr>
          <w:i/>
          <w:iCs/>
          <w:sz w:val="24"/>
          <w:szCs w:val="24"/>
        </w:rPr>
        <w:t>Развертка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цилиндра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конуса.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Площадь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поверхности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цилиндра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конуса.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Комбинации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многогранников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вращения.</w:t>
      </w:r>
    </w:p>
    <w:p w:rsidR="005F6D3F" w:rsidRDefault="005F6D3F">
      <w:pPr>
        <w:pStyle w:val="BodyText"/>
        <w:spacing w:line="275" w:lineRule="exact"/>
        <w:ind w:left="-8" w:firstLine="0"/>
        <w:jc w:val="left"/>
      </w:pPr>
      <w:r>
        <w:t>Подобие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пространстве.</w:t>
      </w:r>
      <w:r>
        <w:rPr>
          <w:spacing w:val="49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объемов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площадей</w:t>
      </w:r>
      <w:r>
        <w:rPr>
          <w:spacing w:val="49"/>
        </w:rPr>
        <w:t xml:space="preserve"> </w:t>
      </w:r>
      <w:r>
        <w:t>поверхностей</w:t>
      </w:r>
      <w:r>
        <w:rPr>
          <w:spacing w:val="49"/>
        </w:rPr>
        <w:t xml:space="preserve"> </w:t>
      </w:r>
      <w:r>
        <w:t>подобных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31"/>
          <w:szCs w:val="31"/>
        </w:rPr>
      </w:pPr>
    </w:p>
    <w:p w:rsidR="005F6D3F" w:rsidRDefault="005F6D3F">
      <w:pPr>
        <w:ind w:left="-8"/>
        <w:rPr>
          <w:i/>
          <w:iCs/>
          <w:sz w:val="24"/>
          <w:szCs w:val="24"/>
        </w:rPr>
      </w:pPr>
      <w:r>
        <w:rPr>
          <w:i/>
          <w:iCs/>
          <w:spacing w:val="-5"/>
          <w:sz w:val="24"/>
          <w:szCs w:val="24"/>
        </w:rPr>
        <w:t>Движения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pacing w:val="-5"/>
          <w:sz w:val="24"/>
          <w:szCs w:val="24"/>
        </w:rPr>
        <w:t>в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i/>
          <w:iCs/>
          <w:spacing w:val="-5"/>
          <w:sz w:val="24"/>
          <w:szCs w:val="24"/>
        </w:rPr>
        <w:t>пространстве: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5"/>
          <w:sz w:val="24"/>
          <w:szCs w:val="24"/>
        </w:rPr>
        <w:t>параллельный</w:t>
      </w:r>
      <w:r>
        <w:rPr>
          <w:i/>
          <w:iCs/>
          <w:sz w:val="24"/>
          <w:szCs w:val="24"/>
        </w:rPr>
        <w:t xml:space="preserve"> </w:t>
      </w:r>
      <w:r>
        <w:rPr>
          <w:i/>
          <w:iCs/>
          <w:spacing w:val="-5"/>
          <w:sz w:val="24"/>
          <w:szCs w:val="24"/>
        </w:rPr>
        <w:t>перенос,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pacing w:val="-4"/>
          <w:sz w:val="24"/>
          <w:szCs w:val="24"/>
        </w:rPr>
        <w:t>симметрия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pacing w:val="-4"/>
          <w:sz w:val="24"/>
          <w:szCs w:val="24"/>
        </w:rPr>
        <w:t>относительно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pacing w:val="-4"/>
          <w:sz w:val="24"/>
          <w:szCs w:val="24"/>
        </w:rPr>
        <w:t>плоскости,</w:t>
      </w:r>
    </w:p>
    <w:p w:rsidR="005F6D3F" w:rsidRDefault="005F6D3F">
      <w:pPr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199" w:space="40"/>
            <w:col w:w="9491"/>
          </w:cols>
        </w:sectPr>
      </w:pP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pacing w:val="-8"/>
          <w:sz w:val="24"/>
          <w:szCs w:val="24"/>
        </w:rPr>
        <w:t>центральная</w:t>
      </w:r>
      <w:r>
        <w:rPr>
          <w:i/>
          <w:iCs/>
          <w:spacing w:val="-14"/>
          <w:sz w:val="24"/>
          <w:szCs w:val="24"/>
        </w:rPr>
        <w:t xml:space="preserve"> </w:t>
      </w:r>
      <w:r>
        <w:rPr>
          <w:i/>
          <w:iCs/>
          <w:spacing w:val="-8"/>
          <w:sz w:val="24"/>
          <w:szCs w:val="24"/>
        </w:rPr>
        <w:t>симметрия,</w:t>
      </w:r>
      <w:r>
        <w:rPr>
          <w:i/>
          <w:iCs/>
          <w:spacing w:val="-14"/>
          <w:sz w:val="24"/>
          <w:szCs w:val="24"/>
        </w:rPr>
        <w:t xml:space="preserve"> </w:t>
      </w:r>
      <w:r>
        <w:rPr>
          <w:i/>
          <w:iCs/>
          <w:spacing w:val="-8"/>
          <w:sz w:val="24"/>
          <w:szCs w:val="24"/>
        </w:rPr>
        <w:t>поворот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pacing w:val="-8"/>
          <w:sz w:val="24"/>
          <w:szCs w:val="24"/>
        </w:rPr>
        <w:t>относительно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pacing w:val="-8"/>
          <w:sz w:val="24"/>
          <w:szCs w:val="24"/>
        </w:rPr>
        <w:t>прямой.</w:t>
      </w:r>
    </w:p>
    <w:p w:rsidR="005F6D3F" w:rsidRDefault="005F6D3F">
      <w:pPr>
        <w:spacing w:before="41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Преобразование подобия, гомотетия. Решение задач на плоскости с использованием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стереометрических методов.</w:t>
      </w:r>
    </w:p>
    <w:p w:rsidR="005F6D3F" w:rsidRDefault="005F6D3F">
      <w:pPr>
        <w:pStyle w:val="Heading11"/>
        <w:spacing w:before="3"/>
      </w:pPr>
      <w:r>
        <w:t>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статистика,</w:t>
      </w:r>
      <w:r>
        <w:rPr>
          <w:spacing w:val="-4"/>
        </w:rPr>
        <w:t xml:space="preserve"> </w:t>
      </w:r>
      <w:r>
        <w:t>логика,</w:t>
      </w:r>
      <w:r>
        <w:rPr>
          <w:spacing w:val="-3"/>
        </w:rPr>
        <w:t xml:space="preserve"> </w:t>
      </w:r>
      <w:r>
        <w:t>теория</w:t>
      </w:r>
      <w:r>
        <w:rPr>
          <w:spacing w:val="-6"/>
        </w:rPr>
        <w:t xml:space="preserve"> </w:t>
      </w:r>
      <w:r>
        <w:t>графов и</w:t>
      </w:r>
      <w:r>
        <w:rPr>
          <w:spacing w:val="-5"/>
        </w:rPr>
        <w:t xml:space="preserve"> </w:t>
      </w:r>
      <w:r>
        <w:t>комбинаторика</w:t>
      </w:r>
    </w:p>
    <w:p w:rsidR="005F6D3F" w:rsidRDefault="005F6D3F">
      <w:pPr>
        <w:pStyle w:val="BodyText"/>
        <w:spacing w:before="37" w:line="276" w:lineRule="auto"/>
        <w:ind w:right="561"/>
      </w:pPr>
      <w:r>
        <w:t>Повторение. Использование таблиц и диаграмм для представления данных. Решение</w:t>
      </w:r>
      <w:r>
        <w:rPr>
          <w:spacing w:val="1"/>
        </w:rPr>
        <w:t xml:space="preserve"> </w:t>
      </w:r>
      <w:r>
        <w:t>задач на применение описательных характеристик числовых наборов: средних, наибольшего</w:t>
      </w:r>
      <w:r>
        <w:rPr>
          <w:spacing w:val="1"/>
        </w:rPr>
        <w:t xml:space="preserve"> </w:t>
      </w:r>
      <w:r>
        <w:t>и наименьшего значения, размаха, дисперсии и стандартного отклонения. Вычисление частот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 событий. Использование формулы сложения вероятностей, диаграмм Эйлера,</w:t>
      </w:r>
      <w:r>
        <w:rPr>
          <w:spacing w:val="1"/>
        </w:rPr>
        <w:t xml:space="preserve"> </w:t>
      </w:r>
      <w:r>
        <w:t>дерева вероятностей,</w:t>
      </w:r>
      <w:r>
        <w:rPr>
          <w:spacing w:val="-1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Бернулли.</w:t>
      </w:r>
    </w:p>
    <w:p w:rsidR="005F6D3F" w:rsidRDefault="005F6D3F">
      <w:pPr>
        <w:spacing w:before="1"/>
        <w:ind w:left="123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Вероятностное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пространство.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Аксиомы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вероятностей</w:t>
      </w:r>
      <w:r>
        <w:rPr>
          <w:sz w:val="24"/>
          <w:szCs w:val="24"/>
        </w:rPr>
        <w:t>.</w:t>
      </w:r>
    </w:p>
    <w:p w:rsidR="005F6D3F" w:rsidRDefault="005F6D3F">
      <w:pPr>
        <w:pStyle w:val="BodyText"/>
        <w:spacing w:before="41" w:line="276" w:lineRule="auto"/>
        <w:ind w:right="566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 Формула</w:t>
      </w:r>
      <w:r>
        <w:rPr>
          <w:spacing w:val="1"/>
        </w:rPr>
        <w:t xml:space="preserve"> </w:t>
      </w:r>
      <w:r>
        <w:t>Байеса.</w:t>
      </w:r>
    </w:p>
    <w:p w:rsidR="005F6D3F" w:rsidRDefault="005F6D3F">
      <w:pPr>
        <w:pStyle w:val="BodyText"/>
        <w:spacing w:line="276" w:lineRule="auto"/>
        <w:ind w:right="560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</w:t>
      </w:r>
      <w:r>
        <w:rPr>
          <w:spacing w:val="1"/>
        </w:rPr>
        <w:t xml:space="preserve"> </w:t>
      </w:r>
      <w:r>
        <w:t>ожидание и дисперсия случайной величины. Математическое ожидание и дисперсия 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величин.</w:t>
      </w:r>
    </w:p>
    <w:p w:rsidR="005F6D3F" w:rsidRDefault="005F6D3F">
      <w:pPr>
        <w:spacing w:before="2" w:line="276" w:lineRule="auto"/>
        <w:ind w:left="519" w:right="55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Бинарная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Бернулли.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Геометрическое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Биномиальное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Гипергеометрическое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свойства.</w:t>
      </w:r>
    </w:p>
    <w:p w:rsidR="005F6D3F" w:rsidRDefault="005F6D3F">
      <w:pPr>
        <w:pStyle w:val="BodyText"/>
        <w:spacing w:line="275" w:lineRule="exact"/>
        <w:ind w:left="1230" w:firstLine="0"/>
      </w:pPr>
      <w:r>
        <w:t>Непрерывные</w:t>
      </w:r>
      <w:r>
        <w:rPr>
          <w:spacing w:val="4"/>
        </w:rPr>
        <w:t xml:space="preserve"> </w:t>
      </w:r>
      <w:r>
        <w:t>случайные</w:t>
      </w:r>
      <w:r>
        <w:rPr>
          <w:spacing w:val="8"/>
        </w:rPr>
        <w:t xml:space="preserve"> </w:t>
      </w:r>
      <w:r>
        <w:t>величины.</w:t>
      </w:r>
      <w:r>
        <w:rPr>
          <w:spacing w:val="8"/>
        </w:rPr>
        <w:t xml:space="preserve"> </w:t>
      </w:r>
      <w:r>
        <w:t>Плотность</w:t>
      </w:r>
      <w:r>
        <w:rPr>
          <w:spacing w:val="7"/>
        </w:rPr>
        <w:t xml:space="preserve"> </w:t>
      </w:r>
      <w:r>
        <w:t>вероятности.</w:t>
      </w:r>
      <w:r>
        <w:rPr>
          <w:spacing w:val="3"/>
        </w:rPr>
        <w:t xml:space="preserve"> </w:t>
      </w:r>
      <w:r>
        <w:t>Функция</w:t>
      </w:r>
      <w:r>
        <w:rPr>
          <w:spacing w:val="18"/>
        </w:rPr>
        <w:t xml:space="preserve"> </w:t>
      </w:r>
      <w:r>
        <w:t>распределения.</w:t>
      </w:r>
    </w:p>
    <w:p w:rsidR="005F6D3F" w:rsidRDefault="005F6D3F">
      <w:pPr>
        <w:pStyle w:val="BodyText"/>
        <w:spacing w:before="40"/>
        <w:ind w:firstLine="0"/>
      </w:pPr>
      <w:r>
        <w:t>Равномерное</w:t>
      </w:r>
      <w:r>
        <w:rPr>
          <w:spacing w:val="-3"/>
        </w:rPr>
        <w:t xml:space="preserve"> </w:t>
      </w:r>
      <w:r>
        <w:t>распределение.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Показательное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параметры.</w:t>
      </w:r>
    </w:p>
    <w:p w:rsidR="005F6D3F" w:rsidRDefault="005F6D3F">
      <w:pPr>
        <w:spacing w:before="41" w:line="276" w:lineRule="auto"/>
        <w:ind w:left="519" w:right="560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Распределение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Пуассона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Лапласа.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Параметры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подчиненных нормальному закону (погрешность измерений, рост человека). </w:t>
      </w:r>
      <w:r>
        <w:rPr>
          <w:i/>
          <w:iCs/>
          <w:sz w:val="24"/>
          <w:szCs w:val="24"/>
        </w:rPr>
        <w:t>Центральная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предельная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теорема</w:t>
      </w:r>
      <w:r>
        <w:rPr>
          <w:sz w:val="24"/>
          <w:szCs w:val="24"/>
        </w:rPr>
        <w:t>.</w:t>
      </w:r>
    </w:p>
    <w:p w:rsidR="005F6D3F" w:rsidRDefault="005F6D3F">
      <w:pPr>
        <w:spacing w:before="3" w:line="276" w:lineRule="auto"/>
        <w:ind w:left="519" w:right="565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Неравенство Чебышева.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Чебышева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теорема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Бернулли.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больших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чисел. Выборочный метод измерения вероятностей. Роль закона больших чисел в науке,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 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обществе.</w:t>
      </w:r>
    </w:p>
    <w:p w:rsidR="005F6D3F" w:rsidRDefault="005F6D3F">
      <w:pPr>
        <w:spacing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Ковариация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случайных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коэффициенте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корреляции.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Совместные наблюдения двух случайных величин. </w:t>
      </w:r>
      <w:r>
        <w:rPr>
          <w:i/>
          <w:iCs/>
          <w:sz w:val="24"/>
          <w:szCs w:val="24"/>
        </w:rPr>
        <w:t>Выборочный коэффициент корреляции.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Линейная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регрессия.</w:t>
      </w:r>
    </w:p>
    <w:p w:rsidR="005F6D3F" w:rsidRDefault="005F6D3F">
      <w:pPr>
        <w:spacing w:before="2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Статистическая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гипотеза.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Статистика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критерия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уровень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значимости.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Проверка простейших гипотез. Эмпирические распределения и их связь с теоретическими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распределениями.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Ранговая корреляция.</w:t>
      </w:r>
    </w:p>
    <w:p w:rsidR="005F6D3F" w:rsidRDefault="005F6D3F">
      <w:pPr>
        <w:spacing w:line="274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Построение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соответствий.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Инъективные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сюръективные</w:t>
      </w:r>
      <w:r>
        <w:rPr>
          <w:i/>
          <w:iCs/>
          <w:spacing w:val="2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соответствия.</w:t>
      </w:r>
      <w:r>
        <w:rPr>
          <w:i/>
          <w:iCs/>
          <w:spacing w:val="2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Биекции.</w:t>
      </w:r>
    </w:p>
    <w:p w:rsidR="005F6D3F" w:rsidRDefault="005F6D3F">
      <w:pPr>
        <w:spacing w:before="42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Дискретная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непрерывность. Принцип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Дирихле.</w:t>
      </w:r>
    </w:p>
    <w:p w:rsidR="005F6D3F" w:rsidRDefault="005F6D3F">
      <w:pPr>
        <w:spacing w:before="40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Кодирование.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Двоичная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запись.</w:t>
      </w:r>
    </w:p>
    <w:p w:rsidR="005F6D3F" w:rsidRDefault="005F6D3F">
      <w:pPr>
        <w:spacing w:before="41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Основные  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понятия   </w:t>
      </w:r>
      <w:r>
        <w:rPr>
          <w:i/>
          <w:iCs/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теории   </w:t>
      </w:r>
      <w:r>
        <w:rPr>
          <w:i/>
          <w:iCs/>
          <w:spacing w:val="1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графов.   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Деревья.   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Двоичное   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дерево.   </w:t>
      </w:r>
      <w:r>
        <w:rPr>
          <w:i/>
          <w:iCs/>
          <w:spacing w:val="1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Связность.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Компоненты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связности.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графе.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Эйлеровы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Гамильтоновы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пути.</w:t>
      </w:r>
    </w:p>
    <w:p w:rsidR="005F6D3F" w:rsidRDefault="005F6D3F">
      <w:pPr>
        <w:pStyle w:val="BodyText"/>
        <w:spacing w:before="11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  <w:jc w:val="left"/>
      </w:pPr>
      <w:bookmarkStart w:id="62" w:name="Информатика"/>
      <w:bookmarkStart w:id="63" w:name="_bookmark36"/>
      <w:bookmarkEnd w:id="62"/>
      <w:bookmarkEnd w:id="63"/>
      <w:r>
        <w:t>Информатика</w:t>
      </w:r>
    </w:p>
    <w:p w:rsidR="005F6D3F" w:rsidRDefault="005F6D3F">
      <w:pPr>
        <w:pStyle w:val="BodyText"/>
        <w:spacing w:before="8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line="276" w:lineRule="auto"/>
        <w:ind w:right="562"/>
      </w:pPr>
      <w:r>
        <w:t>Примерная программа учебного предмета «Информатика»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4"/>
        </w:rPr>
        <w:t xml:space="preserve"> </w:t>
      </w:r>
      <w:r>
        <w:t>связи.</w:t>
      </w:r>
    </w:p>
    <w:p w:rsidR="005F6D3F" w:rsidRDefault="005F6D3F">
      <w:pPr>
        <w:pStyle w:val="BodyText"/>
        <w:spacing w:line="276" w:lineRule="auto"/>
        <w:ind w:right="558"/>
      </w:pPr>
      <w:r>
        <w:t>Цель изучения учебного предмета «Информатика» на базовом и углубленном 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возрастающей</w:t>
      </w:r>
      <w:r>
        <w:rPr>
          <w:spacing w:val="2"/>
        </w:rPr>
        <w:t xml:space="preserve"> </w:t>
      </w:r>
      <w:r>
        <w:t>конкуренции</w:t>
      </w:r>
      <w:r>
        <w:rPr>
          <w:spacing w:val="3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5F6D3F" w:rsidRDefault="005F6D3F">
      <w:pPr>
        <w:pStyle w:val="Heading11"/>
        <w:spacing w:before="5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5F6D3F" w:rsidRDefault="005F6D3F">
      <w:pPr>
        <w:spacing w:before="42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Введение. Информация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информационные</w:t>
      </w:r>
      <w:r>
        <w:rPr>
          <w:b/>
          <w:bCs/>
          <w:spacing w:val="-1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процессы</w:t>
      </w:r>
    </w:p>
    <w:p w:rsidR="005F6D3F" w:rsidRDefault="005F6D3F">
      <w:pPr>
        <w:pStyle w:val="BodyText"/>
        <w:spacing w:before="36" w:line="276" w:lineRule="auto"/>
        <w:ind w:right="569"/>
      </w:pPr>
      <w:r>
        <w:t>Роль информации 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ней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 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предназначенных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:rsidR="005F6D3F" w:rsidRDefault="005F6D3F">
      <w:pPr>
        <w:spacing w:line="280" w:lineRule="auto"/>
        <w:ind w:left="1230" w:right="3391"/>
        <w:rPr>
          <w:b/>
          <w:bCs/>
          <w:sz w:val="24"/>
          <w:szCs w:val="24"/>
        </w:rPr>
      </w:pPr>
      <w:r>
        <w:rPr>
          <w:sz w:val="24"/>
          <w:szCs w:val="24"/>
        </w:rPr>
        <w:t>Системы. Компоненты системы и их взаимодействие.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Универсальность дискретного представления информации.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Математические основы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информатики</w:t>
      </w:r>
    </w:p>
    <w:p w:rsidR="005F6D3F" w:rsidRDefault="005F6D3F">
      <w:pPr>
        <w:pStyle w:val="Heading11"/>
        <w:spacing w:line="268" w:lineRule="exact"/>
        <w:jc w:val="left"/>
      </w:pPr>
      <w:r>
        <w:t>Тексты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кодирование</w:t>
      </w:r>
    </w:p>
    <w:p w:rsidR="005F6D3F" w:rsidRDefault="005F6D3F">
      <w:pPr>
        <w:spacing w:before="34"/>
        <w:ind w:left="1230"/>
        <w:rPr>
          <w:i/>
          <w:iCs/>
          <w:sz w:val="24"/>
          <w:szCs w:val="24"/>
        </w:rPr>
      </w:pPr>
      <w:r>
        <w:rPr>
          <w:sz w:val="24"/>
          <w:szCs w:val="24"/>
        </w:rPr>
        <w:t>Равномерные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неравномерные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коды.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Условие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Фано.</w:t>
      </w:r>
    </w:p>
    <w:p w:rsidR="005F6D3F" w:rsidRDefault="005F6D3F">
      <w:pPr>
        <w:pStyle w:val="Heading11"/>
        <w:spacing w:before="46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5F6D3F" w:rsidRDefault="005F6D3F">
      <w:pPr>
        <w:spacing w:before="36" w:line="276" w:lineRule="auto"/>
        <w:ind w:left="519" w:right="560" w:firstLine="710"/>
        <w:rPr>
          <w:i/>
          <w:iCs/>
          <w:sz w:val="24"/>
          <w:szCs w:val="24"/>
        </w:rPr>
      </w:pPr>
      <w:r>
        <w:rPr>
          <w:sz w:val="24"/>
          <w:szCs w:val="24"/>
        </w:rPr>
        <w:t>Сравнение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чисел,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записанных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двоичной,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восьмеричной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шестнадцатеричной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системах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счисления.</w:t>
      </w:r>
      <w:r>
        <w:rPr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Сложение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вычитание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записанных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счисления.</w:t>
      </w:r>
    </w:p>
    <w:p w:rsidR="005F6D3F" w:rsidRDefault="005F6D3F">
      <w:pPr>
        <w:pStyle w:val="Heading11"/>
        <w:spacing w:before="4"/>
        <w:jc w:val="left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/>
        <w:rPr>
          <w:i/>
          <w:iCs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 преобразования логических выражений. Построение логического выражения</w:t>
      </w:r>
      <w:r>
        <w:rPr>
          <w:spacing w:val="1"/>
        </w:rPr>
        <w:t xml:space="preserve"> </w:t>
      </w:r>
      <w:r>
        <w:t>с данной</w:t>
      </w:r>
      <w:r>
        <w:rPr>
          <w:spacing w:val="-3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истинности.</w:t>
      </w:r>
      <w:r>
        <w:rPr>
          <w:spacing w:val="3"/>
        </w:rPr>
        <w:t xml:space="preserve"> </w:t>
      </w:r>
      <w:r>
        <w:rPr>
          <w:i/>
          <w:iCs/>
        </w:rPr>
        <w:t>Решение простейших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логических уравнений.</w:t>
      </w:r>
    </w:p>
    <w:p w:rsidR="005F6D3F" w:rsidRDefault="005F6D3F">
      <w:pPr>
        <w:spacing w:before="4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Нормальные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формы: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дизъюнктивная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конъюнктивная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нормальная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форма.</w:t>
      </w:r>
    </w:p>
    <w:p w:rsidR="005F6D3F" w:rsidRDefault="005F6D3F">
      <w:pPr>
        <w:pStyle w:val="Heading11"/>
        <w:spacing w:before="46"/>
      </w:pPr>
      <w:r>
        <w:t>Дискретные объекты</w:t>
      </w:r>
    </w:p>
    <w:p w:rsidR="005F6D3F" w:rsidRDefault="005F6D3F">
      <w:pPr>
        <w:pStyle w:val="BodyText"/>
        <w:spacing w:before="36" w:line="276" w:lineRule="auto"/>
        <w:ind w:right="557"/>
        <w:rPr>
          <w:i/>
          <w:iCs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6"/>
        </w:rPr>
        <w:t xml:space="preserve"> </w:t>
      </w:r>
      <w:r>
        <w:rPr>
          <w:i/>
          <w:iCs/>
        </w:rPr>
        <w:t>Бинарное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дерево.</w:t>
      </w:r>
    </w:p>
    <w:p w:rsidR="005F6D3F" w:rsidRDefault="005F6D3F">
      <w:pPr>
        <w:spacing w:before="3" w:line="276" w:lineRule="auto"/>
        <w:ind w:left="1230" w:right="4696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Алгоритмы и элементы программирования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Алгоритмические конструкции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Подпрограммы.</w:t>
      </w:r>
      <w:r>
        <w:rPr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Рекурсивные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алгоритмы.</w:t>
      </w:r>
    </w:p>
    <w:p w:rsidR="005F6D3F" w:rsidRDefault="005F6D3F">
      <w:pPr>
        <w:pStyle w:val="BodyText"/>
        <w:spacing w:line="274" w:lineRule="exact"/>
        <w:ind w:left="1230" w:firstLine="0"/>
        <w:jc w:val="left"/>
      </w:pPr>
      <w:r>
        <w:t>Табличные</w:t>
      </w:r>
      <w:r>
        <w:rPr>
          <w:spacing w:val="-4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(массивы).</w:t>
      </w:r>
    </w:p>
    <w:p w:rsidR="005F6D3F" w:rsidRDefault="005F6D3F">
      <w:pPr>
        <w:pStyle w:val="BodyText"/>
        <w:spacing w:before="40"/>
        <w:ind w:left="1230" w:firstLine="0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9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выбранном</w:t>
      </w:r>
      <w:r>
        <w:rPr>
          <w:spacing w:val="4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программирования.</w:t>
      </w:r>
    </w:p>
    <w:p w:rsidR="005F6D3F" w:rsidRDefault="005F6D3F">
      <w:pPr>
        <w:pStyle w:val="Heading11"/>
        <w:spacing w:before="46"/>
        <w:jc w:val="left"/>
      </w:pPr>
      <w:r>
        <w:t>Составление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программная</w:t>
      </w:r>
      <w:r>
        <w:rPr>
          <w:spacing w:val="-5"/>
        </w:rPr>
        <w:t xml:space="preserve"> </w:t>
      </w:r>
      <w:r>
        <w:t>реализация</w:t>
      </w:r>
    </w:p>
    <w:p w:rsidR="005F6D3F" w:rsidRDefault="005F6D3F">
      <w:pPr>
        <w:pStyle w:val="BodyText"/>
        <w:spacing w:before="37"/>
        <w:ind w:left="1230" w:firstLine="0"/>
        <w:jc w:val="left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5F6D3F" w:rsidRDefault="005F6D3F">
      <w:pPr>
        <w:pStyle w:val="BodyText"/>
        <w:spacing w:before="41" w:line="276" w:lineRule="auto"/>
        <w:ind w:right="564"/>
      </w:pPr>
      <w:r>
        <w:t>Операторы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5F6D3F" w:rsidRDefault="005F6D3F">
      <w:pPr>
        <w:pStyle w:val="BodyText"/>
        <w:spacing w:before="3" w:line="276" w:lineRule="auto"/>
        <w:ind w:right="562"/>
      </w:pPr>
      <w:r>
        <w:t>Интегрированная среда разработки программ на выбранном языке программирования.</w:t>
      </w:r>
      <w:r>
        <w:rPr>
          <w:spacing w:val="-57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 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трассировочных</w:t>
      </w:r>
      <w:r>
        <w:rPr>
          <w:spacing w:val="-3"/>
        </w:rPr>
        <w:t xml:space="preserve"> </w:t>
      </w:r>
      <w:r>
        <w:t>таблиц.</w:t>
      </w:r>
    </w:p>
    <w:p w:rsidR="005F6D3F" w:rsidRDefault="005F6D3F">
      <w:pPr>
        <w:pStyle w:val="BodyText"/>
        <w:spacing w:line="276" w:lineRule="auto"/>
        <w:ind w:right="571"/>
        <w:rPr>
          <w:i/>
          <w:iCs/>
        </w:rPr>
      </w:pPr>
      <w:r>
        <w:t>Разработка и программная реализация алгоритмов решения типовых задач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областей.</w:t>
      </w:r>
      <w:r>
        <w:rPr>
          <w:spacing w:val="10"/>
        </w:rPr>
        <w:t xml:space="preserve"> </w:t>
      </w:r>
      <w:r>
        <w:rPr>
          <w:i/>
          <w:iCs/>
        </w:rPr>
        <w:t>Примеры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задач: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58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алгоритмы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нахождения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наибольшего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наименьшего)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двух,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трех,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четырех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 без использования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массивов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циклов, 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также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(или произведений)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конечной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числовой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последовательности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(или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массива);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ind w:left="1225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алгоритмы анализа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записей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позиционной системе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счисления;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76" w:lineRule="auto"/>
        <w:ind w:right="561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алгоритмы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перебора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(поиск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натурального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проверка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простоту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т.д.);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57" w:firstLine="28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алгоритмы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однократным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просмотром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массива: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линейный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вставка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удаление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массиве,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перестановка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обратном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порядке,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суммирование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проверка соответствия элементов массива некоторому условию, нахождение второго 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величине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наибольшего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(или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наименьшего) значения.</w:t>
      </w:r>
    </w:p>
    <w:p w:rsidR="005F6D3F" w:rsidRDefault="005F6D3F">
      <w:pPr>
        <w:spacing w:before="2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Алгоритмы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редактирования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(замена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символа/фрагмента,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удаление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вставка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символа/фрагмента,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поиск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вхождения заданного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образца).</w:t>
      </w:r>
    </w:p>
    <w:p w:rsidR="005F6D3F" w:rsidRDefault="005F6D3F">
      <w:pPr>
        <w:pStyle w:val="BodyText"/>
        <w:spacing w:line="275" w:lineRule="exact"/>
        <w:ind w:left="1230" w:firstLine="0"/>
      </w:pPr>
      <w:r>
        <w:t>Постановка</w:t>
      </w:r>
      <w:r>
        <w:rPr>
          <w:spacing w:val="-7"/>
        </w:rPr>
        <w:t xml:space="preserve"> </w:t>
      </w:r>
      <w:r>
        <w:t>задачи сортировки.</w:t>
      </w:r>
    </w:p>
    <w:p w:rsidR="005F6D3F" w:rsidRDefault="005F6D3F">
      <w:pPr>
        <w:pStyle w:val="Heading11"/>
        <w:spacing w:before="45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5F6D3F" w:rsidRDefault="005F6D3F">
      <w:pPr>
        <w:pStyle w:val="BodyText"/>
        <w:spacing w:before="36" w:line="276" w:lineRule="auto"/>
        <w:ind w:right="56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70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Сложность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количество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выполненных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операций,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размер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используемой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памяти;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зависимость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 размера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исходных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данных.</w:t>
      </w:r>
    </w:p>
    <w:p w:rsidR="005F6D3F" w:rsidRDefault="005F6D3F">
      <w:pPr>
        <w:pStyle w:val="Heading11"/>
        <w:spacing w:before="4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5F6D3F" w:rsidRDefault="005F6D3F">
      <w:pPr>
        <w:pStyle w:val="BodyText"/>
        <w:spacing w:before="41" w:line="276" w:lineRule="auto"/>
        <w:ind w:right="561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3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5F6D3F" w:rsidRDefault="005F6D3F">
      <w:pPr>
        <w:spacing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Практическая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выбранной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(правдоподобия)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имитационного моделирования (виртуальных лабораторий) для проведения компьютерного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5F6D3F" w:rsidRDefault="005F6D3F">
      <w:pPr>
        <w:pStyle w:val="Heading11"/>
        <w:spacing w:before="2" w:line="276" w:lineRule="auto"/>
        <w:ind w:right="3024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5F6D3F" w:rsidRDefault="005F6D3F">
      <w:pPr>
        <w:spacing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Программная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Архитектура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Персональный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Многопроцессорные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Суперкомпьютеры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больших данных. </w:t>
      </w:r>
      <w:r>
        <w:rPr>
          <w:sz w:val="24"/>
          <w:szCs w:val="24"/>
        </w:rPr>
        <w:t xml:space="preserve">Мобильные цифровые устройства и их роль в коммуникациях. </w:t>
      </w:r>
      <w:r>
        <w:rPr>
          <w:i/>
          <w:iCs/>
          <w:sz w:val="24"/>
          <w:szCs w:val="24"/>
        </w:rPr>
        <w:t>Встроенные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компьютеры.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Микроконтроллеры.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Роботизированные производства.</w:t>
      </w:r>
    </w:p>
    <w:p w:rsidR="005F6D3F" w:rsidRDefault="005F6D3F">
      <w:pPr>
        <w:pStyle w:val="BodyText"/>
        <w:spacing w:line="276" w:lineRule="auto"/>
        <w:ind w:right="568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аппаратного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5F6D3F" w:rsidRDefault="005F6D3F">
      <w:pPr>
        <w:pStyle w:val="BodyText"/>
        <w:spacing w:line="280" w:lineRule="auto"/>
        <w:ind w:right="557"/>
      </w:pPr>
      <w:r>
        <w:t>Программное обеспечение (ПО)</w:t>
      </w:r>
      <w:r>
        <w:rPr>
          <w:spacing w:val="1"/>
        </w:rPr>
        <w:t xml:space="preserve"> </w:t>
      </w:r>
      <w:r>
        <w:t>компьютеров 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назначение. Особенности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мобильных</w:t>
      </w:r>
      <w:r>
        <w:rPr>
          <w:spacing w:val="-2"/>
        </w:rPr>
        <w:t xml:space="preserve"> </w:t>
      </w:r>
      <w:r>
        <w:t>устройств.</w:t>
      </w:r>
    </w:p>
    <w:p w:rsidR="005F6D3F" w:rsidRDefault="005F6D3F">
      <w:pPr>
        <w:spacing w:line="276" w:lineRule="auto"/>
        <w:ind w:left="519" w:right="55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сервисов,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Прикладные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используемые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решаемых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специализации.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Параллельное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программирование.</w:t>
      </w:r>
    </w:p>
    <w:p w:rsidR="005F6D3F" w:rsidRDefault="005F6D3F">
      <w:pPr>
        <w:spacing w:line="276" w:lineRule="auto"/>
        <w:ind w:left="519" w:right="556" w:firstLine="71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Инсталляция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деинсталляция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необходимых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выбранной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специализации.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обеспечения.</w:t>
      </w:r>
    </w:p>
    <w:p w:rsidR="005F6D3F" w:rsidRDefault="005F6D3F">
      <w:pPr>
        <w:spacing w:line="278" w:lineRule="auto"/>
        <w:ind w:left="519" w:right="57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надежного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ИКТ.</w:t>
      </w:r>
      <w:r>
        <w:rPr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 специализированных программ для обеспечения стабильной работы средств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ИКТ.</w:t>
      </w:r>
    </w:p>
    <w:p w:rsidR="005F6D3F" w:rsidRDefault="005F6D3F">
      <w:pPr>
        <w:pStyle w:val="BodyText"/>
        <w:spacing w:line="256" w:lineRule="exact"/>
        <w:ind w:left="1230" w:firstLine="0"/>
      </w:pPr>
      <w:r>
        <w:t>Безопасность,</w:t>
      </w:r>
      <w:r>
        <w:rPr>
          <w:spacing w:val="21"/>
        </w:rPr>
        <w:t xml:space="preserve"> </w:t>
      </w:r>
      <w:r>
        <w:t>гигиена,</w:t>
      </w:r>
      <w:r>
        <w:rPr>
          <w:spacing w:val="26"/>
        </w:rPr>
        <w:t xml:space="preserve"> </w:t>
      </w:r>
      <w:r>
        <w:t>эргономика,</w:t>
      </w:r>
      <w:r>
        <w:rPr>
          <w:spacing w:val="21"/>
        </w:rPr>
        <w:t xml:space="preserve"> </w:t>
      </w:r>
      <w:r>
        <w:t>ресурсосбережение,</w:t>
      </w:r>
      <w:r>
        <w:rPr>
          <w:spacing w:val="26"/>
        </w:rPr>
        <w:t xml:space="preserve"> </w:t>
      </w:r>
      <w:r>
        <w:t>технологические</w:t>
      </w:r>
      <w:r>
        <w:rPr>
          <w:spacing w:val="24"/>
        </w:rPr>
        <w:t xml:space="preserve"> </w:t>
      </w:r>
      <w:r>
        <w:t>требования</w:t>
      </w:r>
    </w:p>
    <w:p w:rsidR="005F6D3F" w:rsidRDefault="005F6D3F">
      <w:pPr>
        <w:spacing w:before="41" w:line="276" w:lineRule="auto"/>
        <w:ind w:left="519" w:right="559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при эксплуатации компьютерного рабочего места. </w:t>
      </w:r>
      <w:r>
        <w:rPr>
          <w:i/>
          <w:iCs/>
          <w:sz w:val="24"/>
          <w:szCs w:val="24"/>
        </w:rPr>
        <w:t>Проектирование автоматизированного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рабочего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соответствии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целями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использования.</w:t>
      </w:r>
    </w:p>
    <w:p w:rsidR="005F6D3F" w:rsidRDefault="005F6D3F">
      <w:pPr>
        <w:pStyle w:val="Heading11"/>
        <w:spacing w:before="4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5F6D3F" w:rsidRDefault="005F6D3F">
      <w:pPr>
        <w:pStyle w:val="BodyText"/>
        <w:spacing w:before="36" w:line="278" w:lineRule="auto"/>
        <w:ind w:right="563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3"/>
        </w:rPr>
        <w:t xml:space="preserve"> </w:t>
      </w:r>
      <w:r>
        <w:t>Стандарты</w:t>
      </w:r>
      <w:r>
        <w:rPr>
          <w:spacing w:val="3"/>
        </w:rPr>
        <w:t xml:space="preserve"> </w:t>
      </w:r>
      <w:r>
        <w:t>библиографических</w:t>
      </w:r>
      <w:r>
        <w:rPr>
          <w:spacing w:val="-4"/>
        </w:rPr>
        <w:t xml:space="preserve"> </w:t>
      </w:r>
      <w:r>
        <w:t>описаний.</w:t>
      </w:r>
    </w:p>
    <w:p w:rsidR="005F6D3F" w:rsidRDefault="005F6D3F">
      <w:pPr>
        <w:spacing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Деловая переписка, научная публикация. Реферат и аннотация. </w:t>
      </w:r>
      <w:r>
        <w:rPr>
          <w:i/>
          <w:iCs/>
          <w:sz w:val="24"/>
          <w:szCs w:val="24"/>
        </w:rPr>
        <w:t>Оформление списка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литературы.</w:t>
      </w:r>
    </w:p>
    <w:p w:rsidR="005F6D3F" w:rsidRDefault="005F6D3F">
      <w:pPr>
        <w:pStyle w:val="BodyText"/>
        <w:spacing w:line="275" w:lineRule="exact"/>
        <w:ind w:left="1230" w:firstLine="0"/>
      </w:pPr>
      <w:r>
        <w:t>Коллективная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документами. Рецензирование</w:t>
      </w:r>
      <w:r>
        <w:rPr>
          <w:spacing w:val="-3"/>
        </w:rPr>
        <w:t xml:space="preserve"> </w:t>
      </w:r>
      <w:r>
        <w:t>текста. Облачные</w:t>
      </w:r>
      <w:r>
        <w:rPr>
          <w:spacing w:val="-8"/>
        </w:rPr>
        <w:t xml:space="preserve"> </w:t>
      </w:r>
      <w:r>
        <w:t>сервисы.</w:t>
      </w:r>
    </w:p>
    <w:p w:rsidR="005F6D3F" w:rsidRDefault="005F6D3F">
      <w:pPr>
        <w:spacing w:before="36"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Знакомство с компьютерной версткой текста. Технические средства ввода текста.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 распознавания текста, введенного с использованием сканера, планшетного ПК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графического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планшета.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Программы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синтеза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распознавания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речи.</w:t>
      </w:r>
    </w:p>
    <w:p w:rsidR="005F6D3F" w:rsidRDefault="005F6D3F">
      <w:pPr>
        <w:pStyle w:val="Heading11"/>
        <w:spacing w:before="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 данными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преобразование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аудиовизуальных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Ввод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изображений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 различных цифровых устройств (цифровых фотоаппаратов и микроскопов,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видеокамер, сканеров и т. д.). Обработка изображения и звука с использованием интернет-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мобильных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приложений.</w:t>
      </w:r>
    </w:p>
    <w:p w:rsidR="005F6D3F" w:rsidRDefault="005F6D3F">
      <w:pPr>
        <w:pStyle w:val="BodyText"/>
        <w:spacing w:before="4" w:line="276" w:lineRule="auto"/>
        <w:ind w:right="565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технология</w:t>
      </w:r>
      <w:r>
        <w:rPr>
          <w:spacing w:val="-8"/>
        </w:rPr>
        <w:t xml:space="preserve"> </w:t>
      </w:r>
      <w:r>
        <w:t>публикации</w:t>
      </w:r>
      <w:r>
        <w:rPr>
          <w:spacing w:val="2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сети.</w:t>
      </w:r>
    </w:p>
    <w:p w:rsidR="005F6D3F" w:rsidRDefault="005F6D3F">
      <w:pPr>
        <w:pStyle w:val="Heading11"/>
        <w:spacing w:before="3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5F6D3F" w:rsidRDefault="005F6D3F">
      <w:pPr>
        <w:pStyle w:val="BodyText"/>
        <w:spacing w:before="36" w:line="276" w:lineRule="auto"/>
        <w:ind w:right="568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(электронных)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моделирования).</w:t>
      </w:r>
    </w:p>
    <w:p w:rsidR="005F6D3F" w:rsidRDefault="005F6D3F">
      <w:pPr>
        <w:pStyle w:val="Heading11"/>
        <w:spacing w:before="4"/>
      </w:pPr>
      <w:r>
        <w:t>Базы</w:t>
      </w:r>
      <w:r>
        <w:rPr>
          <w:spacing w:val="1"/>
        </w:rPr>
        <w:t xml:space="preserve"> </w:t>
      </w:r>
      <w:r>
        <w:t>данных</w:t>
      </w:r>
    </w:p>
    <w:p w:rsidR="005F6D3F" w:rsidRDefault="005F6D3F">
      <w:pPr>
        <w:pStyle w:val="BodyText"/>
        <w:spacing w:before="36" w:line="278" w:lineRule="auto"/>
        <w:ind w:right="560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Схема данных.</w:t>
      </w:r>
      <w:r>
        <w:rPr>
          <w:spacing w:val="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базах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Сортировка данных.</w:t>
      </w:r>
    </w:p>
    <w:p w:rsidR="005F6D3F" w:rsidRDefault="005F6D3F">
      <w:pPr>
        <w:pStyle w:val="BodyText"/>
        <w:spacing w:line="271" w:lineRule="exact"/>
        <w:ind w:left="1230" w:firstLine="0"/>
      </w:pPr>
      <w:r>
        <w:t>Создание,</w:t>
      </w:r>
      <w:r>
        <w:rPr>
          <w:spacing w:val="1"/>
        </w:rPr>
        <w:t xml:space="preserve"> </w:t>
      </w:r>
      <w:r>
        <w:t>ведение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баз</w:t>
      </w:r>
      <w:r>
        <w:rPr>
          <w:spacing w:val="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 и</w:t>
      </w:r>
      <w:r>
        <w:rPr>
          <w:spacing w:val="4"/>
        </w:rPr>
        <w:t xml:space="preserve"> </w:t>
      </w:r>
      <w:r>
        <w:t>практических</w:t>
      </w:r>
    </w:p>
    <w:p w:rsidR="005F6D3F" w:rsidRDefault="005F6D3F">
      <w:pPr>
        <w:spacing w:line="271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41"/>
        <w:ind w:firstLine="0"/>
        <w:jc w:val="left"/>
      </w:pPr>
      <w:r>
        <w:rPr>
          <w:spacing w:val="-1"/>
        </w:rPr>
        <w:t>задач.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31"/>
          <w:szCs w:val="31"/>
        </w:rPr>
      </w:pPr>
      <w:r>
        <w:br w:type="column"/>
      </w:r>
    </w:p>
    <w:p w:rsidR="005F6D3F" w:rsidRDefault="005F6D3F">
      <w:pPr>
        <w:pStyle w:val="Heading21"/>
        <w:ind w:left="63"/>
      </w:pPr>
      <w:r>
        <w:t>Автоматизированное</w:t>
      </w:r>
      <w:r>
        <w:rPr>
          <w:spacing w:val="-6"/>
        </w:rPr>
        <w:t xml:space="preserve"> </w:t>
      </w:r>
      <w:r>
        <w:t>проектирование</w:t>
      </w:r>
    </w:p>
    <w:p w:rsidR="005F6D3F" w:rsidRDefault="005F6D3F">
      <w:pPr>
        <w:tabs>
          <w:tab w:val="left" w:pos="1877"/>
          <w:tab w:val="left" w:pos="2232"/>
          <w:tab w:val="left" w:pos="3455"/>
          <w:tab w:val="left" w:pos="6031"/>
          <w:tab w:val="left" w:pos="8007"/>
        </w:tabs>
        <w:spacing w:before="36"/>
        <w:ind w:left="63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z w:val="24"/>
          <w:szCs w:val="24"/>
        </w:rPr>
        <w:tab/>
        <w:t>о</w:t>
      </w:r>
      <w:r>
        <w:rPr>
          <w:i/>
          <w:iCs/>
          <w:sz w:val="24"/>
          <w:szCs w:val="24"/>
        </w:rPr>
        <w:tab/>
        <w:t>системах</w:t>
      </w:r>
      <w:r>
        <w:rPr>
          <w:i/>
          <w:iCs/>
          <w:sz w:val="24"/>
          <w:szCs w:val="24"/>
        </w:rPr>
        <w:tab/>
        <w:t>автоматизированного</w:t>
      </w:r>
      <w:r>
        <w:rPr>
          <w:i/>
          <w:iCs/>
          <w:sz w:val="24"/>
          <w:szCs w:val="24"/>
        </w:rPr>
        <w:tab/>
        <w:t>проектирования.</w:t>
      </w:r>
      <w:r>
        <w:rPr>
          <w:i/>
          <w:iCs/>
          <w:sz w:val="24"/>
          <w:szCs w:val="24"/>
        </w:rPr>
        <w:tab/>
        <w:t>Системы</w:t>
      </w:r>
    </w:p>
    <w:p w:rsidR="005F6D3F" w:rsidRDefault="005F6D3F">
      <w:pPr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127" w:space="40"/>
            <w:col w:w="9563"/>
          </w:cols>
        </w:sectPr>
      </w:pPr>
    </w:p>
    <w:p w:rsidR="005F6D3F" w:rsidRDefault="005F6D3F">
      <w:pPr>
        <w:spacing w:before="41"/>
        <w:ind w:left="51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автоматизированного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проектирования.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чертежей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типовых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деталей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объектов.</w:t>
      </w:r>
    </w:p>
    <w:p w:rsidR="005F6D3F" w:rsidRDefault="005F6D3F">
      <w:pPr>
        <w:pStyle w:val="Heading21"/>
        <w:spacing w:before="45"/>
      </w:pPr>
      <w:r>
        <w:t>3D-моделирование</w:t>
      </w:r>
    </w:p>
    <w:p w:rsidR="005F6D3F" w:rsidRDefault="005F6D3F">
      <w:pPr>
        <w:spacing w:before="4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Принципы</w:t>
      </w:r>
      <w:r>
        <w:rPr>
          <w:i/>
          <w:iCs/>
          <w:spacing w:val="5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5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редактирования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трехмерных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моделей.</w:t>
      </w:r>
      <w:r>
        <w:rPr>
          <w:i/>
          <w:iCs/>
          <w:spacing w:val="5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Сеточные</w:t>
      </w:r>
      <w:r>
        <w:rPr>
          <w:i/>
          <w:iCs/>
          <w:spacing w:val="5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модели.</w:t>
      </w:r>
    </w:p>
    <w:p w:rsidR="005F6D3F" w:rsidRDefault="005F6D3F">
      <w:pPr>
        <w:spacing w:before="41"/>
        <w:ind w:left="51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Материалы.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источников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освещения.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Камеры.</w:t>
      </w:r>
    </w:p>
    <w:p w:rsidR="005F6D3F" w:rsidRDefault="005F6D3F">
      <w:pPr>
        <w:spacing w:before="41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Аддитивные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(3D-принтеры).</w:t>
      </w:r>
    </w:p>
    <w:p w:rsidR="005F6D3F" w:rsidRDefault="005F6D3F">
      <w:pPr>
        <w:pStyle w:val="Heading21"/>
        <w:spacing w:before="46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5F6D3F" w:rsidRDefault="005F6D3F">
      <w:pPr>
        <w:spacing w:before="36"/>
        <w:ind w:left="123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Машинное</w:t>
      </w:r>
      <w:r>
        <w:rPr>
          <w:i/>
          <w:iCs/>
          <w:spacing w:val="2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обучение</w:t>
      </w:r>
      <w:r>
        <w:rPr>
          <w:i/>
          <w:iCs/>
          <w:spacing w:val="3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2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2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распознавания,</w:t>
      </w:r>
      <w:r>
        <w:rPr>
          <w:i/>
          <w:iCs/>
          <w:spacing w:val="3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классификации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предсказания.</w:t>
      </w:r>
    </w:p>
    <w:p w:rsidR="005F6D3F" w:rsidRDefault="005F6D3F">
      <w:pPr>
        <w:spacing w:before="41"/>
        <w:ind w:left="51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Искусственный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интеллект.</w:t>
      </w:r>
    </w:p>
    <w:p w:rsidR="005F6D3F" w:rsidRDefault="005F6D3F">
      <w:pPr>
        <w:pStyle w:val="BodyText"/>
        <w:spacing w:before="6"/>
        <w:ind w:left="0" w:firstLine="0"/>
        <w:jc w:val="left"/>
        <w:rPr>
          <w:i/>
          <w:iCs/>
          <w:sz w:val="31"/>
          <w:szCs w:val="31"/>
        </w:rPr>
      </w:pPr>
    </w:p>
    <w:p w:rsidR="005F6D3F" w:rsidRDefault="005F6D3F">
      <w:pPr>
        <w:pStyle w:val="Heading11"/>
        <w:spacing w:line="276" w:lineRule="auto"/>
        <w:ind w:left="519" w:right="563" w:firstLine="71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5F6D3F" w:rsidRDefault="005F6D3F">
      <w:pPr>
        <w:spacing w:before="4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Компьютерные сети</w:t>
      </w:r>
    </w:p>
    <w:p w:rsidR="005F6D3F" w:rsidRDefault="005F6D3F">
      <w:pPr>
        <w:pStyle w:val="BodyText"/>
        <w:spacing w:before="36"/>
        <w:ind w:left="1230" w:firstLine="0"/>
      </w:pPr>
      <w:r>
        <w:t>Принципы</w:t>
      </w:r>
      <w:r>
        <w:rPr>
          <w:spacing w:val="116"/>
        </w:rPr>
        <w:t xml:space="preserve"> </w:t>
      </w:r>
      <w:r>
        <w:t xml:space="preserve">построения  </w:t>
      </w:r>
      <w:r>
        <w:rPr>
          <w:spacing w:val="53"/>
        </w:rPr>
        <w:t xml:space="preserve"> </w:t>
      </w:r>
      <w:r>
        <w:t xml:space="preserve">компьютерных  </w:t>
      </w:r>
      <w:r>
        <w:rPr>
          <w:spacing w:val="48"/>
        </w:rPr>
        <w:t xml:space="preserve"> </w:t>
      </w:r>
      <w:r>
        <w:t xml:space="preserve">сетей.  </w:t>
      </w:r>
      <w:r>
        <w:rPr>
          <w:spacing w:val="56"/>
        </w:rPr>
        <w:t xml:space="preserve"> </w:t>
      </w:r>
      <w:r>
        <w:t xml:space="preserve">Сетевые  </w:t>
      </w:r>
      <w:r>
        <w:rPr>
          <w:spacing w:val="52"/>
        </w:rPr>
        <w:t xml:space="preserve"> </w:t>
      </w:r>
      <w:r>
        <w:t xml:space="preserve">протоколы.  </w:t>
      </w:r>
      <w:r>
        <w:rPr>
          <w:spacing w:val="55"/>
        </w:rPr>
        <w:t xml:space="preserve"> </w:t>
      </w:r>
      <w:r>
        <w:t>Интернет.</w:t>
      </w:r>
    </w:p>
    <w:p w:rsidR="005F6D3F" w:rsidRDefault="005F6D3F">
      <w:pPr>
        <w:pStyle w:val="BodyText"/>
        <w:spacing w:before="41"/>
        <w:ind w:firstLine="0"/>
      </w:pPr>
      <w:r>
        <w:t>Адресация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-7"/>
        </w:rPr>
        <w:t xml:space="preserve"> </w:t>
      </w:r>
      <w:r>
        <w:t>имен.</w:t>
      </w:r>
      <w:r>
        <w:rPr>
          <w:spacing w:val="-1"/>
        </w:rPr>
        <w:t xml:space="preserve"> </w:t>
      </w:r>
      <w:r>
        <w:t>Браузеры.</w:t>
      </w:r>
    </w:p>
    <w:p w:rsidR="005F6D3F" w:rsidRDefault="005F6D3F">
      <w:pPr>
        <w:spacing w:before="41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Аппаратные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компоненты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компьютерных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сетей.</w:t>
      </w:r>
    </w:p>
    <w:p w:rsidR="005F6D3F" w:rsidRDefault="005F6D3F">
      <w:pPr>
        <w:pStyle w:val="BodyText"/>
        <w:spacing w:before="41" w:line="276" w:lineRule="auto"/>
        <w:ind w:right="564"/>
      </w:pPr>
      <w:r>
        <w:t>Веб-сайт.</w:t>
      </w:r>
      <w:r>
        <w:rPr>
          <w:spacing w:val="1"/>
        </w:rPr>
        <w:t xml:space="preserve"> </w:t>
      </w:r>
      <w:r>
        <w:t>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веб-страницы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-2"/>
        </w:rPr>
        <w:t xml:space="preserve"> </w:t>
      </w:r>
      <w:r>
        <w:t>(сайты).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Сетевое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хранение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Облачные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сервисы.</w:t>
      </w:r>
    </w:p>
    <w:p w:rsidR="005F6D3F" w:rsidRDefault="005F6D3F">
      <w:pPr>
        <w:pStyle w:val="Heading11"/>
        <w:spacing w:before="45"/>
      </w:pPr>
      <w:r>
        <w:t>Деятельность</w:t>
      </w:r>
      <w:r>
        <w:rPr>
          <w:spacing w:val="-2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</w:t>
      </w:r>
    </w:p>
    <w:p w:rsidR="005F6D3F" w:rsidRDefault="005F6D3F">
      <w:pPr>
        <w:pStyle w:val="BodyText"/>
        <w:spacing w:before="42" w:line="276" w:lineRule="auto"/>
        <w:ind w:right="561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5F6D3F" w:rsidRDefault="005F6D3F">
      <w:pPr>
        <w:pStyle w:val="BodyText"/>
        <w:spacing w:line="276" w:lineRule="auto"/>
        <w:ind w:right="574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-4"/>
        </w:rPr>
        <w:t xml:space="preserve"> </w:t>
      </w:r>
      <w:r>
        <w:t>интернет-торговля;</w:t>
      </w:r>
      <w:r>
        <w:rPr>
          <w:spacing w:val="-3"/>
        </w:rPr>
        <w:t xml:space="preserve"> </w:t>
      </w:r>
      <w:r>
        <w:t>бронирование билетов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гостиниц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</w:p>
    <w:p w:rsidR="005F6D3F" w:rsidRDefault="005F6D3F">
      <w:pPr>
        <w:pStyle w:val="Heading11"/>
        <w:spacing w:before="2"/>
      </w:pPr>
      <w:r>
        <w:t>Социальная</w:t>
      </w:r>
      <w:r>
        <w:rPr>
          <w:spacing w:val="-6"/>
        </w:rPr>
        <w:t xml:space="preserve"> </w:t>
      </w:r>
      <w:r>
        <w:t>информатика</w:t>
      </w:r>
    </w:p>
    <w:p w:rsidR="005F6D3F" w:rsidRDefault="005F6D3F">
      <w:pPr>
        <w:pStyle w:val="BodyText"/>
        <w:spacing w:before="36"/>
        <w:ind w:left="1230" w:firstLine="0"/>
      </w:pPr>
      <w:r>
        <w:t>Социальные</w:t>
      </w:r>
      <w:r>
        <w:rPr>
          <w:spacing w:val="4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обмена</w:t>
      </w:r>
      <w:r>
        <w:rPr>
          <w:spacing w:val="35"/>
        </w:rPr>
        <w:t xml:space="preserve"> </w:t>
      </w:r>
      <w:r>
        <w:t>данными.</w:t>
      </w:r>
    </w:p>
    <w:p w:rsidR="005F6D3F" w:rsidRDefault="005F6D3F">
      <w:pPr>
        <w:spacing w:before="41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Сетевой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этикет: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правила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поведения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киберпространстве.</w:t>
      </w:r>
    </w:p>
    <w:p w:rsidR="005F6D3F" w:rsidRDefault="005F6D3F">
      <w:pPr>
        <w:jc w:val="both"/>
        <w:rPr>
          <w:sz w:val="24"/>
          <w:szCs w:val="24"/>
        </w:r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Проблема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подлинности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i/>
          <w:iCs/>
          <w:sz w:val="24"/>
          <w:szCs w:val="24"/>
        </w:rPr>
        <w:t>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культура.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Государственные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сервисы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услуги.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 ресурсы</w:t>
      </w:r>
      <w:r>
        <w:rPr>
          <w:i/>
          <w:iCs/>
          <w:sz w:val="24"/>
          <w:szCs w:val="24"/>
        </w:rPr>
        <w:t>.</w:t>
      </w:r>
    </w:p>
    <w:p w:rsidR="005F6D3F" w:rsidRDefault="005F6D3F">
      <w:pPr>
        <w:pStyle w:val="Heading11"/>
        <w:spacing w:before="8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:rsidR="005F6D3F" w:rsidRDefault="005F6D3F">
      <w:pPr>
        <w:pStyle w:val="BodyText"/>
        <w:spacing w:before="37" w:line="276" w:lineRule="auto"/>
        <w:ind w:right="563" w:firstLine="562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АИС.</w:t>
      </w:r>
      <w:r>
        <w:rPr>
          <w:spacing w:val="1"/>
        </w:rPr>
        <w:t xml:space="preserve"> </w:t>
      </w:r>
      <w:r>
        <w:t>Электронная 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 w:rsidR="005F6D3F" w:rsidRDefault="005F6D3F">
      <w:pPr>
        <w:pStyle w:val="BodyText"/>
        <w:spacing w:line="276" w:lineRule="auto"/>
        <w:ind w:right="566" w:firstLine="562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F6D3F" w:rsidRDefault="005F6D3F">
      <w:pPr>
        <w:spacing w:before="45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Введение.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Информация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информационные</w:t>
      </w:r>
      <w:r>
        <w:rPr>
          <w:b/>
          <w:bCs/>
          <w:spacing w:val="-1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процессы.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Данные</w:t>
      </w:r>
    </w:p>
    <w:p w:rsidR="005F6D3F" w:rsidRDefault="005F6D3F">
      <w:pPr>
        <w:pStyle w:val="BodyText"/>
        <w:spacing w:before="36" w:line="276" w:lineRule="auto"/>
        <w:ind w:right="560"/>
      </w:pPr>
      <w:r>
        <w:t>Способы представления данных. Различия в представлении данных,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человеком.</w:t>
      </w:r>
    </w:p>
    <w:p w:rsidR="005F6D3F" w:rsidRDefault="005F6D3F">
      <w:pPr>
        <w:spacing w:line="276" w:lineRule="auto"/>
        <w:ind w:left="519" w:right="560" w:firstLine="710"/>
        <w:jc w:val="both"/>
        <w:rPr>
          <w:sz w:val="24"/>
          <w:szCs w:val="24"/>
        </w:rPr>
      </w:pP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Компоненты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взаимодействие..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Разомкнутые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замкнутые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Математическое 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компьютерное моделирование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управления</w:t>
      </w:r>
      <w:r>
        <w:rPr>
          <w:sz w:val="24"/>
          <w:szCs w:val="24"/>
        </w:rPr>
        <w:t>.</w:t>
      </w:r>
    </w:p>
    <w:p w:rsidR="005F6D3F" w:rsidRDefault="005F6D3F">
      <w:pPr>
        <w:spacing w:before="2" w:line="276" w:lineRule="auto"/>
        <w:ind w:left="1230" w:right="4477"/>
        <w:rPr>
          <w:sz w:val="24"/>
          <w:szCs w:val="24"/>
        </w:rPr>
      </w:pPr>
      <w:r>
        <w:rPr>
          <w:b/>
          <w:bCs/>
          <w:sz w:val="24"/>
          <w:szCs w:val="24"/>
        </w:rPr>
        <w:t>Математические основы информатики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Тексты и кодирование. Передача данных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Знаки,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сигналы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символы.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Знаковые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</w:p>
    <w:p w:rsidR="005F6D3F" w:rsidRDefault="005F6D3F">
      <w:pPr>
        <w:pStyle w:val="BodyText"/>
        <w:spacing w:line="276" w:lineRule="auto"/>
        <w:ind w:right="560"/>
      </w:pPr>
      <w:r>
        <w:t xml:space="preserve">Равномерные и неравномерные коды. Префиксные коды. Условие Фано. </w:t>
      </w:r>
      <w:r>
        <w:rPr>
          <w:i/>
          <w:iCs/>
        </w:rPr>
        <w:t>Обратное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условие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Фано.</w:t>
      </w:r>
      <w:r>
        <w:rPr>
          <w:i/>
          <w:iCs/>
          <w:spacing w:val="5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декодирования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префиксных</w:t>
      </w:r>
      <w:r>
        <w:rPr>
          <w:spacing w:val="-4"/>
        </w:rPr>
        <w:t xml:space="preserve"> </w:t>
      </w:r>
      <w:r>
        <w:t>кодов.</w:t>
      </w:r>
    </w:p>
    <w:p w:rsidR="005F6D3F" w:rsidRDefault="005F6D3F">
      <w:pPr>
        <w:spacing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Сжатие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частотности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неравномерного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Оптимальное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кодирование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Хаффмана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программ-архиваторов.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LZW.</w:t>
      </w:r>
    </w:p>
    <w:p w:rsidR="005F6D3F" w:rsidRDefault="005F6D3F">
      <w:pPr>
        <w:pStyle w:val="BodyText"/>
        <w:tabs>
          <w:tab w:val="left" w:pos="2396"/>
          <w:tab w:val="left" w:pos="3427"/>
          <w:tab w:val="left" w:pos="4693"/>
          <w:tab w:val="left" w:pos="5968"/>
          <w:tab w:val="left" w:pos="6746"/>
          <w:tab w:val="left" w:pos="7565"/>
          <w:tab w:val="left" w:pos="8520"/>
          <w:tab w:val="left" w:pos="10021"/>
        </w:tabs>
        <w:spacing w:line="276" w:lineRule="auto"/>
        <w:ind w:right="571"/>
        <w:jc w:val="left"/>
      </w:pPr>
      <w:r>
        <w:t>Передача</w:t>
      </w:r>
      <w:r>
        <w:tab/>
        <w:t>данных.</w:t>
      </w:r>
      <w:r>
        <w:tab/>
        <w:t>Источник,</w:t>
      </w:r>
      <w:r>
        <w:tab/>
        <w:t>приемник,</w:t>
      </w:r>
      <w:r>
        <w:tab/>
        <w:t>канал</w:t>
      </w:r>
      <w:r>
        <w:tab/>
        <w:t>связи,</w:t>
      </w:r>
      <w:r>
        <w:tab/>
        <w:t>сигнал,</w:t>
      </w:r>
      <w:r>
        <w:tab/>
        <w:t>кодирующее</w:t>
      </w:r>
      <w:r>
        <w:tab/>
        <w:t>и</w:t>
      </w:r>
      <w:r>
        <w:rPr>
          <w:spacing w:val="-57"/>
        </w:rPr>
        <w:t xml:space="preserve"> </w:t>
      </w:r>
      <w:r>
        <w:t>декодирующее</w:t>
      </w:r>
      <w:r>
        <w:rPr>
          <w:spacing w:val="5"/>
        </w:rPr>
        <w:t xml:space="preserve"> </w:t>
      </w:r>
      <w:r>
        <w:t>устройства.</w:t>
      </w:r>
    </w:p>
    <w:p w:rsidR="005F6D3F" w:rsidRDefault="005F6D3F">
      <w:pPr>
        <w:tabs>
          <w:tab w:val="left" w:pos="2664"/>
          <w:tab w:val="left" w:pos="4214"/>
          <w:tab w:val="left" w:pos="4564"/>
          <w:tab w:val="left" w:pos="7073"/>
          <w:tab w:val="left" w:pos="7999"/>
          <w:tab w:val="left" w:pos="8824"/>
        </w:tabs>
        <w:spacing w:line="276" w:lineRule="auto"/>
        <w:ind w:left="519" w:right="559" w:firstLine="7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Пропускная</w:t>
      </w:r>
      <w:r>
        <w:rPr>
          <w:i/>
          <w:iCs/>
          <w:sz w:val="24"/>
          <w:szCs w:val="24"/>
        </w:rPr>
        <w:tab/>
        <w:t>способность</w:t>
      </w:r>
      <w:r>
        <w:rPr>
          <w:i/>
          <w:iCs/>
          <w:sz w:val="24"/>
          <w:szCs w:val="24"/>
        </w:rPr>
        <w:tab/>
        <w:t>и</w:t>
      </w:r>
      <w:r>
        <w:rPr>
          <w:i/>
          <w:iCs/>
          <w:sz w:val="24"/>
          <w:szCs w:val="24"/>
        </w:rPr>
        <w:tab/>
        <w:t>помехозащищенность</w:t>
      </w:r>
      <w:r>
        <w:rPr>
          <w:i/>
          <w:iCs/>
          <w:sz w:val="24"/>
          <w:szCs w:val="24"/>
        </w:rPr>
        <w:tab/>
        <w:t>канала</w:t>
      </w:r>
      <w:r>
        <w:rPr>
          <w:i/>
          <w:iCs/>
          <w:sz w:val="24"/>
          <w:szCs w:val="24"/>
        </w:rPr>
        <w:tab/>
        <w:t>связи.</w:t>
      </w:r>
      <w:r>
        <w:rPr>
          <w:i/>
          <w:iCs/>
          <w:sz w:val="24"/>
          <w:szCs w:val="24"/>
        </w:rPr>
        <w:tab/>
        <w:t>Кодирование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сообщений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современных средствах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передачи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данных.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ошибок.</w:t>
      </w:r>
    </w:p>
    <w:p w:rsidR="005F6D3F" w:rsidRDefault="005F6D3F">
      <w:pPr>
        <w:spacing w:line="276" w:lineRule="auto"/>
        <w:ind w:left="519" w:firstLine="71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защиты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информации,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передаваемой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4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каналам</w:t>
      </w:r>
      <w:r>
        <w:rPr>
          <w:i/>
          <w:iCs/>
          <w:spacing w:val="4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связи.</w:t>
      </w:r>
      <w:r>
        <w:rPr>
          <w:i/>
          <w:iCs/>
          <w:spacing w:val="4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Криптография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(алгоритмы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шифрования).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Стеганография.</w:t>
      </w:r>
    </w:p>
    <w:p w:rsidR="005F6D3F" w:rsidRDefault="005F6D3F">
      <w:pPr>
        <w:pStyle w:val="Heading11"/>
        <w:spacing w:before="2"/>
        <w:jc w:val="left"/>
      </w:pPr>
      <w:r>
        <w:t>Дискретизация</w:t>
      </w:r>
    </w:p>
    <w:p w:rsidR="005F6D3F" w:rsidRDefault="005F6D3F">
      <w:pPr>
        <w:pStyle w:val="BodyText"/>
        <w:spacing w:before="36" w:line="280" w:lineRule="auto"/>
        <w:jc w:val="left"/>
      </w:pPr>
      <w:r>
        <w:t>Измерения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дискретизация.</w:t>
      </w:r>
      <w:r>
        <w:rPr>
          <w:spacing w:val="17"/>
        </w:rPr>
        <w:t xml:space="preserve"> </w:t>
      </w:r>
      <w:r>
        <w:t>Частота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разрядность</w:t>
      </w:r>
      <w:r>
        <w:rPr>
          <w:spacing w:val="21"/>
        </w:rPr>
        <w:t xml:space="preserve"> </w:t>
      </w:r>
      <w:r>
        <w:t>измерений.</w:t>
      </w:r>
      <w:r>
        <w:rPr>
          <w:spacing w:val="22"/>
        </w:rPr>
        <w:t xml:space="preserve"> </w:t>
      </w:r>
      <w:r>
        <w:t>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5F6D3F" w:rsidRDefault="005F6D3F">
      <w:pPr>
        <w:pStyle w:val="BodyText"/>
        <w:spacing w:line="276" w:lineRule="auto"/>
        <w:jc w:val="left"/>
      </w:pPr>
      <w:r>
        <w:t>Дискретное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звуковых</w:t>
      </w:r>
      <w:r>
        <w:rPr>
          <w:spacing w:val="21"/>
        </w:rPr>
        <w:t xml:space="preserve"> </w:t>
      </w:r>
      <w:r>
        <w:t>данных.</w:t>
      </w:r>
      <w:r>
        <w:rPr>
          <w:spacing w:val="23"/>
        </w:rPr>
        <w:t xml:space="preserve"> </w:t>
      </w:r>
      <w:r>
        <w:t>Многоканальная</w:t>
      </w:r>
      <w:r>
        <w:rPr>
          <w:spacing w:val="22"/>
        </w:rPr>
        <w:t xml:space="preserve"> </w:t>
      </w:r>
      <w:r>
        <w:t>запись.</w:t>
      </w:r>
      <w:r>
        <w:rPr>
          <w:spacing w:val="23"/>
        </w:rPr>
        <w:t xml:space="preserve"> </w:t>
      </w:r>
      <w:r>
        <w:t>Размер</w:t>
      </w:r>
      <w:r>
        <w:rPr>
          <w:spacing w:val="21"/>
        </w:rPr>
        <w:t xml:space="preserve"> </w:t>
      </w:r>
      <w:r>
        <w:t>файла,</w:t>
      </w:r>
      <w:r>
        <w:rPr>
          <w:spacing w:val="-57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звука.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Дискретное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информации.</w:t>
      </w:r>
    </w:p>
    <w:p w:rsidR="005F6D3F" w:rsidRDefault="005F6D3F">
      <w:pPr>
        <w:spacing w:before="34"/>
        <w:ind w:left="1230"/>
        <w:rPr>
          <w:sz w:val="24"/>
          <w:szCs w:val="24"/>
        </w:rPr>
      </w:pPr>
      <w:r>
        <w:rPr>
          <w:i/>
          <w:iCs/>
          <w:sz w:val="24"/>
          <w:szCs w:val="24"/>
        </w:rPr>
        <w:t>Сжатие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 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хранении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графической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звуковой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информации</w:t>
      </w:r>
      <w:r>
        <w:rPr>
          <w:sz w:val="24"/>
          <w:szCs w:val="24"/>
        </w:rPr>
        <w:t>.</w:t>
      </w:r>
    </w:p>
    <w:p w:rsidR="005F6D3F" w:rsidRDefault="005F6D3F">
      <w:pPr>
        <w:pStyle w:val="Heading11"/>
        <w:spacing w:before="46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5F6D3F" w:rsidRDefault="005F6D3F">
      <w:pPr>
        <w:pStyle w:val="BodyText"/>
        <w:spacing w:before="36" w:line="276" w:lineRule="auto"/>
        <w:ind w:right="560"/>
        <w:jc w:val="left"/>
      </w:pPr>
      <w:r>
        <w:t>Свойства позиционной</w:t>
      </w:r>
      <w:r>
        <w:rPr>
          <w:spacing w:val="1"/>
        </w:rPr>
        <w:t xml:space="preserve"> </w:t>
      </w:r>
      <w:r>
        <w:t>записи 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 в записи,</w:t>
      </w:r>
      <w:r>
        <w:rPr>
          <w:spacing w:val="1"/>
        </w:rPr>
        <w:t xml:space="preserve"> </w:t>
      </w:r>
      <w:r>
        <w:t>признак делимости</w:t>
      </w:r>
      <w:r>
        <w:rPr>
          <w:spacing w:val="-57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счисления.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/>
      </w:pP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 с заданным основанием и вычисления числа по строке, содержащей запись этого</w:t>
      </w:r>
      <w:r>
        <w:rPr>
          <w:spacing w:val="1"/>
        </w:rPr>
        <w:t xml:space="preserve"> </w:t>
      </w:r>
      <w:r>
        <w:t>числа в</w:t>
      </w:r>
      <w:r>
        <w:rPr>
          <w:spacing w:val="3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основанием.</w:t>
      </w:r>
    </w:p>
    <w:p w:rsidR="005F6D3F" w:rsidRDefault="005F6D3F">
      <w:pPr>
        <w:pStyle w:val="BodyText"/>
        <w:spacing w:before="4"/>
        <w:ind w:left="1230" w:firstLine="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6"/>
        </w:rPr>
        <w:t xml:space="preserve"> </w:t>
      </w:r>
      <w:r>
        <w:t>системах</w:t>
      </w:r>
      <w:r>
        <w:rPr>
          <w:spacing w:val="-7"/>
        </w:rPr>
        <w:t xml:space="preserve"> </w:t>
      </w:r>
      <w:r>
        <w:t>счисления.</w:t>
      </w:r>
    </w:p>
    <w:p w:rsidR="005F6D3F" w:rsidRDefault="005F6D3F">
      <w:pPr>
        <w:spacing w:before="40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Краткая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развернутая форма записи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смешанных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чисел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позиционных системах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счисления.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Перевод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смешанного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позиционную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счисления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заданным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основанием.</w:t>
      </w:r>
    </w:p>
    <w:p w:rsidR="005F6D3F" w:rsidRDefault="005F6D3F">
      <w:pPr>
        <w:spacing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Представление целых и вещественных чисел в памяти компьютера. Компьютерная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арифметика.</w:t>
      </w:r>
    </w:p>
    <w:p w:rsidR="005F6D3F" w:rsidRDefault="005F6D3F">
      <w:pPr>
        <w:pStyle w:val="Heading11"/>
        <w:spacing w:before="3"/>
        <w:jc w:val="left"/>
      </w:pPr>
      <w:r>
        <w:t>Элементы</w:t>
      </w:r>
      <w:r>
        <w:rPr>
          <w:spacing w:val="-4"/>
        </w:rPr>
        <w:t xml:space="preserve"> </w:t>
      </w:r>
      <w:r>
        <w:t>комбинаторики,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Операции</w:t>
      </w:r>
      <w:r>
        <w:rPr>
          <w:spacing w:val="-7"/>
        </w:rPr>
        <w:t xml:space="preserve"> </w:t>
      </w:r>
      <w:r>
        <w:t>«импликация»,</w:t>
      </w:r>
      <w:r>
        <w:rPr>
          <w:spacing w:val="-6"/>
        </w:rPr>
        <w:t xml:space="preserve"> </w:t>
      </w:r>
      <w:r>
        <w:t>«эквиваленция».</w:t>
      </w:r>
      <w:r>
        <w:rPr>
          <w:spacing w:val="-1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функции.</w:t>
      </w:r>
    </w:p>
    <w:p w:rsidR="005F6D3F" w:rsidRDefault="005F6D3F">
      <w:pPr>
        <w:pStyle w:val="BodyText"/>
        <w:spacing w:before="40"/>
        <w:ind w:left="1230" w:firstLine="0"/>
        <w:jc w:val="left"/>
      </w:pPr>
      <w:r>
        <w:t>Законы</w:t>
      </w:r>
      <w:r>
        <w:rPr>
          <w:spacing w:val="38"/>
        </w:rPr>
        <w:t xml:space="preserve"> </w:t>
      </w:r>
      <w:r>
        <w:t>алгебры</w:t>
      </w:r>
      <w:r>
        <w:rPr>
          <w:spacing w:val="99"/>
        </w:rPr>
        <w:t xml:space="preserve"> </w:t>
      </w:r>
      <w:r>
        <w:t>логики.</w:t>
      </w:r>
      <w:r>
        <w:rPr>
          <w:spacing w:val="98"/>
        </w:rPr>
        <w:t xml:space="preserve"> </w:t>
      </w:r>
      <w:r>
        <w:t>Эквивалентные</w:t>
      </w:r>
      <w:r>
        <w:rPr>
          <w:spacing w:val="93"/>
        </w:rPr>
        <w:t xml:space="preserve"> </w:t>
      </w:r>
      <w:r>
        <w:t>преобразования</w:t>
      </w:r>
      <w:r>
        <w:rPr>
          <w:spacing w:val="94"/>
        </w:rPr>
        <w:t xml:space="preserve"> </w:t>
      </w:r>
      <w:r>
        <w:t>логических</w:t>
      </w:r>
      <w:r>
        <w:rPr>
          <w:spacing w:val="95"/>
        </w:rPr>
        <w:t xml:space="preserve"> </w:t>
      </w:r>
      <w:r>
        <w:t>выражений.</w:t>
      </w:r>
    </w:p>
    <w:p w:rsidR="005F6D3F" w:rsidRDefault="005F6D3F">
      <w:pPr>
        <w:pStyle w:val="BodyText"/>
        <w:spacing w:before="41"/>
        <w:ind w:firstLine="0"/>
        <w:jc w:val="left"/>
      </w:pPr>
      <w:r>
        <w:t>Логические</w:t>
      </w:r>
      <w:r>
        <w:rPr>
          <w:spacing w:val="-5"/>
        </w:rPr>
        <w:t xml:space="preserve"> </w:t>
      </w:r>
      <w:r>
        <w:t>уравнения.</w:t>
      </w:r>
    </w:p>
    <w:p w:rsidR="005F6D3F" w:rsidRDefault="005F6D3F">
      <w:pPr>
        <w:spacing w:before="41" w:line="276" w:lineRule="auto"/>
        <w:ind w:left="519" w:right="556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Построение логического выражения с данной таблицей истинности. Дизъюнктивная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форма.</w:t>
      </w:r>
      <w:r>
        <w:rPr>
          <w:spacing w:val="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Конъюнктивная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нормальная форма.</w:t>
      </w:r>
    </w:p>
    <w:p w:rsidR="005F6D3F" w:rsidRDefault="005F6D3F">
      <w:pPr>
        <w:pStyle w:val="BodyText"/>
        <w:spacing w:line="276" w:lineRule="auto"/>
        <w:ind w:right="565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элементов.</w:t>
      </w:r>
    </w:p>
    <w:p w:rsidR="005F6D3F" w:rsidRDefault="005F6D3F">
      <w:pPr>
        <w:pStyle w:val="BodyText"/>
        <w:spacing w:line="275" w:lineRule="exact"/>
        <w:ind w:left="1230" w:firstLine="0"/>
      </w:pPr>
      <w:r>
        <w:t>Дискретные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информацией.</w:t>
      </w:r>
      <w:r>
        <w:rPr>
          <w:spacing w:val="-4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стратегии.</w:t>
      </w:r>
    </w:p>
    <w:p w:rsidR="005F6D3F" w:rsidRDefault="005F6D3F">
      <w:pPr>
        <w:pStyle w:val="Heading11"/>
        <w:spacing w:before="50"/>
      </w:pPr>
      <w:r>
        <w:t>Дискретные</w:t>
      </w:r>
      <w:r>
        <w:rPr>
          <w:spacing w:val="-1"/>
        </w:rPr>
        <w:t xml:space="preserve"> </w:t>
      </w:r>
      <w:r>
        <w:t>объекты</w:t>
      </w:r>
    </w:p>
    <w:p w:rsidR="005F6D3F" w:rsidRDefault="005F6D3F">
      <w:pPr>
        <w:pStyle w:val="BodyText"/>
        <w:spacing w:before="36" w:line="276" w:lineRule="auto"/>
        <w:ind w:right="560"/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вершинами).</w:t>
      </w:r>
    </w:p>
    <w:p w:rsidR="005F6D3F" w:rsidRDefault="005F6D3F">
      <w:pPr>
        <w:spacing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Обход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узлов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глубину.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Упорядоченные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деревья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(деревья,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которых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упорядочены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ребра,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выходящие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одного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узла).</w:t>
      </w:r>
    </w:p>
    <w:p w:rsidR="005F6D3F" w:rsidRDefault="005F6D3F">
      <w:pPr>
        <w:spacing w:line="276" w:lineRule="auto"/>
        <w:ind w:left="519" w:right="560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деревьев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(примеры: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рекурсивных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выражений).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Бинарное дерево.</w:t>
      </w:r>
      <w:r>
        <w:rPr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 деревьев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хранении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данных.</w:t>
      </w:r>
    </w:p>
    <w:p w:rsidR="005F6D3F" w:rsidRDefault="005F6D3F">
      <w:pPr>
        <w:pStyle w:val="BodyText"/>
        <w:spacing w:before="1" w:line="276" w:lineRule="auto"/>
        <w:ind w:right="569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5F6D3F" w:rsidRDefault="005F6D3F">
      <w:pPr>
        <w:pStyle w:val="Heading11"/>
        <w:spacing w:before="4" w:line="276" w:lineRule="auto"/>
        <w:ind w:right="4709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данных</w:t>
      </w:r>
    </w:p>
    <w:p w:rsidR="005F6D3F" w:rsidRDefault="005F6D3F">
      <w:pPr>
        <w:pStyle w:val="BodyText"/>
        <w:spacing w:line="276" w:lineRule="auto"/>
        <w:ind w:right="562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-6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экстремумов</w:t>
      </w:r>
      <w:r>
        <w:rPr>
          <w:spacing w:val="2"/>
        </w:rPr>
        <w:t xml:space="preserve"> </w:t>
      </w:r>
      <w:r>
        <w:t>квадратичной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отрезке.</w:t>
      </w:r>
    </w:p>
    <w:p w:rsidR="005F6D3F" w:rsidRDefault="005F6D3F">
      <w:pPr>
        <w:pStyle w:val="BodyText"/>
        <w:spacing w:line="280" w:lineRule="auto"/>
        <w:ind w:right="565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</w:t>
      </w:r>
    </w:p>
    <w:p w:rsidR="005F6D3F" w:rsidRDefault="005F6D3F">
      <w:pPr>
        <w:pStyle w:val="BodyText"/>
        <w:spacing w:line="276" w:lineRule="auto"/>
        <w:ind w:right="570"/>
      </w:pPr>
      <w:r>
        <w:t>Алгоритмы,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НОД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5F6D3F" w:rsidRDefault="005F6D3F">
      <w:pPr>
        <w:pStyle w:val="BodyText"/>
        <w:spacing w:line="276" w:lineRule="auto"/>
        <w:ind w:right="561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т.п.).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9"/>
        <w:rPr>
          <w:i/>
          <w:iCs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  <w:iCs/>
        </w:rPr>
        <w:t>Вставка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удаление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элементов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массиве.</w:t>
      </w:r>
    </w:p>
    <w:p w:rsidR="005F6D3F" w:rsidRDefault="005F6D3F">
      <w:pPr>
        <w:pStyle w:val="BodyText"/>
        <w:spacing w:before="3" w:line="276" w:lineRule="auto"/>
        <w:ind w:right="560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рекурсии.</w:t>
      </w:r>
    </w:p>
    <w:p w:rsidR="005F6D3F" w:rsidRDefault="005F6D3F">
      <w:pPr>
        <w:pStyle w:val="BodyText"/>
        <w:spacing w:line="278" w:lineRule="auto"/>
        <w:ind w:right="565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-57"/>
        </w:rPr>
        <w:t xml:space="preserve"> </w:t>
      </w:r>
      <w:r>
        <w:t>сортировка пузырьком). Слияние двух отсортированных массивов в один без использования</w:t>
      </w:r>
      <w:r>
        <w:rPr>
          <w:spacing w:val="1"/>
        </w:rPr>
        <w:t xml:space="preserve"> </w:t>
      </w:r>
      <w:r>
        <w:t>сортировки.</w:t>
      </w:r>
    </w:p>
    <w:p w:rsidR="005F6D3F" w:rsidRDefault="005F6D3F">
      <w:pPr>
        <w:pStyle w:val="BodyText"/>
        <w:spacing w:line="276" w:lineRule="auto"/>
        <w:ind w:right="561"/>
      </w:pPr>
      <w:r>
        <w:t>Алгоритмы анализа отсортированных массивов. Рекурсивная реализация сортировки</w:t>
      </w:r>
      <w:r>
        <w:rPr>
          <w:spacing w:val="1"/>
        </w:rPr>
        <w:t xml:space="preserve"> </w:t>
      </w:r>
      <w:r>
        <w:t>массива 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слияния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отсортированных</w:t>
      </w:r>
      <w:r>
        <w:rPr>
          <w:spacing w:val="-4"/>
        </w:rPr>
        <w:t xml:space="preserve"> </w:t>
      </w:r>
      <w:r>
        <w:t>фрагментов.</w:t>
      </w:r>
    </w:p>
    <w:p w:rsidR="005F6D3F" w:rsidRDefault="005F6D3F">
      <w:pPr>
        <w:pStyle w:val="BodyText"/>
        <w:spacing w:line="276" w:lineRule="auto"/>
        <w:ind w:right="560"/>
      </w:pPr>
      <w:r>
        <w:t>Алгоритмы анализа символьных строк, в том числе: подсчет количества появлений</w:t>
      </w:r>
      <w:r>
        <w:rPr>
          <w:spacing w:val="1"/>
        </w:rPr>
        <w:t xml:space="preserve"> </w:t>
      </w:r>
      <w:r>
        <w:t>символа в строке; разбиение строки на слова по пробельным символам; поиск 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строки;</w:t>
      </w:r>
      <w:r>
        <w:rPr>
          <w:spacing w:val="-3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найденной</w:t>
      </w:r>
      <w:r>
        <w:rPr>
          <w:spacing w:val="-3"/>
        </w:rPr>
        <w:t xml:space="preserve"> </w:t>
      </w:r>
      <w:r>
        <w:t>подстроки</w:t>
      </w:r>
      <w:r>
        <w:rPr>
          <w:spacing w:val="-2"/>
        </w:rPr>
        <w:t xml:space="preserve"> </w:t>
      </w:r>
      <w:r>
        <w:t>на другую строку.</w:t>
      </w:r>
    </w:p>
    <w:p w:rsidR="005F6D3F" w:rsidRDefault="005F6D3F">
      <w:pPr>
        <w:pStyle w:val="BodyText"/>
        <w:spacing w:line="280" w:lineRule="auto"/>
        <w:ind w:right="567"/>
        <w:rPr>
          <w:i/>
          <w:iCs/>
        </w:rPr>
      </w:pP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формулой,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значений</w:t>
      </w:r>
      <w:r>
        <w:rPr>
          <w:i/>
          <w:iCs/>
        </w:rPr>
        <w:t>.</w:t>
      </w:r>
    </w:p>
    <w:p w:rsidR="005F6D3F" w:rsidRDefault="005F6D3F">
      <w:pPr>
        <w:spacing w:line="276" w:lineRule="auto"/>
        <w:ind w:left="519" w:right="55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Алгоритмы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отрезке,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например,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методом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отрезка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пополам.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вычисление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аппроксимации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ломаной;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приближенный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трапеций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графиком функции, заданной формулой, программой или таблицей значений. </w:t>
      </w:r>
      <w:r>
        <w:rPr>
          <w:i/>
          <w:iCs/>
          <w:sz w:val="24"/>
          <w:szCs w:val="24"/>
        </w:rPr>
        <w:t>Приближенное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вычисление площади фигуры методом Монте-Карло. Построение траекторий, заданных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разностными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схемами.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оптимизации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Алгоритмы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вычислительной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геометрии.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Вероятностные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алгоритмы.</w:t>
      </w:r>
    </w:p>
    <w:p w:rsidR="005F6D3F" w:rsidRDefault="005F6D3F">
      <w:pPr>
        <w:pStyle w:val="BodyText"/>
        <w:spacing w:line="276" w:lineRule="auto"/>
        <w:ind w:right="57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5F6D3F" w:rsidRDefault="005F6D3F">
      <w:pPr>
        <w:pStyle w:val="BodyText"/>
        <w:spacing w:line="275" w:lineRule="exact"/>
        <w:ind w:left="1230" w:firstLine="0"/>
      </w:pP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структурах</w:t>
      </w:r>
      <w:r>
        <w:rPr>
          <w:spacing w:val="43"/>
        </w:rPr>
        <w:t xml:space="preserve"> </w:t>
      </w:r>
      <w:r>
        <w:t>данных.</w:t>
      </w:r>
      <w:r>
        <w:rPr>
          <w:spacing w:val="55"/>
        </w:rPr>
        <w:t xml:space="preserve"> </w:t>
      </w:r>
      <w:r>
        <w:t>Примеры:</w:t>
      </w:r>
      <w:r>
        <w:rPr>
          <w:spacing w:val="48"/>
        </w:rPr>
        <w:t xml:space="preserve"> </w:t>
      </w:r>
      <w:r>
        <w:t>списки,</w:t>
      </w:r>
      <w:r>
        <w:rPr>
          <w:spacing w:val="46"/>
        </w:rPr>
        <w:t xml:space="preserve"> </w:t>
      </w:r>
      <w:r>
        <w:t>словари,</w:t>
      </w:r>
      <w:r>
        <w:rPr>
          <w:spacing w:val="50"/>
        </w:rPr>
        <w:t xml:space="preserve"> </w:t>
      </w:r>
      <w:r>
        <w:t>деревья,</w:t>
      </w:r>
      <w:r>
        <w:rPr>
          <w:spacing w:val="41"/>
        </w:rPr>
        <w:t xml:space="preserve"> </w:t>
      </w:r>
      <w:r>
        <w:t>очереди.</w:t>
      </w:r>
    </w:p>
    <w:p w:rsidR="005F6D3F" w:rsidRDefault="005F6D3F">
      <w:pPr>
        <w:spacing w:before="25"/>
        <w:ind w:left="519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Хэш-таблицы.</w:t>
      </w:r>
    </w:p>
    <w:p w:rsidR="005F6D3F" w:rsidRDefault="005F6D3F">
      <w:pPr>
        <w:pStyle w:val="Heading11"/>
        <w:spacing w:before="46"/>
      </w:pPr>
      <w:r>
        <w:t>Языки программирования</w:t>
      </w:r>
    </w:p>
    <w:p w:rsidR="005F6D3F" w:rsidRDefault="005F6D3F">
      <w:pPr>
        <w:pStyle w:val="BodyText"/>
        <w:spacing w:before="36" w:line="276" w:lineRule="auto"/>
        <w:ind w:right="571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</w:t>
      </w:r>
    </w:p>
    <w:p w:rsidR="005F6D3F" w:rsidRDefault="005F6D3F">
      <w:pPr>
        <w:pStyle w:val="BodyText"/>
        <w:spacing w:line="280" w:lineRule="auto"/>
        <w:ind w:right="561"/>
      </w:pPr>
      <w:r>
        <w:t>Логические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строками.</w:t>
      </w:r>
    </w:p>
    <w:p w:rsidR="005F6D3F" w:rsidRDefault="005F6D3F">
      <w:pPr>
        <w:spacing w:line="269" w:lineRule="exact"/>
        <w:ind w:left="123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Двумерные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массивы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(матрицы).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Многомерные</w:t>
      </w:r>
      <w:r>
        <w:rPr>
          <w:i/>
          <w:iCs/>
          <w:spacing w:val="-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массивы.</w:t>
      </w:r>
    </w:p>
    <w:p w:rsidR="005F6D3F" w:rsidRDefault="005F6D3F">
      <w:pPr>
        <w:pStyle w:val="BodyText"/>
        <w:spacing w:before="39"/>
        <w:ind w:left="1230" w:firstLine="0"/>
      </w:pPr>
      <w:r>
        <w:t>Средства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памяти.</w:t>
      </w:r>
      <w:r>
        <w:rPr>
          <w:spacing w:val="-4"/>
        </w:rPr>
        <w:t xml:space="preserve"> </w:t>
      </w:r>
      <w:r>
        <w:t>Файлы.</w:t>
      </w:r>
    </w:p>
    <w:p w:rsidR="005F6D3F" w:rsidRDefault="005F6D3F">
      <w:pPr>
        <w:pStyle w:val="BodyText"/>
        <w:spacing w:before="41" w:line="276" w:lineRule="auto"/>
        <w:ind w:right="561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 Запись алгоритмических конструкций и структур данных в выбранном</w:t>
      </w:r>
      <w:r>
        <w:rPr>
          <w:spacing w:val="1"/>
        </w:rPr>
        <w:t xml:space="preserve"> </w:t>
      </w:r>
      <w:r>
        <w:t>языке программирования.</w:t>
      </w:r>
      <w:r>
        <w:rPr>
          <w:spacing w:val="-2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Представление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синтаксисе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семантике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программирования.</w:t>
      </w:r>
    </w:p>
    <w:p w:rsidR="005F6D3F" w:rsidRDefault="005F6D3F">
      <w:pPr>
        <w:spacing w:line="275" w:lineRule="exact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Понятие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непроцедурных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парадигмах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Изучение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второго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языка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программирования.</w:t>
      </w:r>
    </w:p>
    <w:p w:rsidR="005F6D3F" w:rsidRDefault="005F6D3F">
      <w:pPr>
        <w:pStyle w:val="Heading11"/>
        <w:spacing w:before="4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5F6D3F" w:rsidRDefault="005F6D3F">
      <w:pPr>
        <w:pStyle w:val="BodyText"/>
        <w:spacing w:before="41"/>
        <w:ind w:left="1230" w:firstLine="0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5F6D3F" w:rsidRDefault="005F6D3F">
      <w:pPr>
        <w:pStyle w:val="BodyText"/>
        <w:spacing w:before="41" w:line="276" w:lineRule="auto"/>
        <w:ind w:right="570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 тела цикла и после выполнения тела цикла: постусловие и предусловие 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-3"/>
        </w:rPr>
        <w:t xml:space="preserve"> </w:t>
      </w:r>
      <w:r>
        <w:t>цикла.</w:t>
      </w:r>
    </w:p>
    <w:p w:rsidR="005F6D3F" w:rsidRDefault="005F6D3F">
      <w:pPr>
        <w:pStyle w:val="BodyText"/>
        <w:spacing w:line="276" w:lineRule="auto"/>
        <w:ind w:right="565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подпрограммы.</w:t>
      </w:r>
    </w:p>
    <w:p w:rsidR="005F6D3F" w:rsidRDefault="005F6D3F">
      <w:pPr>
        <w:pStyle w:val="BodyText"/>
        <w:spacing w:line="275" w:lineRule="exact"/>
        <w:ind w:left="1230" w:firstLine="0"/>
      </w:pPr>
      <w:r>
        <w:t>Библиотеки</w:t>
      </w:r>
      <w:r>
        <w:rPr>
          <w:spacing w:val="-2"/>
        </w:rPr>
        <w:t xml:space="preserve"> </w:t>
      </w:r>
      <w:r>
        <w:t>подпрограмм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использование.</w:t>
      </w:r>
    </w:p>
    <w:p w:rsidR="005F6D3F" w:rsidRDefault="005F6D3F">
      <w:pPr>
        <w:pStyle w:val="BodyText"/>
        <w:spacing w:before="39" w:line="278" w:lineRule="auto"/>
        <w:ind w:right="562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Пользовательский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5F6D3F" w:rsidRDefault="005F6D3F">
      <w:pPr>
        <w:pStyle w:val="BodyText"/>
        <w:spacing w:line="271" w:lineRule="exact"/>
        <w:ind w:left="1230" w:firstLine="0"/>
      </w:pPr>
      <w:r>
        <w:t>Понятие</w:t>
      </w:r>
      <w:r>
        <w:rPr>
          <w:spacing w:val="63"/>
        </w:rPr>
        <w:t xml:space="preserve"> </w:t>
      </w:r>
      <w:r>
        <w:t>об</w:t>
      </w:r>
      <w:r>
        <w:rPr>
          <w:spacing w:val="115"/>
        </w:rPr>
        <w:t xml:space="preserve"> </w:t>
      </w:r>
      <w:r>
        <w:t xml:space="preserve">объектно-ориентированном  </w:t>
      </w:r>
      <w:r>
        <w:rPr>
          <w:spacing w:val="3"/>
        </w:rPr>
        <w:t xml:space="preserve"> </w:t>
      </w:r>
      <w:r>
        <w:t xml:space="preserve">программировании.  </w:t>
      </w:r>
      <w:r>
        <w:rPr>
          <w:spacing w:val="4"/>
        </w:rPr>
        <w:t xml:space="preserve"> </w:t>
      </w:r>
      <w:r>
        <w:t xml:space="preserve">Объекты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классы.</w:t>
      </w:r>
    </w:p>
    <w:p w:rsidR="005F6D3F" w:rsidRDefault="005F6D3F">
      <w:pPr>
        <w:spacing w:before="41"/>
        <w:ind w:left="519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Инкапсуляция,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наследование,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полиморфизм</w:t>
      </w:r>
      <w:r>
        <w:rPr>
          <w:sz w:val="24"/>
          <w:szCs w:val="24"/>
        </w:rPr>
        <w:t>.</w:t>
      </w:r>
    </w:p>
    <w:p w:rsidR="005F6D3F" w:rsidRDefault="005F6D3F">
      <w:pPr>
        <w:pStyle w:val="BodyText"/>
        <w:spacing w:before="42" w:line="276" w:lineRule="auto"/>
        <w:ind w:right="564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(компонентов)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разработке программ.</w:t>
      </w:r>
    </w:p>
    <w:p w:rsidR="005F6D3F" w:rsidRDefault="005F6D3F">
      <w:pPr>
        <w:pStyle w:val="Heading11"/>
        <w:spacing w:before="3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алгоритмов</w:t>
      </w:r>
    </w:p>
    <w:p w:rsidR="005F6D3F" w:rsidRDefault="005F6D3F">
      <w:pPr>
        <w:pStyle w:val="BodyText"/>
        <w:spacing w:before="36" w:line="280" w:lineRule="auto"/>
        <w:ind w:right="558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3"/>
        </w:rPr>
        <w:t xml:space="preserve"> </w:t>
      </w:r>
      <w:r>
        <w:t>вычислительной</w:t>
      </w:r>
      <w:r>
        <w:rPr>
          <w:spacing w:val="-2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Тезис</w:t>
      </w:r>
      <w:r>
        <w:rPr>
          <w:spacing w:val="-4"/>
        </w:rPr>
        <w:t xml:space="preserve"> </w:t>
      </w:r>
      <w:r>
        <w:t>Чёрча–Тьюринга.</w:t>
      </w:r>
    </w:p>
    <w:p w:rsidR="005F6D3F" w:rsidRDefault="005F6D3F">
      <w:pPr>
        <w:spacing w:line="276" w:lineRule="auto"/>
        <w:ind w:left="519" w:right="559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Другие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универсальные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пример: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машина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Поста).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Универсальный алгоритм. Вычислимые и невычислимые функции. Проблема остановки и 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неразрешимость.</w:t>
      </w:r>
    </w:p>
    <w:p w:rsidR="005F6D3F" w:rsidRDefault="005F6D3F">
      <w:pPr>
        <w:spacing w:line="274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Абстрактные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универсальные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порождающие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(пример: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грамматики).</w:t>
      </w:r>
    </w:p>
    <w:p w:rsidR="005F6D3F" w:rsidRDefault="005F6D3F">
      <w:pPr>
        <w:pStyle w:val="BodyText"/>
        <w:spacing w:before="34" w:line="276" w:lineRule="auto"/>
        <w:ind w:right="561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 от</w:t>
      </w:r>
      <w:r>
        <w:rPr>
          <w:spacing w:val="1"/>
        </w:rPr>
        <w:t xml:space="preserve"> </w:t>
      </w:r>
      <w:r>
        <w:t>размера 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 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(MergeSort).</w:t>
      </w:r>
    </w:p>
    <w:p w:rsidR="005F6D3F" w:rsidRDefault="005F6D3F">
      <w:pPr>
        <w:pStyle w:val="BodyText"/>
        <w:spacing w:line="278" w:lineRule="auto"/>
        <w:ind w:right="561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выполнения.</w:t>
      </w:r>
    </w:p>
    <w:p w:rsidR="005F6D3F" w:rsidRDefault="005F6D3F">
      <w:pPr>
        <w:spacing w:line="271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Доказательство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правильности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программ.</w:t>
      </w:r>
    </w:p>
    <w:p w:rsidR="005F6D3F" w:rsidRDefault="005F6D3F">
      <w:pPr>
        <w:pStyle w:val="Heading11"/>
        <w:spacing w:before="45"/>
      </w:pPr>
      <w:r>
        <w:t>Математическое</w:t>
      </w:r>
      <w:r>
        <w:rPr>
          <w:spacing w:val="-4"/>
        </w:rPr>
        <w:t xml:space="preserve"> </w:t>
      </w:r>
      <w:r>
        <w:t>моделирование</w:t>
      </w:r>
    </w:p>
    <w:p w:rsidR="005F6D3F" w:rsidRDefault="005F6D3F">
      <w:pPr>
        <w:pStyle w:val="BodyText"/>
        <w:spacing w:before="36" w:line="276" w:lineRule="auto"/>
        <w:ind w:right="56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эксперимента.</w:t>
      </w:r>
    </w:p>
    <w:p w:rsidR="005F6D3F" w:rsidRDefault="005F6D3F">
      <w:pPr>
        <w:pStyle w:val="BodyText"/>
        <w:spacing w:line="280" w:lineRule="auto"/>
        <w:ind w:right="565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4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представление данных</w:t>
      </w:r>
      <w:r>
        <w:rPr>
          <w:spacing w:val="-4"/>
        </w:rPr>
        <w:t xml:space="preserve"> </w:t>
      </w:r>
      <w:r>
        <w:t>(схемы,</w:t>
      </w:r>
      <w:r>
        <w:rPr>
          <w:spacing w:val="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5F6D3F" w:rsidRDefault="005F6D3F">
      <w:pPr>
        <w:spacing w:line="276" w:lineRule="auto"/>
        <w:ind w:left="1230" w:right="1105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Построение математических моделей для решения практических задач.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Имитационное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моделирование.</w:t>
      </w:r>
      <w:r>
        <w:rPr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Моделирование</w:t>
      </w:r>
      <w:r>
        <w:rPr>
          <w:i/>
          <w:iCs/>
          <w:spacing w:val="-8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массового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обслуживания.</w:t>
      </w:r>
    </w:p>
    <w:p w:rsidR="005F6D3F" w:rsidRDefault="005F6D3F">
      <w:pPr>
        <w:spacing w:line="276" w:lineRule="auto"/>
        <w:ind w:left="519" w:right="568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дискретизации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численных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математическом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непрерывных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процессов.</w:t>
      </w:r>
    </w:p>
    <w:p w:rsidR="005F6D3F" w:rsidRDefault="005F6D3F">
      <w:pPr>
        <w:spacing w:line="276" w:lineRule="auto"/>
        <w:ind w:left="519" w:right="563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Использование сред имитационного моделирования (виртуальных лабораторий) 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деятельности.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7" w:firstLine="782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Компьютерный (виртуальный) и материальный прототипы изделия. Использование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учебных систем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автоматизированного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проектирования.</w:t>
      </w:r>
    </w:p>
    <w:p w:rsidR="005F6D3F" w:rsidRDefault="005F6D3F">
      <w:pPr>
        <w:pStyle w:val="Heading11"/>
        <w:spacing w:before="4" w:line="280" w:lineRule="auto"/>
        <w:ind w:left="519" w:right="562" w:firstLine="710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</w:p>
    <w:p w:rsidR="005F6D3F" w:rsidRDefault="005F6D3F">
      <w:pPr>
        <w:spacing w:line="269" w:lineRule="exact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Аппаратное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 программное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обеспечение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компьютера</w:t>
      </w:r>
    </w:p>
    <w:p w:rsidR="005F6D3F" w:rsidRDefault="005F6D3F">
      <w:pPr>
        <w:pStyle w:val="BodyText"/>
        <w:spacing w:before="36"/>
        <w:ind w:left="1230" w:firstLine="0"/>
      </w:pPr>
      <w:r>
        <w:t>Аппаратное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4"/>
        </w:rPr>
        <w:t xml:space="preserve"> </w:t>
      </w:r>
      <w:r>
        <w:t>компьютер.</w:t>
      </w:r>
    </w:p>
    <w:p w:rsidR="005F6D3F" w:rsidRDefault="005F6D3F">
      <w:pPr>
        <w:spacing w:before="41"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Многопроцессорные системы. </w:t>
      </w:r>
      <w:r>
        <w:rPr>
          <w:i/>
          <w:iCs/>
          <w:sz w:val="24"/>
          <w:szCs w:val="24"/>
        </w:rPr>
        <w:t>Суперкомпьютеры</w:t>
      </w:r>
      <w:r>
        <w:rPr>
          <w:sz w:val="24"/>
          <w:szCs w:val="24"/>
        </w:rPr>
        <w:t xml:space="preserve">. </w:t>
      </w:r>
      <w:r>
        <w:rPr>
          <w:i/>
          <w:iCs/>
          <w:sz w:val="24"/>
          <w:szCs w:val="24"/>
        </w:rPr>
        <w:t>Распределенные вычислительные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больших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коммуникациях.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Встроенные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Микроконтроллеры.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Роботизированные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производства.</w:t>
      </w:r>
    </w:p>
    <w:p w:rsidR="005F6D3F" w:rsidRDefault="005F6D3F">
      <w:pPr>
        <w:pStyle w:val="BodyText"/>
        <w:spacing w:line="280" w:lineRule="auto"/>
        <w:ind w:right="566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компьютеров.</w:t>
      </w:r>
    </w:p>
    <w:p w:rsidR="005F6D3F" w:rsidRDefault="005F6D3F">
      <w:pPr>
        <w:pStyle w:val="BodyText"/>
        <w:spacing w:line="276" w:lineRule="auto"/>
        <w:ind w:right="55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5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5F6D3F" w:rsidRDefault="005F6D3F">
      <w:pPr>
        <w:spacing w:line="276" w:lineRule="auto"/>
        <w:ind w:left="519" w:right="563" w:firstLine="72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Модель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«клиент–сервер».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облачных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данных 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крупных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информационных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системах.</w:t>
      </w:r>
    </w:p>
    <w:p w:rsidR="005F6D3F" w:rsidRDefault="005F6D3F">
      <w:pPr>
        <w:spacing w:line="280" w:lineRule="auto"/>
        <w:ind w:left="519" w:right="55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Инсталляция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деинсталляция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администрирование.</w:t>
      </w:r>
    </w:p>
    <w:p w:rsidR="005F6D3F" w:rsidRDefault="005F6D3F">
      <w:pPr>
        <w:spacing w:line="269" w:lineRule="exact"/>
        <w:ind w:left="124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Тенденции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компьютеров.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Квантовые</w:t>
      </w:r>
      <w:r>
        <w:rPr>
          <w:i/>
          <w:iCs/>
          <w:spacing w:val="-1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вычисления.</w:t>
      </w:r>
    </w:p>
    <w:p w:rsidR="005F6D3F" w:rsidRDefault="005F6D3F">
      <w:pPr>
        <w:spacing w:before="29" w:line="276" w:lineRule="auto"/>
        <w:ind w:left="519" w:right="564" w:firstLine="706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Техника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эргономика,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ресурсосбережение, технологические требования при эксплуатации компьютерного рабочего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места. </w:t>
      </w:r>
      <w:r>
        <w:rPr>
          <w:i/>
          <w:iCs/>
          <w:sz w:val="24"/>
          <w:szCs w:val="24"/>
        </w:rPr>
        <w:t>Проектирование автоматизированного рабочего места в соответствии с целями его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использования.</w:t>
      </w:r>
    </w:p>
    <w:p w:rsidR="005F6D3F" w:rsidRDefault="005F6D3F">
      <w:pPr>
        <w:spacing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Применение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специализированных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для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стабильной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проведения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профилактических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работ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ИКТ: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диагностика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неисправностей.</w:t>
      </w:r>
    </w:p>
    <w:p w:rsidR="005F6D3F" w:rsidRDefault="005F6D3F">
      <w:pPr>
        <w:pStyle w:val="Heading11"/>
        <w:spacing w:before="6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5F6D3F" w:rsidRDefault="005F6D3F">
      <w:pPr>
        <w:pStyle w:val="BodyText"/>
        <w:spacing w:before="36"/>
        <w:ind w:left="1230" w:firstLine="0"/>
      </w:pPr>
      <w:r>
        <w:t>Технологии</w:t>
      </w:r>
      <w:r>
        <w:rPr>
          <w:spacing w:val="23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текстовых</w:t>
      </w:r>
      <w:r>
        <w:rPr>
          <w:spacing w:val="18"/>
        </w:rPr>
        <w:t xml:space="preserve"> </w:t>
      </w:r>
      <w:r>
        <w:t>документов.</w:t>
      </w:r>
      <w:r>
        <w:rPr>
          <w:spacing w:val="15"/>
        </w:rPr>
        <w:t xml:space="preserve"> </w:t>
      </w:r>
      <w:r>
        <w:t>Вставка</w:t>
      </w:r>
      <w:r>
        <w:rPr>
          <w:spacing w:val="22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объектов,</w:t>
      </w:r>
      <w:r>
        <w:rPr>
          <w:spacing w:val="35"/>
        </w:rPr>
        <w:t xml:space="preserve"> </w:t>
      </w:r>
      <w:r>
        <w:t>таблиц.</w:t>
      </w:r>
    </w:p>
    <w:p w:rsidR="005F6D3F" w:rsidRDefault="005F6D3F">
      <w:pPr>
        <w:pStyle w:val="BodyText"/>
        <w:spacing w:before="40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шаблонов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собственных.</w:t>
      </w:r>
    </w:p>
    <w:p w:rsidR="005F6D3F" w:rsidRDefault="005F6D3F">
      <w:pPr>
        <w:pStyle w:val="BodyText"/>
        <w:spacing w:before="42" w:line="276" w:lineRule="auto"/>
        <w:ind w:right="567"/>
      </w:pPr>
      <w:r>
        <w:t>Средства поиска и замены. Системы проверки орфографии и грамматики. 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 формирование списка иллюстраций, сносок и цитат, списка 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3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</w:p>
    <w:p w:rsidR="005F6D3F" w:rsidRDefault="005F6D3F">
      <w:pPr>
        <w:pStyle w:val="BodyText"/>
        <w:spacing w:before="2"/>
        <w:ind w:left="1230" w:firstLine="0"/>
      </w:pPr>
      <w:r>
        <w:t>Средства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текстов.</w:t>
      </w:r>
    </w:p>
    <w:p w:rsidR="005F6D3F" w:rsidRDefault="005F6D3F">
      <w:pPr>
        <w:spacing w:before="41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Технические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Распознавание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речи.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верстка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текста.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Настольно-издательские системы.</w:t>
      </w:r>
    </w:p>
    <w:p w:rsidR="005F6D3F" w:rsidRDefault="005F6D3F">
      <w:pPr>
        <w:pStyle w:val="Heading11"/>
        <w:spacing w:before="4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 данными</w:t>
      </w:r>
    </w:p>
    <w:p w:rsidR="005F6D3F" w:rsidRDefault="005F6D3F">
      <w:pPr>
        <w:pStyle w:val="BodyText"/>
        <w:spacing w:before="36"/>
        <w:ind w:left="1230" w:firstLine="0"/>
      </w:pPr>
      <w:r>
        <w:t>Технические</w:t>
      </w:r>
      <w:r>
        <w:rPr>
          <w:spacing w:val="28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ввода</w:t>
      </w:r>
      <w:r>
        <w:rPr>
          <w:spacing w:val="29"/>
        </w:rPr>
        <w:t xml:space="preserve"> </w:t>
      </w:r>
      <w:r>
        <w:t>графических</w:t>
      </w:r>
      <w:r>
        <w:rPr>
          <w:spacing w:val="25"/>
        </w:rPr>
        <w:t xml:space="preserve"> </w:t>
      </w:r>
      <w:r>
        <w:t>изображений.</w:t>
      </w:r>
      <w:r>
        <w:rPr>
          <w:spacing w:val="32"/>
        </w:rPr>
        <w:t xml:space="preserve"> </w:t>
      </w:r>
      <w:r>
        <w:t>Кадрирование</w:t>
      </w:r>
      <w:r>
        <w:rPr>
          <w:spacing w:val="25"/>
        </w:rPr>
        <w:t xml:space="preserve"> </w:t>
      </w:r>
      <w:r>
        <w:t>изображений.</w:t>
      </w:r>
    </w:p>
    <w:p w:rsidR="005F6D3F" w:rsidRDefault="005F6D3F">
      <w:pPr>
        <w:pStyle w:val="BodyText"/>
        <w:spacing w:before="41"/>
        <w:ind w:firstLine="0"/>
      </w:pPr>
      <w:r>
        <w:t>Цветовые</w:t>
      </w:r>
      <w:r>
        <w:rPr>
          <w:spacing w:val="-8"/>
        </w:rPr>
        <w:t xml:space="preserve"> </w:t>
      </w:r>
      <w:r>
        <w:t>модели. Коррекция</w:t>
      </w:r>
      <w:r>
        <w:rPr>
          <w:spacing w:val="-6"/>
        </w:rPr>
        <w:t xml:space="preserve"> </w:t>
      </w:r>
      <w:r>
        <w:t>изображений.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многослойными</w:t>
      </w:r>
      <w:r>
        <w:rPr>
          <w:spacing w:val="-6"/>
        </w:rPr>
        <w:t xml:space="preserve"> </w:t>
      </w:r>
      <w:r>
        <w:t>изображениями.</w:t>
      </w:r>
    </w:p>
    <w:p w:rsidR="005F6D3F" w:rsidRDefault="005F6D3F">
      <w:pPr>
        <w:pStyle w:val="BodyText"/>
        <w:spacing w:before="41" w:line="276" w:lineRule="auto"/>
        <w:ind w:right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объектов.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/>
        <w:ind w:left="1230" w:firstLine="0"/>
      </w:pPr>
      <w:r>
        <w:t>Технологии</w:t>
      </w:r>
      <w:r>
        <w:rPr>
          <w:spacing w:val="-2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видеоинформации.</w:t>
      </w:r>
    </w:p>
    <w:p w:rsidR="005F6D3F" w:rsidRDefault="005F6D3F">
      <w:pPr>
        <w:spacing w:before="41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цифрового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проектирования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изделий.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автоматизированного проектирования. Разработка простейших чертежей деталей и узлов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примитивов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автоматизированного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проектирования.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Аддитивные технологии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(3D-печать).</w:t>
      </w:r>
    </w:p>
    <w:p w:rsidR="005F6D3F" w:rsidRDefault="005F6D3F">
      <w:pPr>
        <w:pStyle w:val="Heading11"/>
        <w:spacing w:before="8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2"/>
        </w:rPr>
        <w:t xml:space="preserve"> </w:t>
      </w:r>
      <w:r>
        <w:t>таблицы</w:t>
      </w:r>
    </w:p>
    <w:p w:rsidR="005F6D3F" w:rsidRDefault="005F6D3F">
      <w:pPr>
        <w:pStyle w:val="BodyText"/>
        <w:spacing w:before="36" w:line="276" w:lineRule="auto"/>
        <w:ind w:right="569" w:firstLine="720"/>
        <w:rPr>
          <w:i/>
          <w:iCs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 Форматирование ячеек. Стандартные функции. Виды ссылок в формулах.</w:t>
      </w:r>
      <w:r>
        <w:rPr>
          <w:spacing w:val="1"/>
        </w:rPr>
        <w:t xml:space="preserve"> </w:t>
      </w:r>
      <w:r>
        <w:t>Фильтрация и сортировка данных в диапазоне или таблице. Коллективная работа с данными.</w:t>
      </w:r>
      <w:r>
        <w:rPr>
          <w:spacing w:val="1"/>
        </w:rPr>
        <w:t xml:space="preserve"> </w:t>
      </w:r>
      <w:r>
        <w:rPr>
          <w:i/>
          <w:iCs/>
        </w:rPr>
        <w:t>Подключение к внешним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данным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их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импорт.</w:t>
      </w:r>
    </w:p>
    <w:p w:rsidR="005F6D3F" w:rsidRDefault="005F6D3F">
      <w:pPr>
        <w:pStyle w:val="BodyText"/>
        <w:spacing w:line="280" w:lineRule="auto"/>
        <w:ind w:left="1230" w:right="899" w:firstLine="0"/>
        <w:jc w:val="left"/>
        <w:rPr>
          <w:b/>
          <w:bCs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Визуализация</w:t>
      </w:r>
      <w:r>
        <w:rPr>
          <w:spacing w:val="-5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rPr>
          <w:b/>
          <w:bCs/>
        </w:rPr>
        <w:t>Базы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данных</w:t>
      </w:r>
    </w:p>
    <w:p w:rsidR="005F6D3F" w:rsidRDefault="005F6D3F">
      <w:pPr>
        <w:pStyle w:val="BodyText"/>
        <w:spacing w:line="276" w:lineRule="auto"/>
        <w:ind w:right="562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 БД (СУБД). Таблицы.</w:t>
      </w:r>
      <w:r>
        <w:rPr>
          <w:spacing w:val="1"/>
        </w:rPr>
        <w:t xml:space="preserve"> </w:t>
      </w:r>
      <w:r>
        <w:t>Запись и поле.</w:t>
      </w:r>
      <w:r>
        <w:rPr>
          <w:spacing w:val="1"/>
        </w:rPr>
        <w:t xml:space="preserve"> </w:t>
      </w:r>
      <w:r>
        <w:t>Ключевое поле. Типы</w:t>
      </w:r>
      <w:r>
        <w:rPr>
          <w:spacing w:val="1"/>
        </w:rPr>
        <w:t xml:space="preserve"> </w:t>
      </w:r>
      <w:r>
        <w:t>данных.</w:t>
      </w:r>
      <w:r>
        <w:rPr>
          <w:spacing w:val="60"/>
        </w:rPr>
        <w:t xml:space="preserve"> </w:t>
      </w:r>
      <w:r>
        <w:t>Запрос.</w:t>
      </w:r>
      <w:r>
        <w:rPr>
          <w:spacing w:val="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запросов.</w:t>
      </w:r>
      <w:r>
        <w:rPr>
          <w:spacing w:val="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параметрами.</w:t>
      </w:r>
      <w:r>
        <w:rPr>
          <w:spacing w:val="2"/>
        </w:rPr>
        <w:t xml:space="preserve"> </w:t>
      </w:r>
      <w:r>
        <w:t>Сортировка.</w:t>
      </w:r>
      <w:r>
        <w:rPr>
          <w:spacing w:val="-3"/>
        </w:rPr>
        <w:t xml:space="preserve"> </w:t>
      </w:r>
      <w:r>
        <w:t>Фильтрация.</w:t>
      </w:r>
      <w:r>
        <w:rPr>
          <w:spacing w:val="2"/>
        </w:rPr>
        <w:t xml:space="preserve"> </w:t>
      </w:r>
      <w:r>
        <w:t>Вычисляемые</w:t>
      </w:r>
      <w:r>
        <w:rPr>
          <w:spacing w:val="-6"/>
        </w:rPr>
        <w:t xml:space="preserve"> </w:t>
      </w:r>
      <w:r>
        <w:t>поля.</w:t>
      </w:r>
    </w:p>
    <w:p w:rsidR="005F6D3F" w:rsidRDefault="005F6D3F">
      <w:pPr>
        <w:spacing w:line="275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Формы.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Отчеты.</w:t>
      </w:r>
    </w:p>
    <w:p w:rsidR="005F6D3F" w:rsidRDefault="005F6D3F">
      <w:pPr>
        <w:spacing w:before="26"/>
        <w:ind w:left="1230"/>
        <w:jc w:val="both"/>
        <w:rPr>
          <w:sz w:val="24"/>
          <w:szCs w:val="24"/>
        </w:rPr>
      </w:pPr>
      <w:r>
        <w:rPr>
          <w:sz w:val="24"/>
          <w:szCs w:val="24"/>
        </w:rPr>
        <w:t>Многотабличные БД.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таблицами.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Нормализация</w:t>
      </w:r>
      <w:r>
        <w:rPr>
          <w:sz w:val="24"/>
          <w:szCs w:val="24"/>
        </w:rPr>
        <w:t>.</w:t>
      </w:r>
    </w:p>
    <w:p w:rsidR="005F6D3F" w:rsidRDefault="005F6D3F">
      <w:pPr>
        <w:pStyle w:val="Heading11"/>
        <w:spacing w:before="45"/>
      </w:pPr>
      <w:r>
        <w:t>Подготовка и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</w:t>
      </w:r>
    </w:p>
    <w:p w:rsidR="005F6D3F" w:rsidRDefault="005F6D3F">
      <w:pPr>
        <w:pStyle w:val="BodyText"/>
        <w:spacing w:before="41" w:line="276" w:lineRule="auto"/>
        <w:ind w:right="562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 исследования, составление проекта и плана работ, подготовка исходных 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5F6D3F" w:rsidRDefault="005F6D3F">
      <w:pPr>
        <w:pStyle w:val="BodyText"/>
        <w:spacing w:line="274" w:lineRule="exact"/>
        <w:ind w:left="1230" w:firstLine="0"/>
      </w:pP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Обработка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эксперимента.</w:t>
      </w:r>
    </w:p>
    <w:p w:rsidR="005F6D3F" w:rsidRDefault="005F6D3F">
      <w:pPr>
        <w:pStyle w:val="Heading21"/>
        <w:spacing w:before="46"/>
        <w:jc w:val="both"/>
      </w:pPr>
      <w:r>
        <w:t>Системы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5F6D3F" w:rsidRDefault="005F6D3F">
      <w:pPr>
        <w:spacing w:before="36" w:line="278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Машинное обучение – решение задач распознавания, классификации и предсказания.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Искусственный интеллект. Анализ данных с применением методов машинного обучения.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Экспертные 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рекомендательные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системы.</w:t>
      </w:r>
    </w:p>
    <w:p w:rsidR="005F6D3F" w:rsidRDefault="005F6D3F">
      <w:pPr>
        <w:spacing w:line="276" w:lineRule="auto"/>
        <w:ind w:left="519" w:right="565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Большие данные 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природе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технике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(геномные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данные,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результаты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экспериментов, интернет-данные, в частности данные социальных сетей). Технологии 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обработки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хранения.</w:t>
      </w:r>
    </w:p>
    <w:p w:rsidR="005F6D3F" w:rsidRDefault="005F6D3F">
      <w:pPr>
        <w:pStyle w:val="Heading11"/>
        <w:spacing w:line="276" w:lineRule="auto"/>
        <w:ind w:right="5029"/>
      </w:pPr>
      <w:r>
        <w:t>Работа в информационном пространстве</w:t>
      </w:r>
      <w:r>
        <w:rPr>
          <w:spacing w:val="-57"/>
        </w:rPr>
        <w:t xml:space="preserve"> </w:t>
      </w:r>
      <w:r>
        <w:t>Компьютерные сети</w:t>
      </w:r>
    </w:p>
    <w:p w:rsidR="005F6D3F" w:rsidRDefault="005F6D3F">
      <w:pPr>
        <w:spacing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сетей.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Аппаратные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компоненты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компьютерных сетей. Проводные и беспроводные телекоммуникационные каналы. </w:t>
      </w:r>
      <w:r>
        <w:rPr>
          <w:sz w:val="24"/>
          <w:szCs w:val="24"/>
        </w:rPr>
        <w:t>Сетевые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межсетевого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операционные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Задачи системного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администрирования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компьютерных сетей.</w:t>
      </w:r>
    </w:p>
    <w:p w:rsidR="005F6D3F" w:rsidRDefault="005F6D3F">
      <w:pPr>
        <w:pStyle w:val="BodyText"/>
        <w:ind w:left="1230" w:firstLine="0"/>
      </w:pPr>
      <w:r>
        <w:t>Интернет.</w:t>
      </w:r>
      <w:r>
        <w:rPr>
          <w:spacing w:val="16"/>
        </w:rPr>
        <w:t xml:space="preserve"> </w:t>
      </w:r>
      <w:r>
        <w:t>Адресация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Интернет</w:t>
      </w:r>
      <w:r>
        <w:rPr>
          <w:spacing w:val="14"/>
        </w:rPr>
        <w:t xml:space="preserve"> </w:t>
      </w:r>
      <w:r>
        <w:t>(IP-адреса,</w:t>
      </w:r>
      <w:r>
        <w:rPr>
          <w:spacing w:val="15"/>
        </w:rPr>
        <w:t xml:space="preserve"> </w:t>
      </w:r>
      <w:r>
        <w:t>маски</w:t>
      </w:r>
      <w:r>
        <w:rPr>
          <w:spacing w:val="14"/>
        </w:rPr>
        <w:t xml:space="preserve"> </w:t>
      </w:r>
      <w:r>
        <w:t>подсети).</w:t>
      </w:r>
      <w:r>
        <w:rPr>
          <w:spacing w:val="15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доменных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36"/>
        <w:ind w:firstLine="0"/>
        <w:jc w:val="left"/>
      </w:pPr>
      <w:r>
        <w:t>имен.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30"/>
          <w:szCs w:val="30"/>
        </w:rPr>
      </w:pPr>
      <w:r>
        <w:br w:type="column"/>
      </w:r>
    </w:p>
    <w:p w:rsidR="005F6D3F" w:rsidRDefault="005F6D3F">
      <w:pPr>
        <w:pStyle w:val="BodyText"/>
        <w:ind w:left="93" w:firstLine="0"/>
        <w:jc w:val="left"/>
      </w:pPr>
      <w:r>
        <w:t>Технология</w:t>
      </w:r>
      <w:r>
        <w:rPr>
          <w:spacing w:val="-7"/>
        </w:rPr>
        <w:t xml:space="preserve"> </w:t>
      </w:r>
      <w:hyperlink r:id="rId15">
        <w:r>
          <w:t>WWW.</w:t>
        </w:r>
        <w:r>
          <w:rPr>
            <w:spacing w:val="2"/>
          </w:rPr>
          <w:t xml:space="preserve"> </w:t>
        </w:r>
      </w:hyperlink>
      <w:r>
        <w:t>Браузеры.</w:t>
      </w:r>
    </w:p>
    <w:p w:rsidR="005F6D3F" w:rsidRDefault="005F6D3F">
      <w:pPr>
        <w:pStyle w:val="BodyText"/>
        <w:tabs>
          <w:tab w:val="left" w:pos="1273"/>
          <w:tab w:val="left" w:pos="2524"/>
          <w:tab w:val="left" w:pos="4404"/>
          <w:tab w:val="left" w:pos="6026"/>
          <w:tab w:val="left" w:pos="6338"/>
          <w:tab w:val="left" w:pos="7546"/>
          <w:tab w:val="left" w:pos="8285"/>
        </w:tabs>
        <w:spacing w:before="42"/>
        <w:ind w:left="93" w:firstLine="0"/>
        <w:jc w:val="left"/>
      </w:pPr>
      <w:r>
        <w:t>Веб-сайт.</w:t>
      </w:r>
      <w:r>
        <w:tab/>
        <w:t>Страница.</w:t>
      </w:r>
      <w:r>
        <w:tab/>
        <w:t>Взаимодействие</w:t>
      </w:r>
      <w:r>
        <w:tab/>
        <w:t>веб-страницы</w:t>
      </w:r>
      <w:r>
        <w:tab/>
        <w:t>с</w:t>
      </w:r>
      <w:r>
        <w:tab/>
        <w:t>сервером.</w:t>
      </w:r>
      <w:r>
        <w:tab/>
        <w:t>Язык</w:t>
      </w:r>
      <w:r>
        <w:tab/>
        <w:t>HTML.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098" w:space="40"/>
            <w:col w:w="9592"/>
          </w:cols>
        </w:sectPr>
      </w:pPr>
    </w:p>
    <w:p w:rsidR="005F6D3F" w:rsidRDefault="005F6D3F">
      <w:pPr>
        <w:pStyle w:val="BodyText"/>
        <w:spacing w:before="40"/>
        <w:ind w:firstLine="0"/>
        <w:jc w:val="left"/>
      </w:pPr>
      <w:r>
        <w:t>Динамические</w:t>
      </w:r>
      <w:r>
        <w:rPr>
          <w:spacing w:val="-4"/>
        </w:rPr>
        <w:t xml:space="preserve"> </w:t>
      </w:r>
      <w:r>
        <w:t>страницы.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spacing w:before="66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Разработка веб-сайтов. Язык HTML, каскадные таблицы стилей (CSS). </w:t>
      </w:r>
      <w:r>
        <w:rPr>
          <w:i/>
          <w:iCs/>
          <w:sz w:val="24"/>
          <w:szCs w:val="24"/>
        </w:rPr>
        <w:t>Динамический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HTML.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Размещение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веб-сайтов.</w:t>
      </w:r>
    </w:p>
    <w:p w:rsidR="005F6D3F" w:rsidRDefault="005F6D3F">
      <w:pPr>
        <w:spacing w:line="280" w:lineRule="auto"/>
        <w:ind w:left="519" w:right="567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Использование сценариев на языке Javascript. Формы. Понятие о серверных языках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программирования.</w:t>
      </w:r>
    </w:p>
    <w:p w:rsidR="005F6D3F" w:rsidRDefault="005F6D3F">
      <w:pPr>
        <w:pStyle w:val="BodyText"/>
        <w:spacing w:line="269" w:lineRule="exact"/>
        <w:ind w:left="1230" w:firstLine="0"/>
      </w:pP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сервисы.</w:t>
      </w:r>
    </w:p>
    <w:p w:rsidR="005F6D3F" w:rsidRDefault="005F6D3F">
      <w:pPr>
        <w:pStyle w:val="Heading11"/>
        <w:spacing w:before="45"/>
      </w:pPr>
      <w:r>
        <w:t>Деятельность</w:t>
      </w:r>
      <w:r>
        <w:rPr>
          <w:spacing w:val="-2"/>
        </w:rPr>
        <w:t xml:space="preserve"> </w:t>
      </w:r>
      <w:r>
        <w:t>в сети</w:t>
      </w:r>
      <w:r>
        <w:rPr>
          <w:spacing w:val="-3"/>
        </w:rPr>
        <w:t xml:space="preserve"> </w:t>
      </w:r>
      <w:r>
        <w:t>Интернет</w:t>
      </w:r>
    </w:p>
    <w:p w:rsidR="005F6D3F" w:rsidRDefault="005F6D3F">
      <w:pPr>
        <w:pStyle w:val="BodyText"/>
        <w:spacing w:before="36" w:line="276" w:lineRule="auto"/>
        <w:ind w:right="567"/>
      </w:pPr>
      <w:r>
        <w:t>Расширенный поиск информации в сети Интернет. Использование языков построения</w:t>
      </w:r>
      <w:r>
        <w:rPr>
          <w:spacing w:val="1"/>
        </w:rPr>
        <w:t xml:space="preserve"> </w:t>
      </w:r>
      <w:r>
        <w:t>запросов.</w:t>
      </w:r>
    </w:p>
    <w:p w:rsidR="005F6D3F" w:rsidRDefault="005F6D3F">
      <w:pPr>
        <w:pStyle w:val="BodyText"/>
        <w:spacing w:line="276" w:lineRule="auto"/>
        <w:ind w:right="563"/>
      </w:pPr>
      <w:r>
        <w:t>Другие виды</w:t>
      </w:r>
      <w:r>
        <w:rPr>
          <w:spacing w:val="1"/>
        </w:rPr>
        <w:t xml:space="preserve"> </w:t>
      </w:r>
      <w:r>
        <w:t>деятельности в сети</w:t>
      </w:r>
      <w:r>
        <w:rPr>
          <w:spacing w:val="1"/>
        </w:rPr>
        <w:t xml:space="preserve"> </w:t>
      </w:r>
      <w:r>
        <w:t>Интернет. Сервисы</w:t>
      </w:r>
      <w:r>
        <w:rPr>
          <w:spacing w:val="1"/>
        </w:rPr>
        <w:t xml:space="preserve"> </w:t>
      </w:r>
      <w:r>
        <w:t>Интернета. 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 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Облачные версии</w:t>
      </w:r>
      <w:r>
        <w:rPr>
          <w:spacing w:val="3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систем.</w:t>
      </w:r>
    </w:p>
    <w:p w:rsidR="005F6D3F" w:rsidRDefault="005F6D3F">
      <w:pPr>
        <w:spacing w:before="2" w:line="276" w:lineRule="auto"/>
        <w:ind w:left="519" w:right="557" w:firstLine="72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виртуализация,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сервисы,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доступность.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«Интернета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вещей».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технологий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распределенных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вычислений.</w:t>
      </w:r>
    </w:p>
    <w:p w:rsidR="005F6D3F" w:rsidRDefault="005F6D3F">
      <w:pPr>
        <w:pStyle w:val="Heading11"/>
        <w:spacing w:before="3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5F6D3F" w:rsidRDefault="005F6D3F">
      <w:pPr>
        <w:pStyle w:val="BodyText"/>
        <w:spacing w:before="36" w:line="276" w:lineRule="auto"/>
        <w:ind w:right="564" w:firstLine="720"/>
      </w:pPr>
      <w:r>
        <w:t>Социальные сети – организация коллективного взаимодействия и обмена 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  <w:iCs/>
        </w:rPr>
        <w:t>Государственные электронные сервисы 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услуги.</w:t>
      </w:r>
      <w:r>
        <w:rPr>
          <w:i/>
          <w:iCs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 Информационные пространства коллективного взаимодействия. Сетевой этикет: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киберпространстве.</w:t>
      </w:r>
    </w:p>
    <w:p w:rsidR="005F6D3F" w:rsidRDefault="005F6D3F">
      <w:pPr>
        <w:spacing w:before="3"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Стандартизация и стандарты в сфере информатики и ИКТ докомпьютерной эры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(запись чисел, алфавитов национальных языков, библиотечного и издательского дела и др.) 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компьютерной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эры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(языки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программирования).</w:t>
      </w:r>
    </w:p>
    <w:p w:rsidR="005F6D3F" w:rsidRDefault="005F6D3F">
      <w:pPr>
        <w:pStyle w:val="Heading11"/>
        <w:spacing w:before="3"/>
        <w:ind w:left="1081"/>
      </w:pPr>
      <w:r>
        <w:t>Информационная</w:t>
      </w:r>
      <w:r>
        <w:rPr>
          <w:spacing w:val="-6"/>
        </w:rPr>
        <w:t xml:space="preserve"> </w:t>
      </w:r>
      <w:r>
        <w:t>безопасность</w:t>
      </w:r>
    </w:p>
    <w:p w:rsidR="005F6D3F" w:rsidRDefault="005F6D3F">
      <w:pPr>
        <w:pStyle w:val="BodyText"/>
        <w:spacing w:before="36" w:line="276" w:lineRule="auto"/>
        <w:ind w:right="569" w:firstLine="562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 антивирусных</w:t>
      </w:r>
      <w:r>
        <w:rPr>
          <w:spacing w:val="-3"/>
        </w:rPr>
        <w:t xml:space="preserve"> </w:t>
      </w:r>
      <w:r>
        <w:t>средств.</w:t>
      </w:r>
    </w:p>
    <w:p w:rsidR="005F6D3F" w:rsidRDefault="005F6D3F">
      <w:pPr>
        <w:pStyle w:val="BodyText"/>
        <w:spacing w:before="3" w:line="276" w:lineRule="auto"/>
        <w:ind w:right="558" w:firstLine="562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5F6D3F" w:rsidRDefault="005F6D3F">
      <w:pPr>
        <w:pStyle w:val="BodyText"/>
        <w:spacing w:line="276" w:lineRule="auto"/>
        <w:ind w:right="566" w:firstLine="562"/>
      </w:pPr>
      <w:r>
        <w:t>Техногенные и экономические угрозы, связанные с использованием ИКТ. Правовое</w:t>
      </w:r>
      <w:r>
        <w:rPr>
          <w:spacing w:val="1"/>
        </w:rPr>
        <w:t xml:space="preserve"> </w:t>
      </w:r>
      <w:r>
        <w:t>обеспечение 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before="1"/>
        <w:jc w:val="left"/>
      </w:pPr>
      <w:bookmarkStart w:id="64" w:name="Физика"/>
      <w:bookmarkStart w:id="65" w:name="_bookmark37"/>
      <w:bookmarkEnd w:id="64"/>
      <w:bookmarkEnd w:id="65"/>
      <w:r>
        <w:t>Физика</w:t>
      </w:r>
    </w:p>
    <w:p w:rsidR="005F6D3F" w:rsidRDefault="005F6D3F">
      <w:pPr>
        <w:pStyle w:val="BodyText"/>
        <w:spacing w:before="1"/>
        <w:ind w:left="0" w:firstLine="0"/>
        <w:jc w:val="left"/>
        <w:rPr>
          <w:b/>
          <w:bCs/>
          <w:sz w:val="31"/>
          <w:szCs w:val="31"/>
        </w:rPr>
      </w:pPr>
    </w:p>
    <w:p w:rsidR="005F6D3F" w:rsidRDefault="005F6D3F">
      <w:pPr>
        <w:pStyle w:val="BodyText"/>
        <w:spacing w:line="276" w:lineRule="auto"/>
        <w:ind w:right="56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функциональной грамотности и</w:t>
      </w:r>
      <w:r>
        <w:rPr>
          <w:spacing w:val="1"/>
        </w:rPr>
        <w:t xml:space="preserve"> </w:t>
      </w:r>
      <w:r>
        <w:t>метапредметных умений через 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line="276" w:lineRule="auto"/>
        <w:ind w:right="558"/>
      </w:pPr>
      <w:r>
        <w:t>В системе естественно-научного образования физика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и ознакомления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7"/>
        </w:rPr>
        <w:t xml:space="preserve"> </w:t>
      </w:r>
      <w:r>
        <w:t>производства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бытового</w:t>
      </w:r>
      <w:r>
        <w:rPr>
          <w:spacing w:val="21"/>
        </w:rPr>
        <w:t xml:space="preserve"> </w:t>
      </w:r>
      <w:r>
        <w:t>технического</w:t>
      </w:r>
      <w:r>
        <w:rPr>
          <w:spacing w:val="18"/>
        </w:rPr>
        <w:t xml:space="preserve"> </w:t>
      </w:r>
      <w:r>
        <w:t>окружения</w:t>
      </w:r>
      <w:r>
        <w:rPr>
          <w:spacing w:val="17"/>
        </w:rPr>
        <w:t xml:space="preserve"> </w:t>
      </w:r>
      <w:r>
        <w:t>человека;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формировании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9" w:firstLine="0"/>
      </w:pP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:rsidR="005F6D3F" w:rsidRDefault="005F6D3F">
      <w:pPr>
        <w:pStyle w:val="BodyText"/>
        <w:spacing w:line="278" w:lineRule="auto"/>
        <w:ind w:right="561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задач.</w:t>
      </w:r>
    </w:p>
    <w:p w:rsidR="005F6D3F" w:rsidRDefault="005F6D3F">
      <w:pPr>
        <w:pStyle w:val="BodyText"/>
        <w:spacing w:line="276" w:lineRule="auto"/>
        <w:ind w:right="563"/>
      </w:pPr>
      <w:r>
        <w:t>В</w:t>
      </w:r>
      <w:r>
        <w:rPr>
          <w:spacing w:val="1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СОО образования физика</w:t>
      </w:r>
      <w:r>
        <w:rPr>
          <w:spacing w:val="1"/>
        </w:rPr>
        <w:t xml:space="preserve"> </w:t>
      </w:r>
      <w:r>
        <w:t>может 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уровнях.</w:t>
      </w:r>
    </w:p>
    <w:p w:rsidR="005F6D3F" w:rsidRDefault="005F6D3F">
      <w:pPr>
        <w:pStyle w:val="BodyText"/>
        <w:spacing w:line="276" w:lineRule="auto"/>
        <w:ind w:right="56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5F6D3F" w:rsidRDefault="005F6D3F">
      <w:pPr>
        <w:pStyle w:val="BodyText"/>
        <w:spacing w:line="276" w:lineRule="auto"/>
        <w:ind w:right="565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5F6D3F" w:rsidRDefault="005F6D3F">
      <w:pPr>
        <w:pStyle w:val="BodyText"/>
        <w:spacing w:line="276" w:lineRule="auto"/>
        <w:ind w:right="559"/>
      </w:pPr>
      <w:r>
        <w:t>В основу изучения предмета «Физика» на базовом и углубленном уровнях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 общенаучных 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 также практического применения научных знаний заложены 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5F6D3F" w:rsidRDefault="005F6D3F">
      <w:pPr>
        <w:pStyle w:val="BodyText"/>
        <w:spacing w:line="278" w:lineRule="auto"/>
        <w:ind w:right="566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материала. Количество часов на изучение учебного предмета и классы, в которых</w:t>
      </w:r>
      <w:r>
        <w:rPr>
          <w:spacing w:val="1"/>
        </w:rPr>
        <w:t xml:space="preserve"> </w:t>
      </w:r>
      <w:r>
        <w:t>предмет может</w:t>
      </w:r>
      <w:r>
        <w:rPr>
          <w:spacing w:val="-2"/>
        </w:rPr>
        <w:t xml:space="preserve"> </w:t>
      </w:r>
      <w:r>
        <w:t>изучаться,</w:t>
      </w:r>
      <w:r>
        <w:rPr>
          <w:spacing w:val="2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line="276" w:lineRule="auto"/>
        <w:ind w:right="566"/>
      </w:pPr>
      <w:r>
        <w:t>Примерная программа содержит примерный перечень практических и лабораторных</w:t>
      </w:r>
      <w:r>
        <w:rPr>
          <w:spacing w:val="1"/>
        </w:rPr>
        <w:t xml:space="preserve"> </w:t>
      </w:r>
      <w:r>
        <w:t>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 выбрать 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считает наиболее</w:t>
      </w:r>
      <w:r>
        <w:rPr>
          <w:spacing w:val="-1"/>
        </w:rPr>
        <w:t xml:space="preserve"> </w:t>
      </w:r>
      <w:r>
        <w:t>целесообразными</w:t>
      </w:r>
      <w:r>
        <w:rPr>
          <w:spacing w:val="7"/>
        </w:rPr>
        <w:t xml:space="preserve"> </w:t>
      </w:r>
      <w:r>
        <w:t>для 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5F6D3F" w:rsidRDefault="005F6D3F">
      <w:pPr>
        <w:pStyle w:val="Heading11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5F6D3F" w:rsidRDefault="005F6D3F">
      <w:pPr>
        <w:spacing w:before="33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Физика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естественно-научный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метод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познания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природы</w:t>
      </w:r>
    </w:p>
    <w:p w:rsidR="005F6D3F" w:rsidRDefault="005F6D3F">
      <w:pPr>
        <w:pStyle w:val="BodyText"/>
        <w:spacing w:before="36" w:line="276" w:lineRule="auto"/>
        <w:ind w:right="555"/>
        <w:rPr>
          <w:i/>
          <w:iCs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7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</w:t>
      </w:r>
      <w:r>
        <w:rPr>
          <w:b/>
          <w:bCs/>
        </w:rPr>
        <w:t xml:space="preserve">. </w:t>
      </w:r>
      <w:r>
        <w:t>Роль и место физики в</w:t>
      </w:r>
      <w:r>
        <w:rPr>
          <w:spacing w:val="1"/>
        </w:rPr>
        <w:t xml:space="preserve"> </w:t>
      </w:r>
      <w:r>
        <w:t>формировании современной научной картины мира, в практической деятельности людей.</w:t>
      </w:r>
      <w:r>
        <w:rPr>
          <w:spacing w:val="1"/>
        </w:rPr>
        <w:t xml:space="preserve"> </w:t>
      </w:r>
      <w:r>
        <w:rPr>
          <w:i/>
          <w:iCs/>
        </w:rPr>
        <w:t>Физика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культура.</w:t>
      </w:r>
    </w:p>
    <w:p w:rsidR="005F6D3F" w:rsidRDefault="005F6D3F">
      <w:pPr>
        <w:pStyle w:val="Heading11"/>
        <w:spacing w:before="8"/>
        <w:jc w:val="left"/>
      </w:pPr>
      <w:r>
        <w:t>Механика</w:t>
      </w:r>
    </w:p>
    <w:p w:rsidR="005F6D3F" w:rsidRDefault="005F6D3F">
      <w:pPr>
        <w:pStyle w:val="BodyText"/>
        <w:tabs>
          <w:tab w:val="left" w:pos="2386"/>
          <w:tab w:val="left" w:pos="4132"/>
          <w:tab w:val="left" w:pos="5753"/>
          <w:tab w:val="left" w:pos="7043"/>
          <w:tab w:val="left" w:pos="8504"/>
        </w:tabs>
        <w:spacing w:before="36" w:line="276" w:lineRule="auto"/>
        <w:ind w:right="561"/>
        <w:jc w:val="left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tab/>
      </w:r>
      <w:r>
        <w:rPr>
          <w:spacing w:val="-1"/>
        </w:rPr>
        <w:t>кинематические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 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модели тел</w:t>
      </w:r>
      <w:r>
        <w:rPr>
          <w:spacing w:val="-6"/>
        </w:rPr>
        <w:t xml:space="preserve"> </w:t>
      </w:r>
      <w:r>
        <w:t>и движений.</w:t>
      </w:r>
    </w:p>
    <w:p w:rsidR="005F6D3F" w:rsidRDefault="005F6D3F">
      <w:pPr>
        <w:pStyle w:val="BodyText"/>
        <w:tabs>
          <w:tab w:val="left" w:pos="3168"/>
          <w:tab w:val="left" w:pos="3820"/>
          <w:tab w:val="left" w:pos="4827"/>
          <w:tab w:val="left" w:pos="6324"/>
          <w:tab w:val="left" w:pos="7657"/>
          <w:tab w:val="left" w:pos="8448"/>
          <w:tab w:val="left" w:pos="9398"/>
        </w:tabs>
        <w:spacing w:line="275" w:lineRule="exact"/>
        <w:ind w:left="1230" w:firstLine="0"/>
        <w:jc w:val="left"/>
      </w:pPr>
      <w:r>
        <w:t>Взаимодействие</w:t>
      </w:r>
      <w:r>
        <w:tab/>
        <w:t>тел.</w:t>
      </w:r>
      <w:r>
        <w:tab/>
        <w:t>Законы</w:t>
      </w:r>
      <w:r>
        <w:tab/>
        <w:t>Всемирного</w:t>
      </w:r>
      <w:r>
        <w:tab/>
        <w:t>тяготения,</w:t>
      </w:r>
      <w:r>
        <w:tab/>
        <w:t>Гука,</w:t>
      </w:r>
      <w:r>
        <w:tab/>
        <w:t>сухого</w:t>
      </w:r>
      <w:r>
        <w:tab/>
        <w:t>трения.</w:t>
      </w:r>
    </w:p>
    <w:p w:rsidR="005F6D3F" w:rsidRDefault="005F6D3F">
      <w:pPr>
        <w:pStyle w:val="BodyText"/>
        <w:spacing w:before="40"/>
        <w:ind w:firstLine="0"/>
        <w:jc w:val="left"/>
      </w:pPr>
      <w:r>
        <w:t>Инерциальная</w:t>
      </w:r>
      <w:r>
        <w:rPr>
          <w:spacing w:val="-2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отсчета. Законы</w:t>
      </w:r>
      <w:r>
        <w:rPr>
          <w:spacing w:val="-4"/>
        </w:rPr>
        <w:t xml:space="preserve"> </w:t>
      </w:r>
      <w:r>
        <w:t>механики Ньютона.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7" w:firstLine="710"/>
        <w:jc w:val="both"/>
        <w:rPr>
          <w:sz w:val="24"/>
          <w:szCs w:val="24"/>
        </w:rPr>
      </w:pPr>
      <w:r>
        <w:rPr>
          <w:sz w:val="24"/>
          <w:szCs w:val="24"/>
        </w:rPr>
        <w:t>Импульс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импульса.</w:t>
      </w:r>
      <w:r>
        <w:rPr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Использование законов механики для объяснения движения небесных тел и для развития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космических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исследований.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энергии.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силы.</w:t>
      </w:r>
    </w:p>
    <w:p w:rsidR="005F6D3F" w:rsidRDefault="005F6D3F">
      <w:pPr>
        <w:spacing w:before="4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Равновесие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материальной точки и твердого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тела.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Условия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равновесия.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Момент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силы.</w:t>
      </w:r>
    </w:p>
    <w:p w:rsidR="005F6D3F" w:rsidRDefault="005F6D3F">
      <w:pPr>
        <w:spacing w:before="40"/>
        <w:ind w:left="519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Равновесие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жидкости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 газа.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Движение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жидкостей и газов.</w:t>
      </w:r>
    </w:p>
    <w:p w:rsidR="005F6D3F" w:rsidRDefault="005F6D3F">
      <w:pPr>
        <w:pStyle w:val="BodyText"/>
        <w:spacing w:before="41"/>
        <w:ind w:left="1230" w:firstLine="0"/>
      </w:pPr>
      <w:r>
        <w:t>Механические</w:t>
      </w:r>
      <w:r>
        <w:rPr>
          <w:spacing w:val="44"/>
        </w:rPr>
        <w:t xml:space="preserve"> </w:t>
      </w:r>
      <w:r>
        <w:t>колебания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волны.</w:t>
      </w:r>
      <w:r>
        <w:rPr>
          <w:spacing w:val="47"/>
        </w:rPr>
        <w:t xml:space="preserve"> </w:t>
      </w:r>
      <w:r>
        <w:t>Превращения</w:t>
      </w:r>
      <w:r>
        <w:rPr>
          <w:spacing w:val="45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колебаниях.</w:t>
      </w:r>
      <w:r>
        <w:rPr>
          <w:spacing w:val="47"/>
        </w:rPr>
        <w:t xml:space="preserve"> </w:t>
      </w:r>
      <w:r>
        <w:t>Энергия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41"/>
        <w:ind w:firstLine="0"/>
        <w:jc w:val="left"/>
      </w:pPr>
      <w:r>
        <w:rPr>
          <w:spacing w:val="-1"/>
        </w:rPr>
        <w:t>волны.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31"/>
          <w:szCs w:val="31"/>
        </w:rPr>
      </w:pPr>
      <w:r>
        <w:br w:type="column"/>
      </w:r>
    </w:p>
    <w:p w:rsidR="005F6D3F" w:rsidRDefault="005F6D3F">
      <w:pPr>
        <w:pStyle w:val="Heading11"/>
        <w:ind w:left="-32"/>
        <w:jc w:val="left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5F6D3F" w:rsidRDefault="005F6D3F">
      <w:pPr>
        <w:pStyle w:val="BodyText"/>
        <w:spacing w:before="37"/>
        <w:ind w:left="-32" w:firstLine="0"/>
        <w:jc w:val="left"/>
      </w:pPr>
      <w:r>
        <w:t>Молекулярно-кинетическая</w:t>
      </w:r>
      <w:r>
        <w:rPr>
          <w:spacing w:val="3"/>
        </w:rPr>
        <w:t xml:space="preserve"> </w:t>
      </w:r>
      <w:r>
        <w:t>теория</w:t>
      </w:r>
      <w:r>
        <w:rPr>
          <w:spacing w:val="3"/>
        </w:rPr>
        <w:t xml:space="preserve"> </w:t>
      </w:r>
      <w:r>
        <w:t>(МКТ) строения</w:t>
      </w:r>
      <w:r>
        <w:rPr>
          <w:spacing w:val="4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экспериментальные</w:t>
      </w:r>
    </w:p>
    <w:p w:rsidR="005F6D3F" w:rsidRDefault="005F6D3F">
      <w:pPr>
        <w:sectPr w:rsidR="005F6D3F">
          <w:type w:val="continuous"/>
          <w:pgSz w:w="11910" w:h="16840"/>
          <w:pgMar w:top="1460" w:right="0" w:bottom="280" w:left="1180" w:header="720" w:footer="720" w:gutter="0"/>
          <w:cols w:num="2" w:space="720" w:equalWidth="0">
            <w:col w:w="1223" w:space="40"/>
            <w:col w:w="9467"/>
          </w:cols>
        </w:sectPr>
      </w:pPr>
    </w:p>
    <w:p w:rsidR="005F6D3F" w:rsidRDefault="005F6D3F">
      <w:pPr>
        <w:pStyle w:val="BodyText"/>
        <w:spacing w:before="40" w:line="278" w:lineRule="auto"/>
        <w:ind w:right="570" w:firstLine="0"/>
      </w:pPr>
      <w:r>
        <w:t>доказательства.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 частиц вещества. Модель идеального газа. Давление газа. Уравнение 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4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</w:p>
    <w:p w:rsidR="005F6D3F" w:rsidRDefault="005F6D3F">
      <w:pPr>
        <w:spacing w:line="271" w:lineRule="exact"/>
        <w:ind w:left="123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Агрегатные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вещества.</w:t>
      </w:r>
      <w:r>
        <w:rPr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Модель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жидкостей.</w:t>
      </w:r>
    </w:p>
    <w:p w:rsidR="005F6D3F" w:rsidRDefault="005F6D3F">
      <w:pPr>
        <w:pStyle w:val="BodyText"/>
        <w:spacing w:before="41" w:line="276" w:lineRule="auto"/>
        <w:ind w:right="574"/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 машин.</w:t>
      </w:r>
    </w:p>
    <w:p w:rsidR="005F6D3F" w:rsidRDefault="005F6D3F">
      <w:pPr>
        <w:pStyle w:val="Heading11"/>
        <w:spacing w:before="4"/>
        <w:jc w:val="left"/>
      </w:pPr>
      <w:r>
        <w:t>Электродинамика</w:t>
      </w:r>
    </w:p>
    <w:p w:rsidR="005F6D3F" w:rsidRDefault="005F6D3F">
      <w:pPr>
        <w:pStyle w:val="BodyText"/>
        <w:spacing w:before="36" w:line="280" w:lineRule="auto"/>
        <w:ind w:right="564"/>
      </w:pPr>
      <w:r>
        <w:t>Электрическое поле. Закон Кулона. Напряженность и потенциал 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3"/>
        </w:rPr>
        <w:t xml:space="preserve"> </w:t>
      </w:r>
      <w:r>
        <w:t>Проводники,</w:t>
      </w:r>
      <w:r>
        <w:rPr>
          <w:spacing w:val="-2"/>
        </w:rPr>
        <w:t xml:space="preserve"> </w:t>
      </w:r>
      <w:r>
        <w:t>полупроводники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  <w:r>
        <w:rPr>
          <w:spacing w:val="4"/>
        </w:rPr>
        <w:t xml:space="preserve"> </w:t>
      </w:r>
      <w:r>
        <w:t>Конденсатор.</w:t>
      </w:r>
    </w:p>
    <w:p w:rsidR="005F6D3F" w:rsidRDefault="005F6D3F">
      <w:pPr>
        <w:pStyle w:val="BodyText"/>
        <w:spacing w:line="276" w:lineRule="auto"/>
        <w:ind w:right="569"/>
        <w:rPr>
          <w:i/>
          <w:iCs/>
        </w:rPr>
      </w:pPr>
      <w:r>
        <w:t>Постоянный электрический ток. Электродвижущая сила. Закон Ома для полной 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  <w:iCs/>
        </w:rPr>
        <w:t>Сверхпроводимость.</w:t>
      </w:r>
    </w:p>
    <w:p w:rsidR="005F6D3F" w:rsidRDefault="005F6D3F">
      <w:pPr>
        <w:pStyle w:val="BodyText"/>
        <w:spacing w:line="276" w:lineRule="auto"/>
        <w:ind w:right="568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:rsidR="005F6D3F" w:rsidRDefault="005F6D3F">
      <w:pPr>
        <w:pStyle w:val="BodyText"/>
        <w:spacing w:line="275" w:lineRule="exact"/>
        <w:ind w:left="1230" w:firstLine="0"/>
      </w:pPr>
      <w:r>
        <w:t>Закон</w:t>
      </w:r>
      <w:r>
        <w:rPr>
          <w:spacing w:val="80"/>
        </w:rPr>
        <w:t xml:space="preserve"> </w:t>
      </w:r>
      <w:r>
        <w:t xml:space="preserve">электромагнитной  </w:t>
      </w:r>
      <w:r>
        <w:rPr>
          <w:spacing w:val="14"/>
        </w:rPr>
        <w:t xml:space="preserve"> </w:t>
      </w:r>
      <w:r>
        <w:t xml:space="preserve">индукции.  </w:t>
      </w:r>
      <w:r>
        <w:rPr>
          <w:spacing w:val="21"/>
        </w:rPr>
        <w:t xml:space="preserve"> </w:t>
      </w:r>
      <w:r>
        <w:t xml:space="preserve">Электромагнитное  </w:t>
      </w:r>
      <w:r>
        <w:rPr>
          <w:spacing w:val="17"/>
        </w:rPr>
        <w:t xml:space="preserve"> </w:t>
      </w:r>
      <w:r>
        <w:t xml:space="preserve">поле.  </w:t>
      </w:r>
      <w:r>
        <w:rPr>
          <w:spacing w:val="21"/>
        </w:rPr>
        <w:t xml:space="preserve"> </w:t>
      </w:r>
      <w:r>
        <w:t xml:space="preserve">Переменный  </w:t>
      </w:r>
      <w:r>
        <w:rPr>
          <w:spacing w:val="15"/>
        </w:rPr>
        <w:t xml:space="preserve"> </w:t>
      </w:r>
      <w:r>
        <w:t>ток.</w:t>
      </w:r>
    </w:p>
    <w:p w:rsidR="005F6D3F" w:rsidRDefault="005F6D3F">
      <w:pPr>
        <w:spacing w:before="32"/>
        <w:ind w:left="519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Явление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самоиндукции.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Индуктивность. </w:t>
      </w:r>
      <w:r>
        <w:rPr>
          <w:i/>
          <w:iCs/>
          <w:sz w:val="24"/>
          <w:szCs w:val="24"/>
        </w:rPr>
        <w:t>Энергия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электромагнитного</w:t>
      </w:r>
      <w:r>
        <w:rPr>
          <w:i/>
          <w:iCs/>
          <w:spacing w:val="-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поля.</w:t>
      </w:r>
    </w:p>
    <w:p w:rsidR="005F6D3F" w:rsidRDefault="005F6D3F">
      <w:pPr>
        <w:pStyle w:val="BodyText"/>
        <w:spacing w:before="46"/>
        <w:ind w:left="1230" w:firstLine="0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Колебательный</w:t>
      </w:r>
      <w:r>
        <w:rPr>
          <w:spacing w:val="-12"/>
        </w:rPr>
        <w:t xml:space="preserve"> </w:t>
      </w:r>
      <w:r>
        <w:t>контур.</w:t>
      </w:r>
    </w:p>
    <w:p w:rsidR="005F6D3F" w:rsidRDefault="005F6D3F">
      <w:pPr>
        <w:pStyle w:val="BodyText"/>
        <w:spacing w:before="40" w:line="276" w:lineRule="auto"/>
        <w:ind w:right="570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 применение.</w:t>
      </w:r>
    </w:p>
    <w:p w:rsidR="005F6D3F" w:rsidRDefault="005F6D3F">
      <w:pPr>
        <w:pStyle w:val="BodyText"/>
        <w:spacing w:line="275" w:lineRule="exact"/>
        <w:ind w:left="1230" w:firstLine="0"/>
      </w:pPr>
      <w:r>
        <w:t>Геометрическая</w:t>
      </w:r>
      <w:r>
        <w:rPr>
          <w:spacing w:val="-7"/>
        </w:rPr>
        <w:t xml:space="preserve"> </w:t>
      </w:r>
      <w:r>
        <w:t>оптика. 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5F6D3F" w:rsidRDefault="005F6D3F">
      <w:pPr>
        <w:pStyle w:val="Heading11"/>
        <w:spacing w:before="46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5F6D3F" w:rsidRDefault="005F6D3F">
      <w:pPr>
        <w:pStyle w:val="BodyText"/>
        <w:spacing w:before="36" w:line="276" w:lineRule="auto"/>
        <w:ind w:right="567"/>
      </w:pP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  <w:r>
        <w:rPr>
          <w:spacing w:val="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покоя.</w:t>
      </w:r>
    </w:p>
    <w:p w:rsidR="005F6D3F" w:rsidRDefault="005F6D3F">
      <w:pPr>
        <w:pStyle w:val="Heading11"/>
        <w:spacing w:before="4"/>
      </w:pPr>
      <w:r>
        <w:t>Квантовая</w:t>
      </w:r>
      <w:r>
        <w:rPr>
          <w:spacing w:val="-1"/>
        </w:rPr>
        <w:t xml:space="preserve"> </w:t>
      </w:r>
      <w:r>
        <w:t>физика.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атомного ядра</w:t>
      </w:r>
    </w:p>
    <w:p w:rsidR="005F6D3F" w:rsidRDefault="005F6D3F">
      <w:pPr>
        <w:spacing w:before="41" w:line="276" w:lineRule="auto"/>
        <w:ind w:left="519" w:right="560" w:firstLine="710"/>
        <w:rPr>
          <w:i/>
          <w:iCs/>
          <w:sz w:val="24"/>
          <w:szCs w:val="24"/>
        </w:rPr>
      </w:pPr>
      <w:r>
        <w:rPr>
          <w:sz w:val="24"/>
          <w:szCs w:val="24"/>
        </w:rPr>
        <w:t>Гипотеза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Планка.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Фотоэлектрический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эффект.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Фотон.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Корпускулярно-волновой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дуализм.</w:t>
      </w:r>
      <w:r>
        <w:rPr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Соотношение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неопределенностей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Гейзенберга.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Планетарная</w:t>
      </w:r>
      <w:r>
        <w:rPr>
          <w:spacing w:val="10"/>
        </w:rPr>
        <w:t xml:space="preserve"> </w:t>
      </w:r>
      <w:r>
        <w:t>модель</w:t>
      </w:r>
      <w:r>
        <w:rPr>
          <w:spacing w:val="11"/>
        </w:rPr>
        <w:t xml:space="preserve"> </w:t>
      </w:r>
      <w:r>
        <w:t>атома.</w:t>
      </w:r>
      <w:r>
        <w:rPr>
          <w:spacing w:val="7"/>
        </w:rPr>
        <w:t xml:space="preserve"> </w:t>
      </w:r>
      <w:r>
        <w:t>Объяснение</w:t>
      </w:r>
      <w:r>
        <w:rPr>
          <w:spacing w:val="9"/>
        </w:rPr>
        <w:t xml:space="preserve"> </w:t>
      </w:r>
      <w:r>
        <w:t>линейчатого</w:t>
      </w:r>
      <w:r>
        <w:rPr>
          <w:spacing w:val="10"/>
        </w:rPr>
        <w:t xml:space="preserve"> </w:t>
      </w:r>
      <w:r>
        <w:t>спектра</w:t>
      </w:r>
      <w:r>
        <w:rPr>
          <w:spacing w:val="9"/>
        </w:rPr>
        <w:t xml:space="preserve"> </w:t>
      </w:r>
      <w:r>
        <w:t>водорода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3"/>
        </w:rPr>
        <w:t xml:space="preserve"> </w:t>
      </w:r>
      <w:r>
        <w:t>Бора.</w:t>
      </w:r>
    </w:p>
    <w:p w:rsidR="005F6D3F" w:rsidRDefault="005F6D3F">
      <w:pPr>
        <w:pStyle w:val="BodyText"/>
        <w:spacing w:line="276" w:lineRule="auto"/>
        <w:jc w:val="left"/>
      </w:pPr>
      <w:r>
        <w:t>Состав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строение</w:t>
      </w:r>
      <w:r>
        <w:rPr>
          <w:spacing w:val="11"/>
        </w:rPr>
        <w:t xml:space="preserve"> </w:t>
      </w:r>
      <w:r>
        <w:t>атомного</w:t>
      </w:r>
      <w:r>
        <w:rPr>
          <w:spacing w:val="11"/>
        </w:rPr>
        <w:t xml:space="preserve"> </w:t>
      </w:r>
      <w:r>
        <w:t>ядра.</w:t>
      </w:r>
      <w:r>
        <w:rPr>
          <w:spacing w:val="10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атомных</w:t>
      </w:r>
      <w:r>
        <w:rPr>
          <w:spacing w:val="6"/>
        </w:rPr>
        <w:t xml:space="preserve"> </w:t>
      </w:r>
      <w:r>
        <w:t>ядер.</w:t>
      </w:r>
      <w:r>
        <w:rPr>
          <w:spacing w:val="10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атомных</w:t>
      </w:r>
      <w:r>
        <w:rPr>
          <w:spacing w:val="-3"/>
        </w:rPr>
        <w:t xml:space="preserve"> </w:t>
      </w:r>
      <w:r>
        <w:t>ядер.</w:t>
      </w:r>
    </w:p>
    <w:p w:rsidR="005F6D3F" w:rsidRDefault="005F6D3F">
      <w:pPr>
        <w:pStyle w:val="BodyText"/>
        <w:spacing w:line="276" w:lineRule="auto"/>
        <w:ind w:left="1230" w:firstLine="0"/>
        <w:jc w:val="left"/>
      </w:pPr>
      <w:r>
        <w:t>Закон</w:t>
      </w:r>
      <w:r>
        <w:rPr>
          <w:spacing w:val="-3"/>
        </w:rPr>
        <w:t xml:space="preserve"> </w:t>
      </w:r>
      <w:r>
        <w:t>радиоактивного распада.</w:t>
      </w:r>
      <w:r>
        <w:rPr>
          <w:spacing w:val="-2"/>
        </w:rPr>
        <w:t xml:space="preserve"> </w:t>
      </w:r>
      <w:r>
        <w:t>Ядерные</w:t>
      </w:r>
      <w:r>
        <w:rPr>
          <w:spacing w:val="-10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Цепная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ядер.</w:t>
      </w:r>
      <w:r>
        <w:rPr>
          <w:spacing w:val="-57"/>
        </w:rPr>
        <w:t xml:space="preserve"> </w:t>
      </w:r>
      <w:r>
        <w:t>Элементарные частицы.</w:t>
      </w:r>
      <w:r>
        <w:rPr>
          <w:spacing w:val="-1"/>
        </w:rPr>
        <w:t xml:space="preserve"> </w:t>
      </w:r>
      <w:r>
        <w:t>Фундаментальные взаимодействия.</w:t>
      </w:r>
    </w:p>
    <w:p w:rsidR="005F6D3F" w:rsidRDefault="005F6D3F">
      <w:pPr>
        <w:spacing w:line="276" w:lineRule="auto"/>
        <w:sectPr w:rsidR="005F6D3F">
          <w:type w:val="continuous"/>
          <w:pgSz w:w="11910" w:h="16840"/>
          <w:pgMar w:top="1460" w:right="0" w:bottom="280" w:left="1180" w:header="720" w:footer="720" w:gutter="0"/>
          <w:cols w:space="720"/>
        </w:sectPr>
      </w:pPr>
    </w:p>
    <w:p w:rsidR="005F6D3F" w:rsidRDefault="005F6D3F">
      <w:pPr>
        <w:pStyle w:val="Heading11"/>
        <w:spacing w:before="71"/>
        <w:jc w:val="left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5F6D3F" w:rsidRDefault="005F6D3F">
      <w:pPr>
        <w:pStyle w:val="BodyText"/>
        <w:tabs>
          <w:tab w:val="left" w:pos="2841"/>
          <w:tab w:val="left" w:pos="4544"/>
          <w:tab w:val="left" w:pos="4875"/>
          <w:tab w:val="left" w:pos="6702"/>
          <w:tab w:val="left" w:pos="7037"/>
          <w:tab w:val="left" w:pos="8260"/>
          <w:tab w:val="left" w:pos="9229"/>
          <w:tab w:val="left" w:pos="9564"/>
        </w:tabs>
        <w:spacing w:before="36"/>
        <w:ind w:left="1230" w:firstLine="0"/>
        <w:jc w:val="left"/>
      </w:pPr>
      <w:r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:rsidR="005F6D3F" w:rsidRDefault="005F6D3F">
      <w:pPr>
        <w:pStyle w:val="BodyText"/>
        <w:spacing w:before="41"/>
        <w:ind w:firstLine="0"/>
        <w:jc w:val="left"/>
      </w:pPr>
      <w:r>
        <w:t>Классификация</w:t>
      </w:r>
      <w:r>
        <w:rPr>
          <w:spacing w:val="-2"/>
        </w:rPr>
        <w:t xml:space="preserve"> </w:t>
      </w:r>
      <w:r>
        <w:t>звезд.</w:t>
      </w:r>
      <w:r>
        <w:rPr>
          <w:spacing w:val="2"/>
        </w:rPr>
        <w:t xml:space="preserve"> </w:t>
      </w:r>
      <w:r>
        <w:t>Звезды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энергии.</w:t>
      </w:r>
    </w:p>
    <w:p w:rsidR="005F6D3F" w:rsidRDefault="005F6D3F">
      <w:pPr>
        <w:pStyle w:val="BodyText"/>
        <w:spacing w:before="46"/>
        <w:ind w:left="1230" w:firstLine="0"/>
        <w:jc w:val="left"/>
      </w:pPr>
      <w:r>
        <w:t>Галактика.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 строении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Вселенной.</w:t>
      </w:r>
    </w:p>
    <w:p w:rsidR="005F6D3F" w:rsidRDefault="005F6D3F">
      <w:pPr>
        <w:spacing w:before="41"/>
        <w:ind w:left="1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Физика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естественно-научный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метод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познания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природы</w:t>
      </w:r>
    </w:p>
    <w:p w:rsidR="005F6D3F" w:rsidRDefault="005F6D3F">
      <w:pPr>
        <w:pStyle w:val="BodyText"/>
        <w:spacing w:before="36" w:line="276" w:lineRule="auto"/>
        <w:ind w:right="565"/>
        <w:rPr>
          <w:i/>
          <w:iCs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людей.</w:t>
      </w:r>
      <w:r>
        <w:rPr>
          <w:spacing w:val="6"/>
        </w:rPr>
        <w:t xml:space="preserve"> </w:t>
      </w:r>
      <w:r>
        <w:rPr>
          <w:i/>
          <w:iCs/>
        </w:rPr>
        <w:t>Физика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культура.</w:t>
      </w:r>
    </w:p>
    <w:p w:rsidR="005F6D3F" w:rsidRDefault="005F6D3F">
      <w:pPr>
        <w:pStyle w:val="Heading11"/>
        <w:spacing w:before="6"/>
        <w:jc w:val="left"/>
      </w:pPr>
      <w:r>
        <w:t>Механика</w:t>
      </w:r>
    </w:p>
    <w:p w:rsidR="005F6D3F" w:rsidRDefault="005F6D3F">
      <w:pPr>
        <w:pStyle w:val="BodyText"/>
        <w:spacing w:before="36" w:line="276" w:lineRule="auto"/>
        <w:ind w:right="571"/>
        <w:rPr>
          <w:i/>
          <w:iCs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 свободное падение. движение тела, брошенного под углом к горизонту. Движение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окружности. </w:t>
      </w:r>
      <w:r>
        <w:rPr>
          <w:i/>
          <w:iCs/>
        </w:rPr>
        <w:t>Поступательное и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вращательное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движение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твердого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тела.</w:t>
      </w:r>
    </w:p>
    <w:p w:rsidR="005F6D3F" w:rsidRDefault="005F6D3F">
      <w:pPr>
        <w:spacing w:line="276" w:lineRule="auto"/>
        <w:ind w:left="519" w:right="557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суперпозиции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Инерциальная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отсчета.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 механики Ньютона. Законы Всемирного тяготения, Гука, сухого трения. 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небесных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спутников.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Явления,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наблюдаемые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неинерциальных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системах отсчета.</w:t>
      </w:r>
    </w:p>
    <w:p w:rsidR="005F6D3F" w:rsidRDefault="005F6D3F">
      <w:pPr>
        <w:pStyle w:val="BodyText"/>
        <w:spacing w:before="1" w:line="276" w:lineRule="auto"/>
        <w:ind w:right="567"/>
      </w:pP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энергии.</w:t>
      </w:r>
    </w:p>
    <w:p w:rsidR="005F6D3F" w:rsidRDefault="005F6D3F">
      <w:pPr>
        <w:spacing w:line="276" w:lineRule="auto"/>
        <w:ind w:left="519" w:right="558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Равновесие материальной точки и твердого тела. Условия равновесия твердого тела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инерциальной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отсчета.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Момент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Равновесие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газа.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газов.</w:t>
      </w:r>
      <w:r>
        <w:rPr>
          <w:spacing w:val="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Закон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сохранения энергии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динамике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жидкости 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газа.</w:t>
      </w:r>
    </w:p>
    <w:p w:rsidR="005F6D3F" w:rsidRDefault="005F6D3F">
      <w:pPr>
        <w:pStyle w:val="BodyText"/>
        <w:spacing w:line="275" w:lineRule="exact"/>
        <w:ind w:left="1230" w:firstLine="0"/>
      </w:pPr>
      <w:r>
        <w:t>Механические</w:t>
      </w:r>
      <w:r>
        <w:rPr>
          <w:spacing w:val="18"/>
        </w:rPr>
        <w:t xml:space="preserve"> </w:t>
      </w:r>
      <w:r>
        <w:t>колебания</w:t>
      </w:r>
      <w:r>
        <w:rPr>
          <w:spacing w:val="7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волны.</w:t>
      </w:r>
      <w:r>
        <w:rPr>
          <w:spacing w:val="75"/>
        </w:rPr>
        <w:t xml:space="preserve"> </w:t>
      </w:r>
      <w:r>
        <w:t>Амплитуда,</w:t>
      </w:r>
      <w:r>
        <w:rPr>
          <w:spacing w:val="80"/>
        </w:rPr>
        <w:t xml:space="preserve"> </w:t>
      </w:r>
      <w:r>
        <w:t>период,</w:t>
      </w:r>
      <w:r>
        <w:rPr>
          <w:spacing w:val="75"/>
        </w:rPr>
        <w:t xml:space="preserve"> </w:t>
      </w:r>
      <w:r>
        <w:t>частота,</w:t>
      </w:r>
      <w:r>
        <w:rPr>
          <w:spacing w:val="76"/>
        </w:rPr>
        <w:t xml:space="preserve"> </w:t>
      </w:r>
      <w:r>
        <w:t>фаза</w:t>
      </w:r>
      <w:r>
        <w:rPr>
          <w:spacing w:val="85"/>
        </w:rPr>
        <w:t xml:space="preserve"> </w:t>
      </w:r>
      <w:r>
        <w:t>колебаний.</w:t>
      </w:r>
    </w:p>
    <w:p w:rsidR="005F6D3F" w:rsidRDefault="005F6D3F">
      <w:pPr>
        <w:spacing w:before="44"/>
        <w:ind w:left="519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Превращения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колебаниях.</w:t>
      </w:r>
      <w:r>
        <w:rPr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Вынужденные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колебания,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резонанс.</w:t>
      </w:r>
    </w:p>
    <w:p w:rsidR="005F6D3F" w:rsidRDefault="005F6D3F">
      <w:pPr>
        <w:pStyle w:val="BodyText"/>
        <w:spacing w:before="41"/>
        <w:ind w:left="1230" w:firstLine="0"/>
      </w:pPr>
      <w:r>
        <w:t>Поперечные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продольные</w:t>
      </w:r>
      <w:r>
        <w:rPr>
          <w:spacing w:val="6"/>
        </w:rPr>
        <w:t xml:space="preserve"> </w:t>
      </w:r>
      <w:r>
        <w:t>волны.</w:t>
      </w:r>
      <w:r>
        <w:rPr>
          <w:spacing w:val="9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волны.</w:t>
      </w:r>
      <w:r>
        <w:rPr>
          <w:spacing w:val="5"/>
        </w:rPr>
        <w:t xml:space="preserve"> </w:t>
      </w:r>
      <w:r>
        <w:t>Интерференция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дифракция</w:t>
      </w:r>
      <w:r>
        <w:rPr>
          <w:spacing w:val="7"/>
        </w:rPr>
        <w:t xml:space="preserve"> </w:t>
      </w:r>
      <w:r>
        <w:t>волн.</w:t>
      </w:r>
    </w:p>
    <w:p w:rsidR="005F6D3F" w:rsidRDefault="005F6D3F">
      <w:pPr>
        <w:pStyle w:val="BodyText"/>
        <w:spacing w:before="41"/>
        <w:ind w:firstLine="0"/>
      </w:pPr>
      <w:r>
        <w:t>Звуковые</w:t>
      </w:r>
      <w:r>
        <w:rPr>
          <w:spacing w:val="-5"/>
        </w:rPr>
        <w:t xml:space="preserve"> </w:t>
      </w:r>
      <w:r>
        <w:t>волны.</w:t>
      </w:r>
    </w:p>
    <w:p w:rsidR="005F6D3F" w:rsidRDefault="005F6D3F">
      <w:pPr>
        <w:pStyle w:val="Heading11"/>
        <w:spacing w:before="46"/>
      </w:pPr>
      <w:r>
        <w:t>Молекулярная</w:t>
      </w:r>
      <w:r>
        <w:rPr>
          <w:spacing w:val="-5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:rsidR="005F6D3F" w:rsidRDefault="005F6D3F">
      <w:pPr>
        <w:pStyle w:val="BodyText"/>
        <w:spacing w:before="36"/>
        <w:ind w:left="1230" w:firstLine="0"/>
      </w:pP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молекулярно-кинетической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(МКТ)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термодинамики.</w:t>
      </w:r>
    </w:p>
    <w:p w:rsidR="005F6D3F" w:rsidRDefault="005F6D3F">
      <w:pPr>
        <w:pStyle w:val="BodyText"/>
        <w:spacing w:before="41" w:line="276" w:lineRule="auto"/>
        <w:ind w:right="569"/>
      </w:pPr>
      <w:r>
        <w:t>Экспериментальные доказательства МКТ. Абсолютная температура как мера 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 газа. Связь между давлением и средней кинетической энергией 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газа.</w:t>
      </w:r>
    </w:p>
    <w:p w:rsidR="005F6D3F" w:rsidRDefault="005F6D3F">
      <w:pPr>
        <w:pStyle w:val="BodyText"/>
        <w:spacing w:before="3" w:line="276" w:lineRule="auto"/>
        <w:ind w:right="559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-57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Дальтона.</w:t>
      </w:r>
      <w:r>
        <w:rPr>
          <w:spacing w:val="-1"/>
        </w:rPr>
        <w:t xml:space="preserve"> </w:t>
      </w:r>
      <w:r>
        <w:t>Газовые</w:t>
      </w:r>
      <w:r>
        <w:rPr>
          <w:spacing w:val="-5"/>
        </w:rPr>
        <w:t xml:space="preserve"> </w:t>
      </w:r>
      <w:r>
        <w:t>законы.</w:t>
      </w:r>
    </w:p>
    <w:p w:rsidR="005F6D3F" w:rsidRDefault="005F6D3F">
      <w:pPr>
        <w:spacing w:line="276" w:lineRule="auto"/>
        <w:ind w:left="519" w:right="562" w:firstLine="710"/>
        <w:jc w:val="both"/>
        <w:rPr>
          <w:sz w:val="24"/>
          <w:szCs w:val="24"/>
        </w:rPr>
      </w:pPr>
      <w:r>
        <w:rPr>
          <w:sz w:val="24"/>
          <w:szCs w:val="24"/>
        </w:rPr>
        <w:t>Агрегатные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Преобразование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Насыщенные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ненасыщенные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воздуха.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жидкостей.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Поверхностное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натяжение.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твердых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i/>
          <w:iCs/>
          <w:sz w:val="24"/>
          <w:szCs w:val="24"/>
        </w:rPr>
        <w:t>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Механические свойства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твердых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тел</w:t>
      </w:r>
      <w:r>
        <w:rPr>
          <w:sz w:val="24"/>
          <w:szCs w:val="24"/>
        </w:rPr>
        <w:t>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/>
        <w:rPr>
          <w:i/>
          <w:iCs/>
        </w:rPr>
      </w:pP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Адиабатный</w:t>
      </w:r>
      <w:r>
        <w:rPr>
          <w:spacing w:val="1"/>
        </w:rPr>
        <w:t xml:space="preserve"> </w:t>
      </w:r>
      <w:r>
        <w:t>процесс.</w:t>
      </w:r>
      <w:r>
        <w:rPr>
          <w:spacing w:val="61"/>
        </w:rPr>
        <w:t xml:space="preserve"> </w:t>
      </w:r>
      <w:r>
        <w:rPr>
          <w:i/>
          <w:iCs/>
        </w:rPr>
        <w:t>Второй</w:t>
      </w:r>
      <w:r>
        <w:rPr>
          <w:i/>
          <w:iCs/>
          <w:spacing w:val="61"/>
        </w:rPr>
        <w:t xml:space="preserve"> </w:t>
      </w:r>
      <w:r>
        <w:rPr>
          <w:i/>
          <w:iCs/>
        </w:rPr>
        <w:t>закон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термодинамики.</w:t>
      </w:r>
    </w:p>
    <w:p w:rsidR="005F6D3F" w:rsidRDefault="005F6D3F">
      <w:pPr>
        <w:pStyle w:val="BodyText"/>
        <w:spacing w:before="4"/>
        <w:ind w:left="1230" w:firstLine="0"/>
      </w:pPr>
      <w:r>
        <w:t>Преобразования</w:t>
      </w:r>
      <w:r>
        <w:rPr>
          <w:spacing w:val="21"/>
        </w:rPr>
        <w:t xml:space="preserve"> </w:t>
      </w:r>
      <w:r>
        <w:t>энергии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тепловых</w:t>
      </w:r>
      <w:r>
        <w:rPr>
          <w:spacing w:val="22"/>
        </w:rPr>
        <w:t xml:space="preserve"> </w:t>
      </w:r>
      <w:r>
        <w:t>машинах.</w:t>
      </w:r>
      <w:r>
        <w:rPr>
          <w:spacing w:val="24"/>
        </w:rPr>
        <w:t xml:space="preserve"> </w:t>
      </w:r>
      <w:r>
        <w:t>КПД</w:t>
      </w:r>
      <w:r>
        <w:rPr>
          <w:spacing w:val="21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машины.</w:t>
      </w:r>
      <w:r>
        <w:rPr>
          <w:spacing w:val="24"/>
        </w:rPr>
        <w:t xml:space="preserve"> </w:t>
      </w:r>
      <w:r>
        <w:t>Цикл</w:t>
      </w:r>
      <w:r>
        <w:rPr>
          <w:spacing w:val="26"/>
        </w:rPr>
        <w:t xml:space="preserve"> </w:t>
      </w:r>
      <w:r>
        <w:t>Карно.</w:t>
      </w:r>
    </w:p>
    <w:p w:rsidR="005F6D3F" w:rsidRDefault="005F6D3F">
      <w:pPr>
        <w:pStyle w:val="BodyText"/>
        <w:spacing w:before="41"/>
        <w:ind w:firstLine="0"/>
      </w:pP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теплоэнергетики.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Heading11"/>
        <w:jc w:val="left"/>
      </w:pPr>
      <w:r>
        <w:t>Электродинамика</w:t>
      </w:r>
    </w:p>
    <w:p w:rsidR="005F6D3F" w:rsidRDefault="005F6D3F">
      <w:pPr>
        <w:pStyle w:val="BodyText"/>
        <w:spacing w:before="36" w:line="276" w:lineRule="auto"/>
        <w:ind w:right="558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61"/>
        </w:rPr>
        <w:t xml:space="preserve"> </w:t>
      </w:r>
      <w:r>
        <w:t>поле.</w:t>
      </w:r>
      <w:r>
        <w:rPr>
          <w:spacing w:val="6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емкость.</w:t>
      </w:r>
      <w:r>
        <w:rPr>
          <w:spacing w:val="3"/>
        </w:rPr>
        <w:t xml:space="preserve"> </w:t>
      </w:r>
      <w:r>
        <w:t>Конденсатор.</w:t>
      </w:r>
      <w:r>
        <w:rPr>
          <w:spacing w:val="4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</w:p>
    <w:p w:rsidR="005F6D3F" w:rsidRDefault="005F6D3F">
      <w:pPr>
        <w:pStyle w:val="BodyText"/>
        <w:spacing w:before="2" w:line="276" w:lineRule="auto"/>
        <w:ind w:right="568"/>
        <w:rPr>
          <w:i/>
          <w:iCs/>
        </w:rPr>
      </w:pPr>
      <w:r>
        <w:t>Постоянный электрический ток. Электродвижущая сила (ЭДС). Закон Ома для полной</w:t>
      </w:r>
      <w:r>
        <w:rPr>
          <w:spacing w:val="-57"/>
        </w:rPr>
        <w:t xml:space="preserve"> </w:t>
      </w:r>
      <w:r>
        <w:t>электрической цепи. Электрический ток в металлах, электролитах, полупроводниках, газах и</w:t>
      </w:r>
      <w:r>
        <w:rPr>
          <w:spacing w:val="1"/>
        </w:rPr>
        <w:t xml:space="preserve"> </w:t>
      </w:r>
      <w:r>
        <w:t>вакууме.</w:t>
      </w:r>
      <w:r>
        <w:rPr>
          <w:spacing w:val="2"/>
        </w:rPr>
        <w:t xml:space="preserve"> </w:t>
      </w:r>
      <w:r>
        <w:t xml:space="preserve">Плазма. </w:t>
      </w:r>
      <w:r>
        <w:rPr>
          <w:i/>
          <w:iCs/>
        </w:rPr>
        <w:t>Электролиз.</w:t>
      </w:r>
      <w:r>
        <w:rPr>
          <w:i/>
          <w:iCs/>
          <w:spacing w:val="-1"/>
        </w:rPr>
        <w:t xml:space="preserve"> </w:t>
      </w:r>
      <w:r>
        <w:t>Полупроводниковые</w:t>
      </w:r>
      <w:r>
        <w:rPr>
          <w:spacing w:val="3"/>
        </w:rPr>
        <w:t xml:space="preserve"> </w:t>
      </w:r>
      <w:r>
        <w:t>приборы.</w:t>
      </w:r>
      <w:r>
        <w:rPr>
          <w:spacing w:val="-2"/>
        </w:rPr>
        <w:t xml:space="preserve"> </w:t>
      </w:r>
      <w:r>
        <w:rPr>
          <w:i/>
          <w:iCs/>
        </w:rPr>
        <w:t>Сверхпроводимость.</w:t>
      </w:r>
    </w:p>
    <w:p w:rsidR="005F6D3F" w:rsidRDefault="005F6D3F">
      <w:pPr>
        <w:pStyle w:val="BodyText"/>
        <w:spacing w:line="276" w:lineRule="auto"/>
        <w:ind w:right="568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 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Магнитное поле</w:t>
      </w:r>
      <w:r>
        <w:rPr>
          <w:spacing w:val="1"/>
        </w:rPr>
        <w:t xml:space="preserve"> </w:t>
      </w:r>
      <w:r>
        <w:t>проводника с током. Действие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0"/>
        </w:rPr>
        <w:t xml:space="preserve"> </w:t>
      </w:r>
      <w:r>
        <w:t>на проводник с</w:t>
      </w:r>
      <w:r>
        <w:rPr>
          <w:spacing w:val="1"/>
        </w:rPr>
        <w:t xml:space="preserve"> </w:t>
      </w:r>
      <w:r>
        <w:t>током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3"/>
        </w:rPr>
        <w:t xml:space="preserve"> </w:t>
      </w:r>
      <w:r>
        <w:t>Сила Ампера и</w:t>
      </w:r>
      <w:r>
        <w:rPr>
          <w:spacing w:val="2"/>
        </w:rPr>
        <w:t xml:space="preserve"> </w:t>
      </w:r>
      <w:r>
        <w:t>сила Лоренца.</w:t>
      </w:r>
    </w:p>
    <w:p w:rsidR="005F6D3F" w:rsidRDefault="005F6D3F">
      <w:pPr>
        <w:pStyle w:val="BodyText"/>
        <w:spacing w:line="276" w:lineRule="auto"/>
        <w:ind w:right="555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электромагнитного</w:t>
      </w:r>
      <w:r>
        <w:rPr>
          <w:spacing w:val="1"/>
        </w:rPr>
        <w:t xml:space="preserve"> </w:t>
      </w:r>
      <w:r>
        <w:t>поля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вещества.</w:t>
      </w:r>
    </w:p>
    <w:p w:rsidR="005F6D3F" w:rsidRDefault="005F6D3F">
      <w:pPr>
        <w:pStyle w:val="BodyText"/>
        <w:spacing w:line="276" w:lineRule="auto"/>
        <w:ind w:right="564"/>
        <w:rPr>
          <w:i/>
          <w:iCs/>
        </w:rPr>
      </w:pPr>
      <w:r>
        <w:t>Электромагнитные колебания. Колебательный контур. Свободные 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 и катушка в цепи переменного тока. Производство, передача и 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энергии.</w:t>
      </w:r>
      <w:r>
        <w:rPr>
          <w:spacing w:val="6"/>
        </w:rPr>
        <w:t xml:space="preserve"> </w:t>
      </w:r>
      <w:r>
        <w:rPr>
          <w:i/>
          <w:iCs/>
        </w:rPr>
        <w:t>Элементарная теория</w:t>
      </w:r>
      <w:r>
        <w:rPr>
          <w:i/>
          <w:iCs/>
          <w:spacing w:val="-5"/>
        </w:rPr>
        <w:t xml:space="preserve"> </w:t>
      </w:r>
      <w:r>
        <w:rPr>
          <w:i/>
          <w:iCs/>
        </w:rPr>
        <w:t>трансформатора.</w:t>
      </w:r>
    </w:p>
    <w:p w:rsidR="005F6D3F" w:rsidRDefault="005F6D3F">
      <w:pPr>
        <w:pStyle w:val="BodyText"/>
        <w:spacing w:line="278" w:lineRule="auto"/>
        <w:ind w:right="564"/>
      </w:pP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практическое применение.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</w:p>
    <w:p w:rsidR="005F6D3F" w:rsidRDefault="005F6D3F">
      <w:pPr>
        <w:pStyle w:val="BodyText"/>
        <w:spacing w:line="276" w:lineRule="auto"/>
        <w:ind w:right="571"/>
      </w:pPr>
      <w:r>
        <w:t>Геометрическая оптика. Прямолинейное распространение света в однородной среде.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приборы.</w:t>
      </w:r>
    </w:p>
    <w:p w:rsidR="005F6D3F" w:rsidRDefault="005F6D3F">
      <w:pPr>
        <w:pStyle w:val="BodyText"/>
        <w:spacing w:line="276" w:lineRule="auto"/>
        <w:ind w:right="565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излучений.</w:t>
      </w:r>
    </w:p>
    <w:p w:rsidR="005F6D3F" w:rsidRDefault="005F6D3F">
      <w:pPr>
        <w:pStyle w:val="Heading11"/>
      </w:pPr>
      <w:r>
        <w:t>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относительности</w:t>
      </w:r>
    </w:p>
    <w:p w:rsidR="005F6D3F" w:rsidRDefault="005F6D3F">
      <w:pPr>
        <w:spacing w:before="36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>Инвариантность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вакууме.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относительности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Эйнштейна.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время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теории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относительности.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импульс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свободной частицы.</w:t>
      </w:r>
      <w:r>
        <w:rPr>
          <w:i/>
          <w:iCs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Связь массы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частицы.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Энергия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покоя.</w:t>
      </w:r>
    </w:p>
    <w:p w:rsidR="005F6D3F" w:rsidRDefault="005F6D3F">
      <w:pPr>
        <w:pStyle w:val="Heading11"/>
        <w:spacing w:before="3"/>
        <w:jc w:val="left"/>
      </w:pPr>
      <w:r>
        <w:t>Квантовая</w:t>
      </w:r>
      <w:r>
        <w:rPr>
          <w:spacing w:val="-1"/>
        </w:rPr>
        <w:t xml:space="preserve"> </w:t>
      </w:r>
      <w:r>
        <w:t>физика.</w:t>
      </w:r>
      <w:r>
        <w:rPr>
          <w:spacing w:val="-6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атома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атомного ядра</w:t>
      </w:r>
    </w:p>
    <w:p w:rsidR="005F6D3F" w:rsidRDefault="005F6D3F">
      <w:pPr>
        <w:pStyle w:val="BodyText"/>
        <w:spacing w:before="37"/>
        <w:ind w:left="1230" w:firstLine="0"/>
        <w:jc w:val="left"/>
      </w:pPr>
      <w:r>
        <w:t>Предмет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физики.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Тепловое</w:t>
      </w:r>
      <w:r>
        <w:rPr>
          <w:spacing w:val="-7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энергии в</w:t>
      </w:r>
      <w:r>
        <w:rPr>
          <w:spacing w:val="-9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черного</w:t>
      </w:r>
      <w:r>
        <w:rPr>
          <w:spacing w:val="-1"/>
        </w:rPr>
        <w:t xml:space="preserve"> </w:t>
      </w:r>
      <w:r>
        <w:t>тела.</w:t>
      </w:r>
    </w:p>
    <w:p w:rsidR="005F6D3F" w:rsidRDefault="005F6D3F">
      <w:pPr>
        <w:pStyle w:val="BodyText"/>
        <w:tabs>
          <w:tab w:val="left" w:pos="2381"/>
          <w:tab w:val="left" w:pos="3683"/>
          <w:tab w:val="left" w:pos="4028"/>
          <w:tab w:val="left" w:pos="5097"/>
          <w:tab w:val="left" w:pos="6651"/>
          <w:tab w:val="left" w:pos="7601"/>
          <w:tab w:val="left" w:pos="9434"/>
        </w:tabs>
        <w:spacing w:before="41" w:line="276" w:lineRule="auto"/>
        <w:ind w:right="560"/>
        <w:jc w:val="left"/>
      </w:pPr>
      <w:r>
        <w:t>Гипотеза</w:t>
      </w:r>
      <w:r>
        <w:tab/>
        <w:t>М.</w:t>
      </w:r>
      <w:r>
        <w:rPr>
          <w:spacing w:val="1"/>
        </w:rPr>
        <w:t xml:space="preserve"> </w:t>
      </w:r>
      <w:r>
        <w:t>Планка</w:t>
      </w:r>
      <w:r>
        <w:tab/>
        <w:t>о</w:t>
      </w:r>
      <w:r>
        <w:tab/>
        <w:t>квантах.</w:t>
      </w:r>
      <w:r>
        <w:tab/>
        <w:t>Фотоэффект.</w:t>
      </w:r>
      <w:r>
        <w:tab/>
        <w:t>Опыты</w:t>
      </w:r>
      <w:r>
        <w:tab/>
        <w:t>А.Г.</w:t>
      </w:r>
      <w:r>
        <w:rPr>
          <w:spacing w:val="2"/>
        </w:rPr>
        <w:t xml:space="preserve"> </w:t>
      </w:r>
      <w:r>
        <w:t>Столетова,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фотоэффекта.</w:t>
      </w:r>
      <w:r>
        <w:rPr>
          <w:spacing w:val="3"/>
        </w:rPr>
        <w:t xml:space="preserve"> </w:t>
      </w:r>
      <w:r>
        <w:t>Уравнение А.</w:t>
      </w:r>
      <w:r>
        <w:rPr>
          <w:spacing w:val="4"/>
        </w:rPr>
        <w:t xml:space="preserve"> </w:t>
      </w:r>
      <w:r>
        <w:t>Эйнштейна для</w:t>
      </w:r>
      <w:r>
        <w:rPr>
          <w:spacing w:val="2"/>
        </w:rPr>
        <w:t xml:space="preserve"> </w:t>
      </w:r>
      <w:r>
        <w:t>фотоэффекта.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Фотон. </w:t>
      </w:r>
      <w:r>
        <w:rPr>
          <w:i/>
          <w:iCs/>
          <w:sz w:val="24"/>
          <w:szCs w:val="24"/>
        </w:rPr>
        <w:t xml:space="preserve">Опыты П.Н. Лебедева и С.И. Вавилова. </w:t>
      </w:r>
      <w:r>
        <w:rPr>
          <w:sz w:val="24"/>
          <w:szCs w:val="24"/>
        </w:rPr>
        <w:t>Гипотеза Л. де Бройля о волновых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частиц.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Корпускулярно-волновой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дуализм.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Дифракция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электронов.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Давление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света.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неопределенностей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Гейзенберга.</w:t>
      </w:r>
    </w:p>
    <w:p w:rsidR="005F6D3F" w:rsidRDefault="005F6D3F">
      <w:pPr>
        <w:pStyle w:val="BodyText"/>
        <w:spacing w:before="4" w:line="276" w:lineRule="auto"/>
        <w:ind w:right="569"/>
      </w:pP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постулатов</w:t>
      </w:r>
      <w:r>
        <w:rPr>
          <w:spacing w:val="5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света.</w:t>
      </w:r>
    </w:p>
    <w:p w:rsidR="005F6D3F" w:rsidRDefault="005F6D3F">
      <w:pPr>
        <w:pStyle w:val="BodyText"/>
        <w:spacing w:line="276" w:lineRule="auto"/>
        <w:ind w:right="561" w:firstLine="701"/>
      </w:pPr>
      <w:r>
        <w:t>Состав и строение атомного ядра. Изотопы. Ядерные силы. Дефект массы и энергия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ядра.</w:t>
      </w:r>
    </w:p>
    <w:p w:rsidR="005F6D3F" w:rsidRDefault="005F6D3F">
      <w:pPr>
        <w:pStyle w:val="BodyText"/>
        <w:spacing w:line="276" w:lineRule="auto"/>
        <w:ind w:right="566"/>
      </w:pPr>
      <w:r>
        <w:t>Закон радиоактивного распада. Ядерные реакции, реакции деления и синтеза. Цепная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3"/>
        </w:rPr>
        <w:t xml:space="preserve"> </w:t>
      </w:r>
      <w:r>
        <w:t>Ядерная</w:t>
      </w:r>
      <w:r>
        <w:rPr>
          <w:spacing w:val="2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Термоядерный</w:t>
      </w:r>
      <w:r>
        <w:rPr>
          <w:spacing w:val="2"/>
        </w:rPr>
        <w:t xml:space="preserve"> </w:t>
      </w:r>
      <w:r>
        <w:t>синтез.</w:t>
      </w:r>
    </w:p>
    <w:p w:rsidR="005F6D3F" w:rsidRDefault="005F6D3F">
      <w:pPr>
        <w:spacing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Элементарные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частицы.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Фундаментальные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Ускорители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элементарных частиц.</w:t>
      </w:r>
    </w:p>
    <w:p w:rsidR="005F6D3F" w:rsidRDefault="005F6D3F">
      <w:pPr>
        <w:pStyle w:val="Heading11"/>
        <w:spacing w:before="6"/>
      </w:pPr>
      <w:r>
        <w:t>Строение</w:t>
      </w:r>
      <w:r>
        <w:rPr>
          <w:spacing w:val="-6"/>
        </w:rPr>
        <w:t xml:space="preserve"> </w:t>
      </w:r>
      <w:r>
        <w:t>Вселенной</w:t>
      </w:r>
    </w:p>
    <w:p w:rsidR="005F6D3F" w:rsidRDefault="005F6D3F">
      <w:pPr>
        <w:pStyle w:val="BodyText"/>
        <w:spacing w:before="36" w:line="276" w:lineRule="auto"/>
        <w:ind w:right="557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0"/>
        </w:rPr>
        <w:t xml:space="preserve"> </w:t>
      </w:r>
      <w:r>
        <w:t>звезд.</w:t>
      </w:r>
      <w:r>
        <w:rPr>
          <w:spacing w:val="60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звезд.</w:t>
      </w:r>
    </w:p>
    <w:p w:rsidR="005F6D3F" w:rsidRDefault="005F6D3F">
      <w:pPr>
        <w:spacing w:line="276" w:lineRule="auto"/>
        <w:ind w:left="519" w:right="56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Галактика. Другие галактики. Пространственно-временные масштабы наблюдаемой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Вселенной.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эволюции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Вселенной.</w:t>
      </w:r>
      <w:r>
        <w:rPr>
          <w:spacing w:val="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Темная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материя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темная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энергия.</w:t>
      </w:r>
    </w:p>
    <w:p w:rsidR="005F6D3F" w:rsidRDefault="005F6D3F">
      <w:pPr>
        <w:pStyle w:val="Heading11"/>
        <w:spacing w:before="2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</w:t>
      </w:r>
    </w:p>
    <w:p w:rsidR="005F6D3F" w:rsidRDefault="005F6D3F">
      <w:pPr>
        <w:pStyle w:val="BodyText"/>
        <w:spacing w:before="36"/>
        <w:ind w:left="1230" w:firstLine="0"/>
      </w:pPr>
      <w:r>
        <w:t>Прямые</w:t>
      </w:r>
      <w:r>
        <w:rPr>
          <w:spacing w:val="-3"/>
        </w:rPr>
        <w:t xml:space="preserve"> </w:t>
      </w:r>
      <w:r>
        <w:t>измерения: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мгновенной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скорости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секундомера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датчиками;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сравнение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масс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взаимодействию);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 сил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механике;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температуры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жидкостными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цифровыми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термометрами;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оценка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сил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молекул (методом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отрыва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капель);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термодинамических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газа;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 ЭДС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источника тока;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силы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катушки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током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магнита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весов;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периода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обращения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двойных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звезд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(печатные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материалы).</w:t>
      </w:r>
    </w:p>
    <w:p w:rsidR="005F6D3F" w:rsidRDefault="005F6D3F">
      <w:pPr>
        <w:pStyle w:val="BodyText"/>
        <w:spacing w:before="41"/>
        <w:ind w:firstLine="0"/>
        <w:jc w:val="left"/>
      </w:pPr>
      <w:r>
        <w:t>Косвенные</w:t>
      </w:r>
      <w:r>
        <w:rPr>
          <w:spacing w:val="-3"/>
        </w:rPr>
        <w:t xml:space="preserve"> </w:t>
      </w:r>
      <w:r>
        <w:t>измерения: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ускорения;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ускорения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свободного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падения;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импульса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тормозному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пути;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удельной теплоты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плавления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льда;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  <w:tab w:val="left" w:pos="2541"/>
          <w:tab w:val="left" w:pos="4365"/>
          <w:tab w:val="left" w:pos="5647"/>
          <w:tab w:val="left" w:pos="7477"/>
          <w:tab w:val="left" w:pos="8192"/>
          <w:tab w:val="left" w:pos="8894"/>
        </w:tabs>
        <w:spacing w:before="41"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z w:val="24"/>
          <w:szCs w:val="24"/>
        </w:rPr>
        <w:tab/>
        <w:t>напряженности</w:t>
      </w:r>
      <w:r>
        <w:rPr>
          <w:sz w:val="24"/>
          <w:szCs w:val="24"/>
        </w:rPr>
        <w:tab/>
        <w:t>вихревого</w:t>
      </w:r>
      <w:r>
        <w:rPr>
          <w:sz w:val="24"/>
          <w:szCs w:val="24"/>
        </w:rPr>
        <w:tab/>
        <w:t>электрического</w:t>
      </w:r>
      <w:r>
        <w:rPr>
          <w:sz w:val="24"/>
          <w:szCs w:val="24"/>
        </w:rPr>
        <w:tab/>
        <w:t>поля</w:t>
      </w:r>
      <w:r>
        <w:rPr>
          <w:sz w:val="24"/>
          <w:szCs w:val="24"/>
        </w:rPr>
        <w:tab/>
        <w:t>(при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наблюдении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индукции);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внутреннего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сопротивления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источника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тока;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показателя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преломления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измерение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фокусного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собирающей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рассеивающей линз;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длины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световой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волны;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2"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импульса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частицы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движении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магнитном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поле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фотографиям).</w:t>
      </w:r>
    </w:p>
    <w:p w:rsidR="005F6D3F" w:rsidRDefault="005F6D3F">
      <w:pPr>
        <w:pStyle w:val="BodyText"/>
        <w:spacing w:line="275" w:lineRule="exact"/>
        <w:ind w:firstLine="0"/>
        <w:jc w:val="left"/>
      </w:pPr>
      <w:r>
        <w:t>Наблюдение явлений:</w:t>
      </w:r>
    </w:p>
    <w:p w:rsidR="005F6D3F" w:rsidRDefault="005F6D3F">
      <w:pPr>
        <w:spacing w:line="275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66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наблюдение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инерциальных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неинерциальных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отсчета;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наблюдение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вынужденных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колебаний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резонанса;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наблюдение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диффузии;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наблюдение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индукции;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наблюдение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волновых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света: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дифракция, интерференция,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поляризация;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наблюдение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спектров;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вечерние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наблюдения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звезд,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Луны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планет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телескоп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бинокль.</w:t>
      </w:r>
    </w:p>
    <w:p w:rsidR="005F6D3F" w:rsidRDefault="005F6D3F">
      <w:pPr>
        <w:pStyle w:val="BodyText"/>
        <w:spacing w:before="41"/>
        <w:ind w:firstLine="0"/>
        <w:jc w:val="left"/>
      </w:pPr>
      <w:r>
        <w:t>Исследования: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  <w:tab w:val="left" w:pos="2925"/>
          <w:tab w:val="left" w:pos="5100"/>
          <w:tab w:val="left" w:pos="6401"/>
          <w:tab w:val="left" w:pos="6809"/>
          <w:tab w:val="left" w:pos="8778"/>
        </w:tabs>
        <w:spacing w:before="41"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z w:val="24"/>
          <w:szCs w:val="24"/>
        </w:rPr>
        <w:tab/>
        <w:t>равноускоренного</w:t>
      </w:r>
      <w:r>
        <w:rPr>
          <w:sz w:val="24"/>
          <w:szCs w:val="24"/>
        </w:rPr>
        <w:tab/>
        <w:t>движения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использованием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электронного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секундомера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датчиками;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тела,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брошенного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горизонтально;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центрального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удара;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качения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цилиндра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наклонной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плоскости;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броуновской частицы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трекам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Перрена);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изопроцессов;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изохорного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абсолютного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нуля;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остывания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воды;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80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напряжения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полюсах источника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цепи;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силы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лампочку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от напряжения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ней;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нагревания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нагревателем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небольшой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мощности;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электромагнитной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индукции;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преломления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угла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падения;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76" w:lineRule="auto"/>
        <w:ind w:right="555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линзы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предмета;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 спектра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водорода;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исследование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двойных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звезд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печатным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материалам).</w:t>
      </w:r>
    </w:p>
    <w:p w:rsidR="005F6D3F" w:rsidRDefault="005F6D3F">
      <w:pPr>
        <w:pStyle w:val="BodyText"/>
        <w:spacing w:before="46"/>
        <w:ind w:firstLine="0"/>
        <w:jc w:val="left"/>
      </w:pPr>
      <w:r>
        <w:t>Проверка</w:t>
      </w:r>
      <w:r>
        <w:rPr>
          <w:spacing w:val="-6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неверные):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движении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бруска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наклонной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плоскости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перемещения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определенное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больше, чем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больше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масса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бруска;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движении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бруска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наклонной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плоскости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скорость прямо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пропорциональна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пути;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затухании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колебаний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амплитуда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обратно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пропорциональна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квадрат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перемещения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броуновской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частицы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прямо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пропорционален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наблюдения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трекам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Перрена);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скорость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остывания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воды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линейно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зависит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 времени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остывания;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6"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напряжение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последовательном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включении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лампочки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резистора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равно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сумме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напряжений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лампочке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резисторе;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угол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преломления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прямо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пропорционален углу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падения;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 w:line="276" w:lineRule="auto"/>
        <w:ind w:right="2669" w:firstLine="283"/>
        <w:jc w:val="left"/>
        <w:rPr>
          <w:sz w:val="24"/>
          <w:szCs w:val="24"/>
        </w:rPr>
      </w:pPr>
      <w:r>
        <w:rPr>
          <w:sz w:val="24"/>
          <w:szCs w:val="24"/>
        </w:rPr>
        <w:t>при плотном сложении двух линз оптические силы складываются;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Конструирование технических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устройств: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конструирование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наклонной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плоскости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КПД;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конструирование рычажных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весов;</w:t>
      </w:r>
    </w:p>
    <w:p w:rsidR="005F6D3F" w:rsidRDefault="005F6D3F">
      <w:pPr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6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конструирование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наклонной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плоскости,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брусок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движется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ускорением;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конструирование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электродвигателя;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конструирование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трансформатора;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конструирование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телескопа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микроскопа.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Heading11"/>
        <w:spacing w:before="160"/>
        <w:ind w:left="803"/>
        <w:jc w:val="left"/>
      </w:pPr>
      <w:bookmarkStart w:id="66" w:name="_TOC_250000"/>
      <w:bookmarkEnd w:id="66"/>
      <w:r>
        <w:t>Астрономия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32" w:line="362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астрономии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(полного)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целей: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line="360" w:lineRule="auto"/>
        <w:ind w:right="563" w:firstLine="283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z w:val="24"/>
          <w:szCs w:val="24"/>
        </w:rPr>
        <w:t xml:space="preserve"> осознание принципиальной роли астрономии в познании фундаментальных законов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картины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line="360" w:lineRule="auto"/>
        <w:ind w:right="556" w:firstLine="283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z w:val="24"/>
          <w:szCs w:val="24"/>
        </w:rPr>
        <w:t xml:space="preserve"> приобретение знаний о физической природе небесных тел и систем, строения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масштабах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астрономических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открытиях,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определивших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техники;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360" w:lineRule="auto"/>
        <w:ind w:right="558" w:firstLine="283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видимое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небесных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местоположения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астрономическим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объектам,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навыками практического использования компьютерных приложений для определения вида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неба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конкретном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пункте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времени;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360" w:lineRule="auto"/>
        <w:ind w:right="558" w:firstLine="283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z w:val="24"/>
          <w:szCs w:val="24"/>
        </w:rPr>
        <w:t xml:space="preserve"> 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 интересов, интеллектуальных 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творческих способностей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 процессе приобретения знаний по астрономии с использованием различных 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line="360" w:lineRule="auto"/>
        <w:ind w:right="564" w:firstLine="283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z w:val="24"/>
          <w:szCs w:val="24"/>
        </w:rPr>
        <w:t xml:space="preserve"> использование приобретенных знаний и умений для решения практических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line="293" w:lineRule="exact"/>
        <w:ind w:left="1288" w:hanging="486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47" w:line="360" w:lineRule="auto"/>
        <w:ind w:right="560" w:firstLine="283"/>
        <w:rPr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 знаний для объективного анализа устройства окружающего мира на примере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астрофизики, астрономии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космонавтики.</w:t>
      </w:r>
    </w:p>
    <w:p w:rsidR="005F6D3F" w:rsidRDefault="005F6D3F">
      <w:pPr>
        <w:pStyle w:val="BodyText"/>
        <w:spacing w:before="1"/>
        <w:ind w:left="803" w:firstLine="0"/>
        <w:jc w:val="left"/>
      </w:pPr>
      <w:r>
        <w:t>–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37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астрономии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37"/>
        <w:ind w:left="1288" w:hanging="486"/>
        <w:jc w:val="left"/>
        <w:rPr>
          <w:sz w:val="24"/>
          <w:szCs w:val="24"/>
        </w:rPr>
      </w:pPr>
      <w:r>
        <w:rPr>
          <w:sz w:val="24"/>
          <w:szCs w:val="24"/>
        </w:rPr>
        <w:t>Предмет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астрономии.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37" w:line="360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Роль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астрономии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цивилизации.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взглядов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Вселенную.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Геоцентрическая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гелиоцентрическая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астрономии. Практическое применение астрономических исследований. История 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 космонавтики. Первый искусственный спутник Земли, полет Ю.А. Гагарина.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современной космонавтики.</w:t>
      </w:r>
    </w:p>
    <w:p w:rsidR="005F6D3F" w:rsidRDefault="005F6D3F">
      <w:pPr>
        <w:spacing w:line="360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66"/>
        <w:ind w:left="1288" w:hanging="486"/>
        <w:rPr>
          <w:sz w:val="24"/>
          <w:szCs w:val="24"/>
        </w:rPr>
      </w:pPr>
      <w:r>
        <w:rPr>
          <w:sz w:val="24"/>
          <w:szCs w:val="24"/>
        </w:rPr>
        <w:t>Основы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практической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астрономии.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37"/>
        <w:ind w:left="1225"/>
        <w:rPr>
          <w:sz w:val="24"/>
          <w:szCs w:val="24"/>
        </w:rPr>
      </w:pPr>
      <w:r>
        <w:rPr>
          <w:sz w:val="24"/>
          <w:szCs w:val="24"/>
        </w:rPr>
        <w:t>Небесная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сфера.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Особые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точки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небесной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сферы.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Небесные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координаты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42" w:line="360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Звездная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созвездия,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приложений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отображения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звездного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неба.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Видимая звездная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величина.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Суточное движение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светил.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line="360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видимого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координат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наблюдателя.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" w:line="36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вокруг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Солнца.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Видимое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Луны.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лунные затмения. Время и календарь. Законы движения небесных тел Структура и масштабы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Конфигурация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тел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размеров.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360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Небесная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Кеплера.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небесных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тел.Движение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исскуственных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небесных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тел.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360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Солнечная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Происхождение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Луна.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Планеты-гиганты.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Спутники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кольца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планет.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Малые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Астероидная</w:t>
      </w:r>
      <w:r>
        <w:rPr>
          <w:b/>
          <w:bCs/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опасность</w:t>
      </w:r>
      <w:r>
        <w:rPr>
          <w:sz w:val="24"/>
          <w:szCs w:val="24"/>
        </w:rPr>
        <w:t>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360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Методы астрономических исследований Электромагнитное излучение, космические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лучи и гравитационные волны как источник информации о природе и свойствах небесных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Наземные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телескопы,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Спектральный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анализ.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Эффект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Доплера.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"/>
        <w:ind w:left="1225"/>
        <w:rPr>
          <w:sz w:val="24"/>
          <w:szCs w:val="24"/>
        </w:rPr>
      </w:pPr>
      <w:r>
        <w:rPr>
          <w:sz w:val="24"/>
          <w:szCs w:val="24"/>
        </w:rPr>
        <w:t>Закон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смещения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вина. Закон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Стефана-Больцмана.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37"/>
        <w:ind w:left="1288" w:hanging="486"/>
        <w:rPr>
          <w:sz w:val="24"/>
          <w:szCs w:val="24"/>
        </w:rPr>
      </w:pPr>
      <w:r>
        <w:rPr>
          <w:sz w:val="24"/>
          <w:szCs w:val="24"/>
        </w:rPr>
        <w:t>Звезды.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36" w:line="360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Звезды: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физико-химические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звезд, параллакс.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2"/>
        <w:ind w:left="1225"/>
        <w:rPr>
          <w:sz w:val="24"/>
          <w:szCs w:val="24"/>
        </w:rPr>
      </w:pPr>
      <w:r>
        <w:rPr>
          <w:sz w:val="24"/>
          <w:szCs w:val="24"/>
        </w:rPr>
        <w:t>Двойные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кратные звёзды.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89"/>
        </w:tabs>
        <w:spacing w:before="137"/>
        <w:ind w:left="1288" w:hanging="486"/>
        <w:rPr>
          <w:sz w:val="24"/>
          <w:szCs w:val="24"/>
        </w:rPr>
      </w:pPr>
      <w:r>
        <w:rPr>
          <w:sz w:val="24"/>
          <w:szCs w:val="24"/>
        </w:rPr>
        <w:t>Внесолнечные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планеты.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42" w:line="360" w:lineRule="auto"/>
        <w:ind w:right="562" w:firstLine="283"/>
        <w:rPr>
          <w:sz w:val="24"/>
          <w:szCs w:val="24"/>
        </w:rPr>
      </w:pPr>
      <w:r>
        <w:rPr>
          <w:b/>
          <w:bCs/>
          <w:sz w:val="24"/>
          <w:szCs w:val="24"/>
        </w:rPr>
        <w:t>Проблема существования жизни во вселенной</w:t>
      </w:r>
      <w:r>
        <w:rPr>
          <w:sz w:val="24"/>
          <w:szCs w:val="24"/>
        </w:rPr>
        <w:t>. Внутреннее строение и 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звезд.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Происхождение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элементов.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Переменные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вспыхивающие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звёзды. Коричневые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карлики.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37" w:line="360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Эволюция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звезд,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стадии.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Солнца,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атмосферы.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солнечной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пятна,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вспышки,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протуберанцы.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Периодичность солнечной активности. Роль магнитных полей на Солнце. Солнечно-земные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связи. Наша Галактика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Млечный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структура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Галактики.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Звёздные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скопления.</w:t>
      </w:r>
    </w:p>
    <w:p w:rsidR="005F6D3F" w:rsidRDefault="005F6D3F">
      <w:pPr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66"/>
        <w:ind w:left="1225"/>
        <w:rPr>
          <w:sz w:val="24"/>
          <w:szCs w:val="24"/>
        </w:rPr>
      </w:pPr>
      <w:r>
        <w:rPr>
          <w:sz w:val="24"/>
          <w:szCs w:val="24"/>
        </w:rPr>
        <w:t>Межзвездный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газ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пыль.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Вращение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Галактики.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37" w:line="360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Тёмная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эволюция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галактик. Многообразие галактик и их основные характеристики. Сверхмассивные черные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дыры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галактик.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космологии.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Красное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смещение.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Закон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Хаббла.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"/>
        <w:ind w:left="1225"/>
        <w:rPr>
          <w:sz w:val="24"/>
          <w:szCs w:val="24"/>
        </w:rPr>
      </w:pPr>
      <w:r>
        <w:rPr>
          <w:sz w:val="24"/>
          <w:szCs w:val="24"/>
        </w:rPr>
        <w:t>Эволюция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Вселенной.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Большой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Взрыв.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Реликтовое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излучение.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1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Тёмная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энергия.</w:t>
      </w:r>
    </w:p>
    <w:p w:rsidR="005F6D3F" w:rsidRDefault="005F6D3F">
      <w:pPr>
        <w:pStyle w:val="BodyText"/>
        <w:spacing w:before="137"/>
        <w:ind w:left="803" w:firstLine="0"/>
        <w:jc w:val="left"/>
      </w:pPr>
      <w:r>
        <w:t>–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Heading11"/>
        <w:spacing w:before="177"/>
        <w:jc w:val="left"/>
      </w:pPr>
      <w:bookmarkStart w:id="67" w:name="Химия"/>
      <w:bookmarkStart w:id="68" w:name="_bookmark38"/>
      <w:bookmarkEnd w:id="67"/>
      <w:bookmarkEnd w:id="68"/>
      <w:r>
        <w:t>Химия</w:t>
      </w:r>
    </w:p>
    <w:p w:rsidR="005F6D3F" w:rsidRDefault="005F6D3F">
      <w:pPr>
        <w:pStyle w:val="BodyText"/>
        <w:spacing w:before="41" w:line="276" w:lineRule="auto"/>
        <w:ind w:right="561" w:firstLine="706"/>
      </w:pPr>
      <w:r>
        <w:t>В системе естественно-научного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 культуры, формировании собственной позиции по отношению к химической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получаемой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источников.</w:t>
      </w:r>
    </w:p>
    <w:p w:rsidR="005F6D3F" w:rsidRDefault="005F6D3F">
      <w:pPr>
        <w:pStyle w:val="BodyText"/>
        <w:spacing w:line="278" w:lineRule="auto"/>
        <w:ind w:right="568" w:firstLine="706"/>
      </w:pPr>
      <w:r>
        <w:t>Успешность изучения учебного предмета связана с овладением основными понятиями</w:t>
      </w:r>
      <w:r>
        <w:rPr>
          <w:spacing w:val="-57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5F6D3F" w:rsidRDefault="005F6D3F">
      <w:pPr>
        <w:pStyle w:val="BodyText"/>
        <w:spacing w:line="276" w:lineRule="auto"/>
        <w:ind w:right="569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может 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5F6D3F" w:rsidRDefault="005F6D3F">
      <w:pPr>
        <w:pStyle w:val="BodyText"/>
        <w:spacing w:line="276" w:lineRule="auto"/>
        <w:ind w:right="569" w:firstLine="70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выпускников.</w:t>
      </w:r>
    </w:p>
    <w:p w:rsidR="005F6D3F" w:rsidRDefault="005F6D3F">
      <w:pPr>
        <w:pStyle w:val="BodyText"/>
        <w:spacing w:line="276" w:lineRule="auto"/>
        <w:ind w:right="560" w:firstLine="706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 важные в познавательном и мировоззренческом отношении: зависимость свойств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7"/>
        </w:rPr>
        <w:t xml:space="preserve"> </w:t>
      </w:r>
      <w:r>
        <w:t>единство</w:t>
      </w:r>
      <w:r>
        <w:rPr>
          <w:spacing w:val="22"/>
        </w:rPr>
        <w:t xml:space="preserve"> </w:t>
      </w:r>
      <w:r>
        <w:t>неорганических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органических</w:t>
      </w:r>
      <w:r>
        <w:rPr>
          <w:spacing w:val="13"/>
        </w:rPr>
        <w:t xml:space="preserve"> </w:t>
      </w:r>
      <w:r>
        <w:t>веществ;</w:t>
      </w:r>
      <w:r>
        <w:rPr>
          <w:spacing w:val="14"/>
        </w:rPr>
        <w:t xml:space="preserve"> </w:t>
      </w:r>
      <w:r>
        <w:t>возрастающая</w:t>
      </w:r>
      <w:r>
        <w:rPr>
          <w:spacing w:val="18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лекарств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охране окружающей</w:t>
      </w:r>
      <w:r>
        <w:rPr>
          <w:spacing w:val="1"/>
        </w:rPr>
        <w:t xml:space="preserve"> </w:t>
      </w:r>
      <w:r>
        <w:t>среды.</w:t>
      </w:r>
    </w:p>
    <w:p w:rsidR="005F6D3F" w:rsidRDefault="005F6D3F">
      <w:pPr>
        <w:pStyle w:val="BodyText"/>
        <w:spacing w:line="276" w:lineRule="auto"/>
        <w:ind w:right="563" w:firstLine="70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ориентированное на</w:t>
      </w:r>
      <w:r>
        <w:rPr>
          <w:spacing w:val="1"/>
        </w:rPr>
        <w:t xml:space="preserve"> </w:t>
      </w:r>
      <w:r>
        <w:t>подготовку к последующему профессиональному образованию; развитие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-57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-57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Изучение предмета на углубленном уровне позволяет сформировать у обучающихся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 бытовой и производственной деятельности человека, связанной с получением,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переработкой</w:t>
      </w:r>
      <w:r>
        <w:rPr>
          <w:spacing w:val="-2"/>
        </w:rPr>
        <w:t xml:space="preserve"> </w:t>
      </w:r>
      <w:r>
        <w:t>веществ.</w:t>
      </w:r>
    </w:p>
    <w:p w:rsidR="005F6D3F" w:rsidRDefault="005F6D3F">
      <w:pPr>
        <w:pStyle w:val="BodyText"/>
        <w:spacing w:line="276" w:lineRule="auto"/>
        <w:ind w:right="573" w:firstLine="70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49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общенаучных</w:t>
      </w:r>
      <w:r>
        <w:rPr>
          <w:spacing w:val="47"/>
        </w:rPr>
        <w:t xml:space="preserve"> </w:t>
      </w:r>
      <w:r>
        <w:t>методов</w:t>
      </w:r>
      <w:r>
        <w:rPr>
          <w:spacing w:val="53"/>
        </w:rPr>
        <w:t xml:space="preserve"> </w:t>
      </w:r>
      <w:r>
        <w:t>познания,</w:t>
      </w:r>
      <w:r>
        <w:rPr>
          <w:spacing w:val="54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практического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4" w:firstLine="0"/>
      </w:pPr>
      <w:r>
        <w:t>применения научных знаний основано</w:t>
      </w:r>
      <w:r>
        <w:rPr>
          <w:spacing w:val="1"/>
        </w:rPr>
        <w:t xml:space="preserve"> </w:t>
      </w:r>
      <w:r>
        <w:t>на межпредметных связях с предметами 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2"/>
        </w:rPr>
        <w:t xml:space="preserve"> </w:t>
      </w:r>
      <w:r>
        <w:t>наук.</w:t>
      </w:r>
    </w:p>
    <w:p w:rsidR="005F6D3F" w:rsidRDefault="005F6D3F">
      <w:pPr>
        <w:pStyle w:val="BodyText"/>
        <w:spacing w:line="276" w:lineRule="auto"/>
        <w:ind w:right="557" w:firstLine="706"/>
      </w:pPr>
      <w:r>
        <w:t>Примерная программа учебного предмета «Химия» составлена на основе 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 предмета и классы, в которых предмет может изучаться. Курсивом в примерных</w:t>
      </w:r>
      <w:r>
        <w:rPr>
          <w:spacing w:val="1"/>
        </w:rPr>
        <w:t xml:space="preserve"> </w:t>
      </w:r>
      <w:r>
        <w:t>учебных программах выделены элементы содержания, относящиеся к результатам, 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научиться».</w:t>
      </w:r>
    </w:p>
    <w:p w:rsidR="005F6D3F" w:rsidRDefault="005F6D3F">
      <w:pPr>
        <w:pStyle w:val="BodyText"/>
        <w:spacing w:before="2" w:line="276" w:lineRule="auto"/>
        <w:ind w:right="563" w:firstLine="706"/>
      </w:pPr>
      <w:r>
        <w:t>Примерная программа учитывает возможность получения знаний в том числе через</w:t>
      </w:r>
      <w:r>
        <w:rPr>
          <w:spacing w:val="1"/>
        </w:rPr>
        <w:t xml:space="preserve"> </w:t>
      </w:r>
      <w:r>
        <w:t>практическую деятельность. В программе содержится примерный перечень 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</w:t>
      </w:r>
      <w:r>
        <w:rPr>
          <w:spacing w:val="1"/>
        </w:rPr>
        <w:t xml:space="preserve"> </w:t>
      </w:r>
      <w:r>
        <w:t>вправе выбрать из перечня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jc w:val="left"/>
      </w:pPr>
      <w:r>
        <w:t>Базовый уровень</w:t>
      </w:r>
    </w:p>
    <w:p w:rsidR="005F6D3F" w:rsidRDefault="005F6D3F">
      <w:pPr>
        <w:spacing w:before="41"/>
        <w:ind w:left="12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Основы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органической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химии</w:t>
      </w:r>
    </w:p>
    <w:p w:rsidR="005F6D3F" w:rsidRDefault="005F6D3F">
      <w:pPr>
        <w:pStyle w:val="BodyText"/>
        <w:spacing w:before="36"/>
        <w:ind w:left="1230" w:firstLine="0"/>
        <w:jc w:val="left"/>
      </w:pPr>
      <w:r>
        <w:t>Появление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органической</w:t>
      </w:r>
      <w:r>
        <w:rPr>
          <w:spacing w:val="19"/>
        </w:rPr>
        <w:t xml:space="preserve"> </w:t>
      </w:r>
      <w:r>
        <w:t>химии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науки.</w:t>
      </w:r>
      <w:r>
        <w:rPr>
          <w:spacing w:val="20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органической</w:t>
      </w:r>
      <w:r>
        <w:rPr>
          <w:spacing w:val="20"/>
        </w:rPr>
        <w:t xml:space="preserve"> </w:t>
      </w:r>
      <w:r>
        <w:t>химии.</w:t>
      </w:r>
    </w:p>
    <w:p w:rsidR="005F6D3F" w:rsidRDefault="005F6D3F">
      <w:pPr>
        <w:pStyle w:val="BodyText"/>
        <w:spacing w:before="41"/>
        <w:ind w:firstLine="0"/>
        <w:jc w:val="left"/>
      </w:pPr>
      <w:r>
        <w:t>Место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наук.</w:t>
      </w:r>
    </w:p>
    <w:p w:rsidR="005F6D3F" w:rsidRDefault="005F6D3F">
      <w:pPr>
        <w:pStyle w:val="BodyText"/>
        <w:spacing w:before="41" w:line="276" w:lineRule="auto"/>
        <w:ind w:right="565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5F6D3F" w:rsidRDefault="005F6D3F">
      <w:pPr>
        <w:pStyle w:val="BodyText"/>
        <w:spacing w:before="1" w:line="276" w:lineRule="auto"/>
        <w:ind w:right="560" w:firstLine="720"/>
        <w:rPr>
          <w:i/>
          <w:iCs/>
        </w:rPr>
      </w:pPr>
      <w:r>
        <w:t>Алканы.</w:t>
      </w:r>
      <w:r>
        <w:rPr>
          <w:spacing w:val="1"/>
        </w:rPr>
        <w:t xml:space="preserve"> </w:t>
      </w:r>
      <w:r>
        <w:rPr>
          <w:i/>
          <w:iCs/>
        </w:rPr>
        <w:t>Строение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молекулы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метана</w:t>
      </w:r>
      <w:r>
        <w:t>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Гомологи.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(галогенирование),</w:t>
      </w:r>
      <w:r>
        <w:rPr>
          <w:spacing w:val="1"/>
        </w:rPr>
        <w:t xml:space="preserve"> </w:t>
      </w:r>
      <w:r>
        <w:t>дегидрирования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метана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rPr>
          <w:i/>
          <w:iCs/>
        </w:rPr>
        <w:t>Понятие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циклоалканах.</w:t>
      </w:r>
    </w:p>
    <w:p w:rsidR="005F6D3F" w:rsidRDefault="005F6D3F">
      <w:pPr>
        <w:pStyle w:val="BodyText"/>
        <w:spacing w:before="2" w:line="276" w:lineRule="auto"/>
        <w:ind w:right="559" w:firstLine="720"/>
      </w:pPr>
      <w:r>
        <w:t xml:space="preserve">Алкены. </w:t>
      </w:r>
      <w:r>
        <w:rPr>
          <w:i/>
          <w:iCs/>
        </w:rPr>
        <w:t xml:space="preserve">Строение молекулы этилена. </w:t>
      </w:r>
      <w:r>
        <w:t>Гомологический ряд алкенов. 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</w:t>
      </w:r>
      <w:r>
        <w:rPr>
          <w:spacing w:val="1"/>
        </w:rPr>
        <w:t xml:space="preserve"> </w:t>
      </w:r>
      <w:r>
        <w:t xml:space="preserve">(на примере этилена): реакции присоединения (галогенирование, </w:t>
      </w:r>
      <w:r>
        <w:rPr>
          <w:i/>
          <w:iCs/>
        </w:rPr>
        <w:t>гидрирование</w:t>
      </w:r>
      <w:r>
        <w:t>, гидратация,</w:t>
      </w:r>
      <w:r>
        <w:rPr>
          <w:spacing w:val="1"/>
        </w:rPr>
        <w:t xml:space="preserve"> </w:t>
      </w:r>
      <w:r>
        <w:rPr>
          <w:i/>
          <w:iCs/>
        </w:rPr>
        <w:t>гидрогалогенирование</w:t>
      </w:r>
      <w:r>
        <w:t>) как способ получения функциональных производных углеводородов,</w:t>
      </w:r>
      <w:r>
        <w:rPr>
          <w:spacing w:val="1"/>
        </w:rPr>
        <w:t xml:space="preserve"> </w:t>
      </w:r>
      <w:r>
        <w:t>горения. Полимеризация этилена как основное направление его использования. 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крупнотоннажный</w:t>
      </w:r>
      <w:r>
        <w:rPr>
          <w:spacing w:val="-3"/>
        </w:rPr>
        <w:t xml:space="preserve"> </w:t>
      </w:r>
      <w:r>
        <w:t>продукт</w:t>
      </w:r>
      <w:r>
        <w:rPr>
          <w:spacing w:val="6"/>
        </w:rPr>
        <w:t xml:space="preserve"> </w:t>
      </w:r>
      <w:r>
        <w:t>химического производства.</w:t>
      </w:r>
      <w:r>
        <w:rPr>
          <w:spacing w:val="-2"/>
        </w:rPr>
        <w:t xml:space="preserve"> </w:t>
      </w:r>
      <w:r>
        <w:t>Применение этилена.</w:t>
      </w:r>
    </w:p>
    <w:p w:rsidR="005F6D3F" w:rsidRDefault="005F6D3F">
      <w:pPr>
        <w:pStyle w:val="BodyText"/>
        <w:spacing w:before="2" w:line="276" w:lineRule="auto"/>
        <w:ind w:right="565" w:firstLine="720"/>
      </w:pPr>
      <w:r>
        <w:t>Алкадиены и каучуки. Понятие об алкадиенах как углеводородах с двумя двойными</w:t>
      </w:r>
      <w:r>
        <w:rPr>
          <w:spacing w:val="1"/>
        </w:rPr>
        <w:t xml:space="preserve"> </w:t>
      </w:r>
      <w:r>
        <w:t>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 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 Натуральный и синтетический каучуки. Вулканизация каучука. Резина. Применение</w:t>
      </w:r>
      <w:r>
        <w:rPr>
          <w:spacing w:val="-57"/>
        </w:rPr>
        <w:t xml:space="preserve"> </w:t>
      </w:r>
      <w:r>
        <w:t>каучука и</w:t>
      </w:r>
      <w:r>
        <w:rPr>
          <w:spacing w:val="3"/>
        </w:rPr>
        <w:t xml:space="preserve"> </w:t>
      </w:r>
      <w:r>
        <w:t>резины.</w:t>
      </w:r>
    </w:p>
    <w:p w:rsidR="005F6D3F" w:rsidRDefault="005F6D3F">
      <w:pPr>
        <w:pStyle w:val="BodyText"/>
        <w:spacing w:line="276" w:lineRule="auto"/>
        <w:ind w:right="566" w:firstLine="720"/>
      </w:pPr>
      <w:r>
        <w:t>Алкины.</w:t>
      </w:r>
      <w:r>
        <w:rPr>
          <w:spacing w:val="1"/>
        </w:rPr>
        <w:t xml:space="preserve"> </w:t>
      </w:r>
      <w:r>
        <w:rPr>
          <w:i/>
          <w:iCs/>
        </w:rPr>
        <w:t>Строение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молекулы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ацетилена.</w:t>
      </w:r>
      <w:r>
        <w:rPr>
          <w:i/>
          <w:iCs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6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57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(на</w:t>
      </w:r>
      <w:r>
        <w:rPr>
          <w:spacing w:val="53"/>
        </w:rPr>
        <w:t xml:space="preserve"> </w:t>
      </w:r>
      <w:r>
        <w:t>примере</w:t>
      </w:r>
      <w:r>
        <w:rPr>
          <w:spacing w:val="57"/>
        </w:rPr>
        <w:t xml:space="preserve"> </w:t>
      </w:r>
      <w:r>
        <w:t>ацетилена):  реакции</w:t>
      </w:r>
      <w:r>
        <w:rPr>
          <w:spacing w:val="51"/>
        </w:rPr>
        <w:t xml:space="preserve"> </w:t>
      </w:r>
      <w:r>
        <w:t>присоединения</w:t>
      </w:r>
      <w:r>
        <w:rPr>
          <w:spacing w:val="54"/>
        </w:rPr>
        <w:t xml:space="preserve"> </w:t>
      </w:r>
      <w:r>
        <w:t>(галогенирование,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6" w:firstLine="0"/>
      </w:pPr>
      <w:r>
        <w:rPr>
          <w:i/>
          <w:iCs/>
        </w:rPr>
        <w:t>гидрирование</w:t>
      </w:r>
      <w:r>
        <w:t xml:space="preserve">, гидратация, </w:t>
      </w:r>
      <w:r>
        <w:rPr>
          <w:i/>
          <w:iCs/>
        </w:rPr>
        <w:t>гидрогалогенирование</w:t>
      </w:r>
      <w:r>
        <w:t>) как способ получения полимеров и других</w:t>
      </w:r>
      <w:r>
        <w:rPr>
          <w:spacing w:val="1"/>
        </w:rPr>
        <w:t xml:space="preserve"> </w:t>
      </w:r>
      <w:r>
        <w:t>полезных продуктов. Горение ацетилена как источник высокотемпературного пламени для</w:t>
      </w:r>
      <w:r>
        <w:rPr>
          <w:spacing w:val="1"/>
        </w:rPr>
        <w:t xml:space="preserve"> </w:t>
      </w:r>
      <w:r>
        <w:t>сварки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резки</w:t>
      </w:r>
      <w:r>
        <w:rPr>
          <w:spacing w:val="-2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ацетилена.</w:t>
      </w:r>
    </w:p>
    <w:p w:rsidR="005F6D3F" w:rsidRDefault="005F6D3F">
      <w:pPr>
        <w:pStyle w:val="BodyText"/>
        <w:spacing w:before="4" w:line="276" w:lineRule="auto"/>
        <w:ind w:right="562" w:firstLine="720"/>
      </w:pPr>
      <w:r>
        <w:t xml:space="preserve">Арены. Бензол как представитель ароматических углеводородов. </w:t>
      </w:r>
      <w:r>
        <w:rPr>
          <w:i/>
          <w:iCs/>
        </w:rPr>
        <w:t>Строение молекулы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бензола. </w:t>
      </w:r>
      <w:r>
        <w:t>Химические свойства: реакции замещения (галогенирование) как способ получения</w:t>
      </w:r>
      <w:r>
        <w:rPr>
          <w:spacing w:val="1"/>
        </w:rPr>
        <w:t xml:space="preserve"> </w:t>
      </w:r>
      <w:r>
        <w:t>химических средств</w:t>
      </w:r>
      <w:r>
        <w:rPr>
          <w:spacing w:val="1"/>
        </w:rPr>
        <w:t xml:space="preserve"> </w:t>
      </w:r>
      <w:r>
        <w:t>защиты растений, присоединения (гидрирование) как 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бензола.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бензола.</w:t>
      </w:r>
    </w:p>
    <w:p w:rsidR="005F6D3F" w:rsidRDefault="005F6D3F">
      <w:pPr>
        <w:pStyle w:val="BodyText"/>
        <w:spacing w:line="276" w:lineRule="auto"/>
        <w:ind w:right="559" w:firstLine="720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этанола):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Применение метанола и этанола. Физиологическое действие метанола и этанола на организм</w:t>
      </w:r>
      <w:r>
        <w:rPr>
          <w:spacing w:val="1"/>
        </w:rPr>
        <w:t xml:space="preserve"> </w:t>
      </w:r>
      <w:r>
        <w:t>человека. Этиленгликоль и глицерин как представители предельных многоатомных 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глицерина.</w:t>
      </w:r>
    </w:p>
    <w:p w:rsidR="005F6D3F" w:rsidRDefault="005F6D3F">
      <w:pPr>
        <w:spacing w:line="278" w:lineRule="auto"/>
        <w:ind w:left="519" w:right="563" w:firstLine="720"/>
        <w:jc w:val="both"/>
        <w:rPr>
          <w:sz w:val="24"/>
          <w:szCs w:val="24"/>
        </w:rPr>
      </w:pPr>
      <w:r>
        <w:rPr>
          <w:sz w:val="24"/>
          <w:szCs w:val="24"/>
        </w:rPr>
        <w:t>Фенол. Строение молекулы фенола.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Взаимное влияние атомов в молекуле фенола.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свойства: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взаимодействие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натрием,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гидроксидом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натрия,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бромом.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 фенола.</w:t>
      </w:r>
    </w:p>
    <w:p w:rsidR="005F6D3F" w:rsidRDefault="005F6D3F">
      <w:pPr>
        <w:pStyle w:val="BodyText"/>
        <w:spacing w:line="276" w:lineRule="auto"/>
        <w:ind w:right="572" w:firstLine="720"/>
      </w:pPr>
      <w:r>
        <w:t>Альдегиды. Метаналь (формальдегид) и этаналь (ацетальдегид)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37"/>
        </w:rPr>
        <w:t xml:space="preserve"> </w:t>
      </w:r>
      <w:r>
        <w:t>альдегидов.</w:t>
      </w:r>
      <w:r>
        <w:rPr>
          <w:spacing w:val="44"/>
        </w:rPr>
        <w:t xml:space="preserve"> </w:t>
      </w:r>
      <w:r>
        <w:t>Качественные</w:t>
      </w:r>
      <w:r>
        <w:rPr>
          <w:spacing w:val="41"/>
        </w:rPr>
        <w:t xml:space="preserve"> </w:t>
      </w:r>
      <w:r>
        <w:t>реакции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карбонильную</w:t>
      </w:r>
      <w:r>
        <w:rPr>
          <w:spacing w:val="40"/>
        </w:rPr>
        <w:t xml:space="preserve"> </w:t>
      </w:r>
      <w:r>
        <w:t>группу</w:t>
      </w:r>
      <w:r>
        <w:rPr>
          <w:spacing w:val="37"/>
        </w:rPr>
        <w:t xml:space="preserve"> </w:t>
      </w:r>
      <w:r>
        <w:t>(реакция</w:t>
      </w:r>
    </w:p>
    <w:p w:rsidR="005F6D3F" w:rsidRDefault="005F6D3F">
      <w:pPr>
        <w:pStyle w:val="BodyText"/>
        <w:spacing w:line="276" w:lineRule="auto"/>
        <w:ind w:right="569" w:firstLine="0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3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ацетальдегида.</w:t>
      </w:r>
    </w:p>
    <w:p w:rsidR="005F6D3F" w:rsidRDefault="005F6D3F">
      <w:pPr>
        <w:pStyle w:val="BodyText"/>
        <w:spacing w:line="276" w:lineRule="auto"/>
        <w:ind w:right="567" w:firstLine="720"/>
      </w:pPr>
      <w:r>
        <w:t>Карбоновые кислоты. Уксусная кислота как представитель предельных одноосновных</w:t>
      </w:r>
      <w:r>
        <w:rPr>
          <w:spacing w:val="-57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 кислотами. Реакция этерификации как способ получения сложных 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уксусной</w:t>
      </w:r>
      <w:r>
        <w:rPr>
          <w:spacing w:val="2"/>
        </w:rPr>
        <w:t xml:space="preserve"> </w:t>
      </w:r>
      <w:r>
        <w:t>кислоты.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4"/>
        </w:rPr>
        <w:t xml:space="preserve"> </w:t>
      </w:r>
      <w:r>
        <w:t>кислотах.</w:t>
      </w:r>
    </w:p>
    <w:p w:rsidR="005F6D3F" w:rsidRDefault="005F6D3F">
      <w:pPr>
        <w:pStyle w:val="BodyText"/>
        <w:spacing w:line="276" w:lineRule="auto"/>
        <w:ind w:right="563" w:firstLine="720"/>
      </w:pPr>
      <w:r>
        <w:t>Сложные эфиры и жиры. Сложные эфиры как продукты взаимодействия 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спиртами.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их непредельного характера. Применение жиров. Гидролиз или омыление жиров</w:t>
      </w:r>
      <w:r>
        <w:rPr>
          <w:spacing w:val="1"/>
        </w:rPr>
        <w:t xml:space="preserve"> </w:t>
      </w:r>
      <w:r>
        <w:t>как способ промышленного получения солей высших карбоновых кислот. Мылá как соли</w:t>
      </w:r>
      <w:r>
        <w:rPr>
          <w:spacing w:val="1"/>
        </w:rPr>
        <w:t xml:space="preserve"> </w:t>
      </w:r>
      <w:r>
        <w:t>высших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Моющие</w:t>
      </w:r>
      <w:r>
        <w:rPr>
          <w:spacing w:val="-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5F6D3F" w:rsidRDefault="005F6D3F">
      <w:pPr>
        <w:pStyle w:val="BodyText"/>
        <w:spacing w:line="276" w:lineRule="auto"/>
        <w:ind w:right="563" w:firstLine="720"/>
      </w:pPr>
      <w:r>
        <w:t>Углеводы. Классификация углеводов. Нахождение углеводов в природе. Глюкоза как</w:t>
      </w:r>
      <w:r>
        <w:rPr>
          <w:spacing w:val="1"/>
        </w:rPr>
        <w:t xml:space="preserve"> </w:t>
      </w:r>
      <w:r>
        <w:t xml:space="preserve">альдегидоспирт. Брожение глюкозы. Сахароза. </w:t>
      </w:r>
      <w:r>
        <w:rPr>
          <w:i/>
          <w:iCs/>
        </w:rPr>
        <w:t xml:space="preserve">Гидролиз сахарозы. </w:t>
      </w:r>
      <w:r>
        <w:t>Крахмал и целлюлоза 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 ее применение для обнаружения крахмала в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волокнах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ацетатного</w:t>
      </w:r>
      <w:r>
        <w:rPr>
          <w:spacing w:val="2"/>
        </w:rPr>
        <w:t xml:space="preserve"> </w:t>
      </w:r>
      <w:r>
        <w:t>волокна.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4" w:firstLine="720"/>
        <w:jc w:val="both"/>
        <w:rPr>
          <w:sz w:val="24"/>
          <w:szCs w:val="24"/>
        </w:rPr>
      </w:pPr>
      <w:r>
        <w:rPr>
          <w:sz w:val="24"/>
          <w:szCs w:val="24"/>
        </w:rPr>
        <w:t>Идентификация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Генетическая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связь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между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классами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органических соединений.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реакций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химии.</w:t>
      </w:r>
    </w:p>
    <w:p w:rsidR="005F6D3F" w:rsidRDefault="005F6D3F">
      <w:pPr>
        <w:pStyle w:val="BodyText"/>
        <w:spacing w:line="276" w:lineRule="auto"/>
        <w:ind w:right="562" w:firstLine="720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 применения аминокислот. Белки как природные биополимеры. Состав и 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3"/>
        </w:rPr>
        <w:t xml:space="preserve"> </w:t>
      </w:r>
      <w:r>
        <w:t>белков.</w:t>
      </w:r>
    </w:p>
    <w:p w:rsidR="005F6D3F" w:rsidRDefault="005F6D3F">
      <w:pPr>
        <w:pStyle w:val="Heading11"/>
        <w:spacing w:before="6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5F6D3F" w:rsidRDefault="005F6D3F">
      <w:pPr>
        <w:spacing w:before="36" w:line="276" w:lineRule="auto"/>
        <w:ind w:left="519" w:right="558" w:firstLine="720"/>
        <w:jc w:val="both"/>
        <w:rPr>
          <w:sz w:val="24"/>
          <w:szCs w:val="24"/>
        </w:rPr>
      </w:pPr>
      <w:r>
        <w:rPr>
          <w:sz w:val="24"/>
          <w:szCs w:val="24"/>
        </w:rPr>
        <w:t>Строение вещества. Современная модель строения атома. Электронная конфигурация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атома. </w:t>
      </w:r>
      <w:r>
        <w:rPr>
          <w:i/>
          <w:iCs/>
          <w:sz w:val="24"/>
          <w:szCs w:val="24"/>
        </w:rPr>
        <w:t xml:space="preserve">Основное и возбужденные состояния атомов. </w:t>
      </w:r>
      <w:r>
        <w:rPr>
          <w:sz w:val="24"/>
          <w:szCs w:val="24"/>
        </w:rPr>
        <w:t>Классификация химических 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(s-,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p-,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d-элементы).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энергетических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атомов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d-элементов.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Д.И.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Менделеева.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Периодического закона Д.И. Менделеева. Причины и закономерности изменения 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 и их соединений по периодам и группам. Электронная природа химической связи.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Электроотрицательность.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(ковалентная,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ионная,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металлическая,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водородная) и механизмы ее образования. </w:t>
      </w:r>
      <w:r>
        <w:rPr>
          <w:i/>
          <w:iCs/>
          <w:sz w:val="24"/>
          <w:szCs w:val="24"/>
        </w:rPr>
        <w:t>Кристаллические и аморфные вещества. Типы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кристаллических решеток (атомная, молекулярная, ионная, металлическая). Зависимость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физических свойств вещества от типа кристаллической решетки. </w:t>
      </w:r>
      <w:r>
        <w:rPr>
          <w:sz w:val="24"/>
          <w:szCs w:val="24"/>
        </w:rPr>
        <w:t>Причины многообразия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веществ.</w:t>
      </w:r>
    </w:p>
    <w:p w:rsidR="005F6D3F" w:rsidRDefault="005F6D3F">
      <w:pPr>
        <w:pStyle w:val="BodyText"/>
        <w:spacing w:before="5" w:line="276" w:lineRule="auto"/>
        <w:ind w:right="555" w:firstLine="720"/>
        <w:rPr>
          <w:i/>
          <w:iCs/>
        </w:rPr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 Роль катализаторов в природе и промышленном производстве. 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оптимальных условий протекания химических процессов. </w:t>
      </w:r>
      <w:r>
        <w:rPr>
          <w:i/>
          <w:iCs/>
        </w:rPr>
        <w:t>Дисперсные системы. Понятие о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коллоидах (золи, гели). Истинные растворы. </w:t>
      </w:r>
      <w:r>
        <w:t xml:space="preserve">Реакции в растворах электролитов. </w:t>
      </w:r>
      <w:r>
        <w:rPr>
          <w:i/>
          <w:iCs/>
        </w:rPr>
        <w:t xml:space="preserve">рH </w:t>
      </w:r>
      <w:r>
        <w:t>раствора</w:t>
      </w:r>
      <w:r>
        <w:rPr>
          <w:spacing w:val="1"/>
        </w:rPr>
        <w:t xml:space="preserve"> </w:t>
      </w:r>
      <w:r>
        <w:t>как показатель кислотности среды. Гидролиз солей. Значение гидролиза в 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 свойства простых веществ</w:t>
      </w:r>
      <w:r>
        <w:rPr>
          <w:spacing w:val="1"/>
        </w:rPr>
        <w:t xml:space="preserve"> </w:t>
      </w:r>
      <w:r>
        <w:t>– металлов главных и побочных 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60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углерода,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-3"/>
        </w:rPr>
        <w:t xml:space="preserve"> </w:t>
      </w:r>
      <w:r>
        <w:rPr>
          <w:i/>
          <w:iCs/>
        </w:rPr>
        <w:t>Электролиз растворов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расплавов.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Применение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электролиза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промышленности.</w:t>
      </w:r>
    </w:p>
    <w:p w:rsidR="005F6D3F" w:rsidRDefault="005F6D3F">
      <w:pPr>
        <w:pStyle w:val="Heading11"/>
        <w:spacing w:before="2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5F6D3F" w:rsidRDefault="005F6D3F">
      <w:pPr>
        <w:pStyle w:val="BodyText"/>
        <w:spacing w:before="41" w:line="276" w:lineRule="auto"/>
        <w:ind w:right="562" w:firstLine="701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  <w:iCs/>
        </w:rPr>
        <w:t>химический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анализ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синтез</w:t>
      </w:r>
      <w:r>
        <w:rPr>
          <w:i/>
          <w:iCs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</w:p>
    <w:p w:rsidR="005F6D3F" w:rsidRDefault="005F6D3F">
      <w:pPr>
        <w:pStyle w:val="BodyText"/>
        <w:spacing w:line="276" w:lineRule="auto"/>
        <w:ind w:right="566" w:firstLine="701"/>
        <w:rPr>
          <w:i/>
          <w:iCs/>
        </w:rPr>
      </w:pPr>
      <w:r>
        <w:t>Химия 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 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</w:t>
      </w:r>
      <w:r>
        <w:rPr>
          <w:spacing w:val="7"/>
        </w:rPr>
        <w:t xml:space="preserve"> </w:t>
      </w:r>
      <w:r>
        <w:rPr>
          <w:i/>
          <w:iCs/>
        </w:rPr>
        <w:t>Пищевые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добавки.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Основы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пищевой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химии.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6" w:firstLine="701"/>
        <w:jc w:val="both"/>
        <w:rPr>
          <w:sz w:val="24"/>
          <w:szCs w:val="24"/>
        </w:rPr>
      </w:pPr>
      <w:r>
        <w:rPr>
          <w:sz w:val="24"/>
          <w:szCs w:val="24"/>
        </w:rPr>
        <w:t>Химия в повседневной жизни. Моющие и чистящие средства.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Средства борьбы 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бытовыми насекомыми: репелленты, инсектициды. </w:t>
      </w:r>
      <w:r>
        <w:rPr>
          <w:sz w:val="24"/>
          <w:szCs w:val="24"/>
        </w:rPr>
        <w:t>Средства личной гигиены и косметики.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 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 с едкими, горючими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токсичными веществами, средствами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бытовой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химии.</w:t>
      </w:r>
    </w:p>
    <w:p w:rsidR="005F6D3F" w:rsidRDefault="005F6D3F">
      <w:pPr>
        <w:pStyle w:val="BodyText"/>
        <w:spacing w:before="4" w:line="276" w:lineRule="auto"/>
        <w:ind w:right="560" w:firstLine="701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5F6D3F" w:rsidRDefault="005F6D3F">
      <w:pPr>
        <w:pStyle w:val="BodyText"/>
        <w:spacing w:line="276" w:lineRule="auto"/>
        <w:ind w:right="562" w:firstLine="720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 нефтепродуктов.</w:t>
      </w:r>
      <w:r>
        <w:rPr>
          <w:spacing w:val="-2"/>
        </w:rPr>
        <w:t xml:space="preserve"> </w:t>
      </w:r>
      <w:r>
        <w:t>Альтернативные источники</w:t>
      </w:r>
      <w:r>
        <w:rPr>
          <w:spacing w:val="2"/>
        </w:rPr>
        <w:t xml:space="preserve"> </w:t>
      </w:r>
      <w:r>
        <w:t>энергии.</w:t>
      </w:r>
    </w:p>
    <w:p w:rsidR="005F6D3F" w:rsidRDefault="005F6D3F">
      <w:pPr>
        <w:pStyle w:val="BodyText"/>
        <w:spacing w:line="280" w:lineRule="auto"/>
        <w:ind w:right="560" w:firstLine="701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F6D3F" w:rsidRDefault="005F6D3F">
      <w:pPr>
        <w:pStyle w:val="BodyText"/>
        <w:spacing w:line="269" w:lineRule="exact"/>
        <w:ind w:left="1221" w:firstLine="0"/>
      </w:pPr>
      <w:r>
        <w:t>Химия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экология.</w:t>
      </w:r>
      <w:r>
        <w:rPr>
          <w:spacing w:val="38"/>
        </w:rPr>
        <w:t xml:space="preserve"> </w:t>
      </w:r>
      <w:r>
        <w:t>Химическое</w:t>
      </w:r>
      <w:r>
        <w:rPr>
          <w:spacing w:val="36"/>
        </w:rPr>
        <w:t xml:space="preserve"> </w:t>
      </w:r>
      <w:r>
        <w:t>загрязнение</w:t>
      </w:r>
      <w:r>
        <w:rPr>
          <w:spacing w:val="30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среды</w:t>
      </w:r>
      <w:r>
        <w:rPr>
          <w:spacing w:val="5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последствия.</w:t>
      </w:r>
    </w:p>
    <w:p w:rsidR="005F6D3F" w:rsidRDefault="005F6D3F">
      <w:pPr>
        <w:pStyle w:val="BodyText"/>
        <w:spacing w:before="37"/>
        <w:ind w:firstLine="0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2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атмосферы,</w:t>
      </w:r>
      <w:r>
        <w:rPr>
          <w:spacing w:val="-1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Основы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органической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химии</w:t>
      </w:r>
    </w:p>
    <w:p w:rsidR="005F6D3F" w:rsidRDefault="005F6D3F">
      <w:pPr>
        <w:pStyle w:val="BodyText"/>
        <w:spacing w:before="36" w:line="276" w:lineRule="auto"/>
        <w:ind w:right="563"/>
      </w:pPr>
      <w:r>
        <w:t>Появление и развитие органической химии как науки. Предмет органической химии.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3"/>
        </w:rPr>
        <w:t xml:space="preserve"> </w:t>
      </w:r>
      <w:r>
        <w:t>веществ.</w:t>
      </w:r>
    </w:p>
    <w:p w:rsidR="005F6D3F" w:rsidRDefault="005F6D3F">
      <w:pPr>
        <w:pStyle w:val="BodyText"/>
        <w:spacing w:before="3" w:line="276" w:lineRule="auto"/>
        <w:ind w:right="565"/>
      </w:pP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валентности. Основные положения теории химического строения органических соединений</w:t>
      </w:r>
      <w:r>
        <w:rPr>
          <w:spacing w:val="1"/>
        </w:rPr>
        <w:t xml:space="preserve"> </w:t>
      </w:r>
      <w:r>
        <w:t>А.М. Бутлерова. Углеродный скелет органической молекулы. Кратность химической 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изомеры.</w:t>
      </w:r>
      <w:r>
        <w:rPr>
          <w:spacing w:val="1"/>
        </w:rPr>
        <w:t xml:space="preserve"> </w:t>
      </w:r>
      <w:r>
        <w:t>Понятие о функциональной группе. Принципы классификации органических 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3"/>
        </w:rPr>
        <w:t xml:space="preserve"> </w:t>
      </w:r>
      <w:r>
        <w:t>номенклатура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соединений.</w:t>
      </w:r>
    </w:p>
    <w:p w:rsidR="005F6D3F" w:rsidRDefault="005F6D3F">
      <w:pPr>
        <w:pStyle w:val="BodyText"/>
        <w:spacing w:line="276" w:lineRule="auto"/>
        <w:ind w:right="563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Реакционные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Первоначальные понятия о типах и механизмах органических реакций. Гомолитический и</w:t>
      </w:r>
      <w:r>
        <w:rPr>
          <w:spacing w:val="1"/>
        </w:rPr>
        <w:t xml:space="preserve"> </w:t>
      </w:r>
      <w:r>
        <w:t>гетеролитический разрыв ковалентной химической связи. Свободнорадикальный и ионный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реакции.</w:t>
      </w:r>
      <w:r>
        <w:rPr>
          <w:spacing w:val="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нуклеофиле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электрофиле.</w:t>
      </w:r>
    </w:p>
    <w:p w:rsidR="005F6D3F" w:rsidRDefault="005F6D3F">
      <w:pPr>
        <w:pStyle w:val="BodyText"/>
        <w:spacing w:line="276" w:lineRule="auto"/>
        <w:ind w:right="556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  <w:iCs/>
        </w:rPr>
        <w:t>sp</w:t>
      </w:r>
      <w:r>
        <w:rPr>
          <w:i/>
          <w:iCs/>
          <w:vertAlign w:val="superscript"/>
        </w:rPr>
        <w:t>3</w:t>
      </w:r>
      <w:r>
        <w:rPr>
          <w:i/>
          <w:iCs/>
        </w:rPr>
        <w:t>-</w:t>
      </w:r>
      <w:r>
        <w:rPr>
          <w:i/>
          <w:iCs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Физические свойства алканов. Закономерности изменения физических свойств. Химические</w:t>
      </w:r>
      <w:r>
        <w:rPr>
          <w:spacing w:val="1"/>
        </w:rPr>
        <w:t xml:space="preserve"> </w:t>
      </w:r>
      <w:r>
        <w:t>свойства алканов: галогенирование, дегидрирование, термическое разложение, крекинг как</w:t>
      </w:r>
      <w:r>
        <w:rPr>
          <w:spacing w:val="1"/>
        </w:rPr>
        <w:t xml:space="preserve"> </w:t>
      </w:r>
      <w:r>
        <w:t>способы получения важнейших соединений в органическом синтезе. Горение алканов как</w:t>
      </w:r>
      <w:r>
        <w:rPr>
          <w:spacing w:val="1"/>
        </w:rPr>
        <w:t xml:space="preserve"> </w:t>
      </w:r>
      <w:r>
        <w:t>один из основных источников тепла в промышленности и быту. Изомеризация как способ</w:t>
      </w:r>
      <w:r>
        <w:rPr>
          <w:spacing w:val="1"/>
        </w:rPr>
        <w:t xml:space="preserve"> </w:t>
      </w:r>
      <w:r>
        <w:t>получения высокосортного бензина. Механизм реакции свободнорадикального замещения.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алканов. Реакция Вюрца.</w:t>
      </w:r>
      <w:r>
        <w:rPr>
          <w:spacing w:val="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алканов.</w:t>
      </w:r>
    </w:p>
    <w:p w:rsidR="005F6D3F" w:rsidRDefault="005F6D3F">
      <w:pPr>
        <w:pStyle w:val="BodyText"/>
        <w:spacing w:before="1" w:line="276" w:lineRule="auto"/>
        <w:ind w:right="562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 циклоалканов. Изомерия циклоалканов: углеродного скелета, межклассовая,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  <w:iCs/>
        </w:rPr>
        <w:t>цис-транс-</w:t>
      </w:r>
      <w:r>
        <w:t>изомерия).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циклоалканов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цикла.</w:t>
      </w:r>
      <w:r>
        <w:rPr>
          <w:spacing w:val="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замещения.</w:t>
      </w:r>
    </w:p>
    <w:p w:rsidR="005F6D3F" w:rsidRDefault="005F6D3F">
      <w:pPr>
        <w:pStyle w:val="BodyText"/>
        <w:tabs>
          <w:tab w:val="left" w:pos="1097"/>
          <w:tab w:val="left" w:pos="2652"/>
          <w:tab w:val="left" w:pos="3007"/>
          <w:tab w:val="left" w:pos="5079"/>
          <w:tab w:val="left" w:pos="6225"/>
          <w:tab w:val="left" w:pos="7462"/>
          <w:tab w:val="left" w:pos="8561"/>
        </w:tabs>
        <w:spacing w:line="274" w:lineRule="exact"/>
        <w:ind w:left="0" w:right="556" w:firstLine="0"/>
        <w:jc w:val="right"/>
        <w:rPr>
          <w:i/>
          <w:iCs/>
        </w:rPr>
      </w:pPr>
      <w:r>
        <w:t>Алкены.</w:t>
      </w:r>
      <w:r>
        <w:tab/>
        <w:t>Электронное</w:t>
      </w:r>
      <w:r>
        <w:tab/>
        <w:t>и</w:t>
      </w:r>
      <w:r>
        <w:tab/>
        <w:t>пространственное</w:t>
      </w:r>
      <w:r>
        <w:tab/>
        <w:t>строение</w:t>
      </w:r>
      <w:r>
        <w:tab/>
        <w:t>молекулы</w:t>
      </w:r>
      <w:r>
        <w:tab/>
        <w:t>этилена.</w:t>
      </w:r>
      <w:r>
        <w:tab/>
      </w:r>
      <w:r>
        <w:rPr>
          <w:i/>
          <w:iCs/>
        </w:rPr>
        <w:t>sp</w:t>
      </w:r>
      <w:r>
        <w:rPr>
          <w:i/>
          <w:iCs/>
          <w:vertAlign w:val="superscript"/>
        </w:rPr>
        <w:t>2</w:t>
      </w:r>
      <w:r>
        <w:rPr>
          <w:i/>
          <w:iCs/>
        </w:rPr>
        <w:t>-</w:t>
      </w:r>
    </w:p>
    <w:p w:rsidR="005F6D3F" w:rsidRDefault="005F6D3F">
      <w:pPr>
        <w:pStyle w:val="BodyText"/>
        <w:spacing w:before="43"/>
        <w:ind w:right="560" w:firstLine="0"/>
        <w:jc w:val="right"/>
      </w:pPr>
      <w:r>
        <w:t>гибридизация</w:t>
      </w:r>
      <w:r>
        <w:rPr>
          <w:spacing w:val="80"/>
        </w:rPr>
        <w:t xml:space="preserve"> </w:t>
      </w:r>
      <w:r>
        <w:t>орбиталей</w:t>
      </w:r>
      <w:r>
        <w:rPr>
          <w:spacing w:val="81"/>
        </w:rPr>
        <w:t xml:space="preserve"> </w:t>
      </w:r>
      <w:r>
        <w:t>атомов</w:t>
      </w:r>
      <w:r>
        <w:rPr>
          <w:spacing w:val="82"/>
        </w:rPr>
        <w:t xml:space="preserve"> </w:t>
      </w:r>
      <w:r>
        <w:t>углерода.</w:t>
      </w:r>
      <w:r>
        <w:rPr>
          <w:spacing w:val="93"/>
        </w:rPr>
        <w:t xml:space="preserve"> </w:t>
      </w:r>
      <w:r>
        <w:rPr>
          <w:rFonts w:ascii="Symbol" w:hAnsi="Symbol" w:cs="Symbol"/>
        </w:rPr>
        <w:t></w:t>
      </w:r>
      <w:r>
        <w:t>-</w:t>
      </w:r>
      <w:r>
        <w:rPr>
          <w:spacing w:val="8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rPr>
          <w:rFonts w:ascii="Symbol" w:hAnsi="Symbol" w:cs="Symbol"/>
        </w:rPr>
        <w:t></w:t>
      </w:r>
      <w:r>
        <w:t>-связи.</w:t>
      </w:r>
      <w:r>
        <w:rPr>
          <w:spacing w:val="87"/>
        </w:rPr>
        <w:t xml:space="preserve"> </w:t>
      </w:r>
      <w:r>
        <w:t>Гомологический</w:t>
      </w:r>
      <w:r>
        <w:rPr>
          <w:spacing w:val="86"/>
        </w:rPr>
        <w:t xml:space="preserve"> </w:t>
      </w:r>
      <w:r>
        <w:t>ряд</w:t>
      </w:r>
      <w:r>
        <w:rPr>
          <w:spacing w:val="7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общая</w:t>
      </w:r>
    </w:p>
    <w:p w:rsidR="005F6D3F" w:rsidRDefault="005F6D3F">
      <w:pPr>
        <w:jc w:val="righ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 w:firstLine="0"/>
      </w:pP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6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</w:t>
      </w:r>
      <w:r>
        <w:rPr>
          <w:i/>
          <w:iCs/>
        </w:rPr>
        <w:t>цис-транс-</w:t>
      </w:r>
      <w:r>
        <w:t>изомерия),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алкенов.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алкенов.</w:t>
      </w:r>
      <w:r>
        <w:rPr>
          <w:spacing w:val="9"/>
        </w:rPr>
        <w:t xml:space="preserve"> </w:t>
      </w:r>
      <w:r>
        <w:rPr>
          <w:i/>
          <w:iCs/>
        </w:rPr>
        <w:t>Правило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Зайцева.</w:t>
      </w:r>
      <w:r>
        <w:rPr>
          <w:i/>
          <w:iCs/>
          <w:spacing w:val="-4"/>
        </w:rPr>
        <w:t xml:space="preserve"> </w:t>
      </w:r>
      <w:r>
        <w:t>Применение алкенов.</w:t>
      </w:r>
    </w:p>
    <w:p w:rsidR="005F6D3F" w:rsidRDefault="005F6D3F">
      <w:pPr>
        <w:pStyle w:val="BodyText"/>
        <w:spacing w:before="2" w:line="276" w:lineRule="auto"/>
        <w:ind w:right="555"/>
      </w:pPr>
      <w:r>
        <w:t>Алкадиены.</w:t>
      </w:r>
      <w:r>
        <w:rPr>
          <w:spacing w:val="13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алкадиенов</w:t>
      </w:r>
      <w:r>
        <w:rPr>
          <w:spacing w:val="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взаимному</w:t>
      </w:r>
      <w:r>
        <w:rPr>
          <w:spacing w:val="3"/>
        </w:rPr>
        <w:t xml:space="preserve"> </w:t>
      </w:r>
      <w:r>
        <w:t>расположению</w:t>
      </w:r>
      <w:r>
        <w:rPr>
          <w:spacing w:val="10"/>
        </w:rPr>
        <w:t xml:space="preserve"> </w:t>
      </w:r>
      <w:r>
        <w:t>кратных</w:t>
      </w:r>
      <w:r>
        <w:rPr>
          <w:spacing w:val="7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сопряженных</w:t>
      </w:r>
      <w:r>
        <w:rPr>
          <w:spacing w:val="1"/>
        </w:rPr>
        <w:t xml:space="preserve"> </w:t>
      </w:r>
      <w:r>
        <w:t>алкадиенов. Общая формула алкадиенов. Номенклатура и изомерия алкадиенов.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галогенирование),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С.В. Лебедева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каучуков,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применение.</w:t>
      </w:r>
      <w:r>
        <w:rPr>
          <w:spacing w:val="3"/>
        </w:rPr>
        <w:t xml:space="preserve"> </w:t>
      </w:r>
      <w:r>
        <w:t>Получение алкадиенов.</w:t>
      </w:r>
    </w:p>
    <w:p w:rsidR="005F6D3F" w:rsidRDefault="005F6D3F">
      <w:pPr>
        <w:pStyle w:val="BodyText"/>
        <w:spacing w:before="1" w:line="276" w:lineRule="auto"/>
        <w:ind w:right="556"/>
      </w:pPr>
      <w:r>
        <w:t>Алкины.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ацетилена.</w:t>
      </w:r>
      <w:r>
        <w:rPr>
          <w:spacing w:val="1"/>
        </w:rPr>
        <w:t xml:space="preserve"> </w:t>
      </w:r>
      <w:r>
        <w:rPr>
          <w:i/>
          <w:iCs/>
        </w:rPr>
        <w:t>sp-</w:t>
      </w:r>
      <w:r>
        <w:rPr>
          <w:i/>
          <w:iCs/>
          <w:spacing w:val="1"/>
        </w:rPr>
        <w:t xml:space="preserve"> </w:t>
      </w:r>
      <w:r>
        <w:t>гибридизация орбиталей атомов углерода. Гомологический ряд и общая формула 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-57"/>
        </w:rPr>
        <w:t xml:space="preserve"> </w:t>
      </w:r>
      <w:r>
        <w:t>Физические свойства алкинов. Химические свойства алкинов: реакции присоединения как</w:t>
      </w:r>
      <w:r>
        <w:rPr>
          <w:spacing w:val="1"/>
        </w:rPr>
        <w:t xml:space="preserve"> </w:t>
      </w:r>
      <w:r>
        <w:t xml:space="preserve">способ получения полимеров и других полезных продуктов. </w:t>
      </w:r>
      <w:r>
        <w:rPr>
          <w:i/>
          <w:iCs/>
        </w:rPr>
        <w:t>Реакции замещения</w:t>
      </w:r>
      <w:r>
        <w:t>. 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ацетилена</w:t>
      </w:r>
      <w:r>
        <w:rPr>
          <w:spacing w:val="-1"/>
        </w:rPr>
        <w:t xml:space="preserve"> </w:t>
      </w:r>
      <w:r>
        <w:t>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карбидным</w:t>
      </w:r>
      <w:r>
        <w:rPr>
          <w:spacing w:val="-3"/>
        </w:rPr>
        <w:t xml:space="preserve"> </w:t>
      </w:r>
      <w:r>
        <w:t>методом.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ацетилена.</w:t>
      </w:r>
    </w:p>
    <w:p w:rsidR="005F6D3F" w:rsidRDefault="005F6D3F">
      <w:pPr>
        <w:pStyle w:val="BodyText"/>
        <w:spacing w:before="2" w:line="276" w:lineRule="auto"/>
        <w:ind w:right="556"/>
      </w:pPr>
      <w:r>
        <w:t xml:space="preserve">Арены. </w:t>
      </w:r>
      <w:r>
        <w:rPr>
          <w:i/>
          <w:iCs/>
        </w:rPr>
        <w:t>История открытия бензола</w:t>
      </w:r>
      <w:r>
        <w:t>. Современные представления об электронном и</w:t>
      </w:r>
      <w:r>
        <w:rPr>
          <w:spacing w:val="1"/>
        </w:rPr>
        <w:t xml:space="preserve"> </w:t>
      </w:r>
      <w:r>
        <w:t>пространственном строении бензола. Изомерия и номенклатура гомологов бензола. 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 средств защиты растений; присоединения (гидрирование, галогенирование) 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  <w:iCs/>
        </w:rPr>
        <w:t xml:space="preserve">Особенности химических свойств толуола. </w:t>
      </w:r>
      <w:r>
        <w:t>Взаимное влияние атомов в молекуле толуола.</w:t>
      </w:r>
      <w:r>
        <w:rPr>
          <w:spacing w:val="1"/>
        </w:rPr>
        <w:t xml:space="preserve"> </w:t>
      </w:r>
      <w:r>
        <w:rPr>
          <w:i/>
          <w:iCs/>
        </w:rPr>
        <w:t>Ориентационные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эффекты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заместителей.</w:t>
      </w:r>
      <w:r>
        <w:rPr>
          <w:i/>
          <w:iCs/>
          <w:spacing w:val="8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гомологов</w:t>
      </w:r>
      <w:r>
        <w:rPr>
          <w:spacing w:val="-2"/>
        </w:rPr>
        <w:t xml:space="preserve"> </w:t>
      </w:r>
      <w:r>
        <w:t>бензола.</w:t>
      </w:r>
    </w:p>
    <w:p w:rsidR="005F6D3F" w:rsidRDefault="005F6D3F">
      <w:pPr>
        <w:pStyle w:val="BodyText"/>
        <w:spacing w:line="276" w:lineRule="auto"/>
        <w:ind w:right="562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 одноатомных спиртов. Изомерия. Физические</w:t>
      </w:r>
      <w:r>
        <w:rPr>
          <w:spacing w:val="1"/>
        </w:rPr>
        <w:t xml:space="preserve"> </w:t>
      </w:r>
      <w:r>
        <w:t>свойства предельных</w:t>
      </w:r>
      <w:r>
        <w:rPr>
          <w:spacing w:val="1"/>
        </w:rPr>
        <w:t xml:space="preserve"> </w:t>
      </w:r>
      <w:r>
        <w:t>одноатомных спиртов. Водородная связь между молекулами и ее влияние на физические</w:t>
      </w:r>
      <w:r>
        <w:rPr>
          <w:spacing w:val="1"/>
        </w:rPr>
        <w:t xml:space="preserve"> </w:t>
      </w:r>
      <w:r>
        <w:t>свойства спиртов. Химические свойства: взаимодействие с натрием как способ 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гидроксогруппы,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 и межмолекулярная дегидратация. Реакция горения: спирты как топливо. Получение</w:t>
      </w:r>
      <w:r>
        <w:rPr>
          <w:spacing w:val="1"/>
        </w:rPr>
        <w:t xml:space="preserve"> </w:t>
      </w:r>
      <w:r>
        <w:t>этанола: реакция брожения глюкозы, гидратация этилена. Применение метанола и этанола.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 как представители предельных многоатомных спиртов. Качественная реакция 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-4"/>
        </w:rPr>
        <w:t xml:space="preserve"> </w:t>
      </w:r>
      <w:r>
        <w:t>средств.</w:t>
      </w:r>
      <w:r>
        <w:rPr>
          <w:spacing w:val="3"/>
        </w:rPr>
        <w:t xml:space="preserve"> </w:t>
      </w:r>
      <w:r>
        <w:t>Практическое применение этиленгликоля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глицерина.</w:t>
      </w:r>
    </w:p>
    <w:p w:rsidR="005F6D3F" w:rsidRDefault="005F6D3F">
      <w:pPr>
        <w:pStyle w:val="BodyText"/>
        <w:spacing w:line="276" w:lineRule="auto"/>
        <w:ind w:right="556"/>
      </w:pPr>
      <w:r>
        <w:t>Фенол. Строение молекулы фенола. Взаимное влияние атомов в молекуле 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натрием,</w:t>
      </w:r>
      <w:r>
        <w:rPr>
          <w:spacing w:val="60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3"/>
        </w:rPr>
        <w:t xml:space="preserve"> </w:t>
      </w:r>
      <w:r>
        <w:t>бромом).</w:t>
      </w:r>
      <w:r>
        <w:rPr>
          <w:spacing w:val="3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фенола.</w:t>
      </w:r>
      <w:r>
        <w:rPr>
          <w:spacing w:val="3"/>
        </w:rPr>
        <w:t xml:space="preserve"> </w:t>
      </w:r>
      <w:r>
        <w:t>Применение фенола.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/>
      </w:pPr>
      <w:r>
        <w:t>Альдегиды и кетоны. Классификация альдегидов и кетонов. Строение 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-57"/>
        </w:rPr>
        <w:t xml:space="preserve"> </w:t>
      </w:r>
      <w:r>
        <w:t>Физические свойства предельных альдегидов. Химические свойства предельных альдегидов:</w:t>
      </w:r>
      <w:r>
        <w:rPr>
          <w:spacing w:val="1"/>
        </w:rPr>
        <w:t xml:space="preserve"> </w:t>
      </w:r>
      <w:r>
        <w:t>гидрирование;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 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Кучерова).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 Применение формальдегида и ацетальдегида. Ацетон как представитель кетонов.</w:t>
      </w:r>
      <w:r>
        <w:rPr>
          <w:spacing w:val="-57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окисления</w:t>
      </w:r>
      <w:r>
        <w:rPr>
          <w:spacing w:val="-7"/>
        </w:rPr>
        <w:t xml:space="preserve"> </w:t>
      </w:r>
      <w:r>
        <w:t>ацетона.</w:t>
      </w:r>
      <w:r>
        <w:rPr>
          <w:spacing w:val="-5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ацетона.</w:t>
      </w:r>
    </w:p>
    <w:p w:rsidR="005F6D3F" w:rsidRDefault="005F6D3F">
      <w:pPr>
        <w:pStyle w:val="BodyText"/>
        <w:spacing w:before="1" w:line="276" w:lineRule="auto"/>
        <w:ind w:right="559"/>
      </w:pPr>
      <w:r>
        <w:t>Карбоновые кислоты. Классификация и номенклатура карбоновых кислот. Строение</w:t>
      </w:r>
      <w:r>
        <w:rPr>
          <w:spacing w:val="1"/>
        </w:rPr>
        <w:t xml:space="preserve"> </w:t>
      </w:r>
      <w:r>
        <w:t>предельных одноосновных карбоновых кислот. Электронное и пространственное строение</w:t>
      </w:r>
      <w:r>
        <w:rPr>
          <w:spacing w:val="1"/>
        </w:rPr>
        <w:t xml:space="preserve"> </w:t>
      </w:r>
      <w:r>
        <w:t>карбоксильной группы. Гомологический ряд и общая формула предельных одноосновных</w:t>
      </w:r>
      <w:r>
        <w:rPr>
          <w:spacing w:val="1"/>
        </w:rPr>
        <w:t xml:space="preserve"> </w:t>
      </w:r>
      <w:r>
        <w:t>карбоновых кислот. Физические свойства предельных одноосновных карбоновых кислот.</w:t>
      </w:r>
      <w:r>
        <w:rPr>
          <w:spacing w:val="1"/>
        </w:rPr>
        <w:t xml:space="preserve"> </w:t>
      </w:r>
      <w:r>
        <w:t>Химические свойства предельных одноосновных карбоновых кислот (реакции с 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обратимость.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предельных</w:t>
      </w:r>
      <w:r>
        <w:rPr>
          <w:spacing w:val="6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6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 представители карбоновых кислот: муравьиная, уксусная и бензойная. Высшие</w:t>
      </w:r>
      <w:r>
        <w:rPr>
          <w:spacing w:val="1"/>
        </w:rPr>
        <w:t xml:space="preserve"> </w:t>
      </w:r>
      <w:r>
        <w:t xml:space="preserve">предельные и непредельные карбоновые кислоты. </w:t>
      </w:r>
      <w:r>
        <w:rPr>
          <w:i/>
          <w:iCs/>
        </w:rPr>
        <w:t>Оптическая изомерия. Асимметрический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атом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углерода.</w:t>
      </w:r>
      <w:r>
        <w:rPr>
          <w:i/>
          <w:iCs/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</w:p>
    <w:p w:rsidR="005F6D3F" w:rsidRDefault="005F6D3F">
      <w:pPr>
        <w:pStyle w:val="BodyText"/>
        <w:spacing w:before="3" w:line="276" w:lineRule="auto"/>
        <w:ind w:right="560"/>
      </w:pPr>
      <w:r>
        <w:t>Сложные эфиры и жиры. Строение и номенклатура сложных эфиров. Межклассовая</w:t>
      </w:r>
      <w:r>
        <w:rPr>
          <w:spacing w:val="1"/>
        </w:rPr>
        <w:t xml:space="preserve"> </w:t>
      </w:r>
      <w:r>
        <w:t>изомерия с</w:t>
      </w:r>
      <w:r>
        <w:rPr>
          <w:spacing w:val="1"/>
        </w:rPr>
        <w:t xml:space="preserve"> </w:t>
      </w:r>
      <w:r>
        <w:t>карбоновыми 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 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этерификации.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 получения солей высших карбоновых кислот. Применение жиров. Мылá как</w:t>
      </w:r>
      <w:r>
        <w:rPr>
          <w:spacing w:val="-57"/>
        </w:rPr>
        <w:t xml:space="preserve"> </w:t>
      </w:r>
      <w:r>
        <w:t>соли</w:t>
      </w:r>
      <w:r>
        <w:rPr>
          <w:spacing w:val="-3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3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мыла.</w:t>
      </w:r>
    </w:p>
    <w:p w:rsidR="005F6D3F" w:rsidRDefault="005F6D3F">
      <w:pPr>
        <w:pStyle w:val="BodyText"/>
        <w:spacing w:before="1" w:line="276" w:lineRule="auto"/>
        <w:ind w:right="558"/>
      </w:pPr>
      <w:r>
        <w:t>Углеводы. Классификация углеводов. Физические свойства и нахождение углеводов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  <w:iCs/>
        </w:rPr>
        <w:t>ацилирование,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алкилирование, </w:t>
      </w:r>
      <w:r>
        <w:t>спиртовое и молочнокислое брожение. Экспериментальные доказательства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альдегидной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спиртовых 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  <w:iCs/>
        </w:rPr>
        <w:t>Фруктоза как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изомер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глюкозы.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Рибоза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дезоксирибоза.</w:t>
      </w:r>
      <w:r>
        <w:rPr>
          <w:i/>
          <w:iCs/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  <w:iCs/>
        </w:rPr>
        <w:t>лактоза,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мальтоза</w:t>
      </w:r>
      <w:r>
        <w:t>), их строение и физические свойства. Гидролиз сахарозы,</w:t>
      </w:r>
      <w:r>
        <w:rPr>
          <w:spacing w:val="1"/>
        </w:rPr>
        <w:t xml:space="preserve"> </w:t>
      </w:r>
      <w:r>
        <w:rPr>
          <w:i/>
          <w:iCs/>
        </w:rPr>
        <w:t>лактозы, мальтозы.</w:t>
      </w:r>
      <w:r>
        <w:rPr>
          <w:i/>
          <w:iCs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-57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 реакция с йодом на крахмал и</w:t>
      </w:r>
      <w:r>
        <w:rPr>
          <w:spacing w:val="1"/>
        </w:rPr>
        <w:t xml:space="preserve"> </w:t>
      </w:r>
      <w:r>
        <w:t>ее применение для обнаружения</w:t>
      </w:r>
      <w:r>
        <w:rPr>
          <w:spacing w:val="1"/>
        </w:rPr>
        <w:t xml:space="preserve"> </w:t>
      </w:r>
      <w:r>
        <w:t>крахмала в продуктах питания).</w:t>
      </w:r>
      <w:r>
        <w:rPr>
          <w:spacing w:val="1"/>
        </w:rPr>
        <w:t xml:space="preserve"> </w:t>
      </w:r>
      <w:r>
        <w:t>Химические свойства целлюлозы: гидролиз, 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1"/>
        </w:rPr>
        <w:t xml:space="preserve"> </w:t>
      </w:r>
      <w:r>
        <w:t>волокна.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1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5F6D3F" w:rsidRDefault="005F6D3F">
      <w:pPr>
        <w:pStyle w:val="BodyText"/>
        <w:spacing w:line="276" w:lineRule="auto"/>
        <w:ind w:right="558"/>
        <w:rPr>
          <w:i/>
          <w:iCs/>
        </w:rPr>
      </w:pPr>
      <w:r>
        <w:t>Амины. Первичные, вторичные, третичные амины. Классификация аминов по типу</w:t>
      </w:r>
      <w:r>
        <w:rPr>
          <w:spacing w:val="1"/>
        </w:rPr>
        <w:t xml:space="preserve"> </w:t>
      </w:r>
      <w:r>
        <w:t>углеводородного радикала и числу аминогрупп в молекуле. Электронное и пространственное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Амины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Анилин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3"/>
        </w:rPr>
        <w:t xml:space="preserve"> </w:t>
      </w:r>
      <w:r>
        <w:t>аминов.</w:t>
      </w:r>
      <w:r>
        <w:rPr>
          <w:spacing w:val="20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анилина.</w:t>
      </w:r>
      <w:r>
        <w:rPr>
          <w:spacing w:val="21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ослабления</w:t>
      </w:r>
      <w:r>
        <w:rPr>
          <w:spacing w:val="13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анилина</w:t>
      </w:r>
      <w:r>
        <w:rPr>
          <w:spacing w:val="-57"/>
        </w:rPr>
        <w:t xml:space="preserve"> </w:t>
      </w:r>
      <w:r>
        <w:t>в сравнении с аминами предельного ряда. Химические свойства анилина: взаимодействие 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 нитропроизводных углеводородов. Реакция Зинина. Применение аминов 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  <w:iCs/>
        </w:rPr>
        <w:t>Анилин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как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сырье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для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производства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анилиновых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красителей.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Синтезы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основе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анилина.</w:t>
      </w:r>
    </w:p>
    <w:p w:rsidR="005F6D3F" w:rsidRDefault="005F6D3F">
      <w:pPr>
        <w:pStyle w:val="BodyText"/>
        <w:spacing w:before="4" w:line="276" w:lineRule="auto"/>
        <w:ind w:right="556"/>
        <w:rPr>
          <w:i/>
          <w:iCs/>
        </w:rPr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  <w:iCs/>
        </w:rPr>
        <w:t>Изомерия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предельных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аминокислот.</w:t>
      </w:r>
      <w:r>
        <w:rPr>
          <w:i/>
          <w:iCs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 соединения. Синтез пептидов. Пептидная связь. Биологическое значение</w:t>
      </w:r>
      <w:r>
        <w:rPr>
          <w:spacing w:val="1"/>
        </w:rPr>
        <w:t xml:space="preserve"> </w:t>
      </w:r>
      <w:r>
        <w:rPr>
          <w:i/>
          <w:iCs/>
        </w:rPr>
        <w:t>α</w:t>
      </w:r>
      <w:r>
        <w:t>-</w:t>
      </w:r>
      <w:r>
        <w:rPr>
          <w:spacing w:val="1"/>
        </w:rPr>
        <w:t xml:space="preserve"> </w:t>
      </w:r>
      <w:r>
        <w:t>аминокислот. Области применения аминокислот. Белки как природные биополимеры. Состав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  <w:iCs/>
        </w:rPr>
        <w:t>Основные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аминокислоты,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образующие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белки.</w:t>
      </w:r>
      <w:r>
        <w:rPr>
          <w:i/>
          <w:iCs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(цветные)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Превращения</w:t>
      </w:r>
      <w:r>
        <w:rPr>
          <w:spacing w:val="-57"/>
        </w:rPr>
        <w:t xml:space="preserve"> </w:t>
      </w:r>
      <w:r>
        <w:t xml:space="preserve">белков пищи в организме. Биологические функции белков. </w:t>
      </w:r>
      <w:r>
        <w:rPr>
          <w:i/>
          <w:iCs/>
        </w:rPr>
        <w:t>Достижения в изучении строения</w:t>
      </w:r>
      <w:r>
        <w:rPr>
          <w:i/>
          <w:iCs/>
          <w:spacing w:val="-57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синтеза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белков.</w:t>
      </w:r>
    </w:p>
    <w:p w:rsidR="005F6D3F" w:rsidRDefault="005F6D3F">
      <w:pPr>
        <w:spacing w:before="1" w:line="276" w:lineRule="auto"/>
        <w:ind w:left="519" w:right="562" w:firstLine="71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Азотсодержащие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гетероциклические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соединения.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Пиррол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пиридин: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строение, ароматический характер, различие в проявлении основных свойств. Нуклеиновые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кислоты: состав и строение. Строение нуклеотидов. Состав нуклеиновых кислот (ДНК,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РНК).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Роль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нуклеиновых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кислот в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жизнедеятельности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организмов.</w:t>
      </w:r>
    </w:p>
    <w:p w:rsidR="005F6D3F" w:rsidRDefault="005F6D3F">
      <w:pPr>
        <w:spacing w:line="276" w:lineRule="auto"/>
        <w:ind w:left="519" w:right="563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Высокомолекулярные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высокомолекулярных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соединений: мономер, полимер, структурное звено, степень полимеризации. Классификация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полимеров.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высокомолекулярных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соединений: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полимеризации и поликонденсации. Строение и структура полимеров. Зависимость 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полимеров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молекул.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Термопластичные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термореактивные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полимеры.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Проводящие органические полимеры. Композитные материалы. Перспективы использования</w:t>
      </w:r>
      <w:r>
        <w:rPr>
          <w:i/>
          <w:iCs/>
          <w:spacing w:val="-57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композитных материалов. </w:t>
      </w:r>
      <w:r>
        <w:rPr>
          <w:sz w:val="24"/>
          <w:szCs w:val="24"/>
        </w:rPr>
        <w:t>Классификация волокон. Синтетические волокна. Полиэфирные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полиамидные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волокна,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строение,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волокон.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Синтетические пленки: изоляция для проводов, мембраны для опреснения воды, защитные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пленки для автомобилей, пластыри, хирургические повязки. Новые технологии дальнейшего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совершенствования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полимерных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материалов.</w:t>
      </w:r>
    </w:p>
    <w:p w:rsidR="005F6D3F" w:rsidRDefault="005F6D3F">
      <w:pPr>
        <w:pStyle w:val="Heading11"/>
        <w:spacing w:before="7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химии</w:t>
      </w:r>
    </w:p>
    <w:p w:rsidR="005F6D3F" w:rsidRDefault="005F6D3F">
      <w:pPr>
        <w:pStyle w:val="BodyText"/>
        <w:spacing w:before="36" w:line="276" w:lineRule="auto"/>
        <w:ind w:right="558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  <w:iCs/>
        </w:rPr>
        <w:t xml:space="preserve">Квантовые числа. </w:t>
      </w:r>
      <w:r>
        <w:t>Распределение электронов по энергетическим уровням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Хунда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энергетических уровней атомов d-элементов. Электронная конфигурация 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30"/>
        </w:rPr>
        <w:t xml:space="preserve"> </w:t>
      </w:r>
      <w:r>
        <w:t>Физический</w:t>
      </w:r>
      <w:r>
        <w:rPr>
          <w:spacing w:val="34"/>
        </w:rPr>
        <w:t xml:space="preserve"> </w:t>
      </w:r>
      <w:r>
        <w:t>смысл</w:t>
      </w:r>
      <w:r>
        <w:rPr>
          <w:spacing w:val="34"/>
        </w:rPr>
        <w:t xml:space="preserve"> </w:t>
      </w:r>
      <w:r>
        <w:t>Периодического</w:t>
      </w:r>
      <w:r>
        <w:rPr>
          <w:spacing w:val="33"/>
        </w:rPr>
        <w:t xml:space="preserve"> </w:t>
      </w:r>
      <w:r>
        <w:t>закона</w:t>
      </w:r>
      <w:r>
        <w:rPr>
          <w:spacing w:val="27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Менделеева.</w:t>
      </w:r>
      <w:r>
        <w:rPr>
          <w:spacing w:val="35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57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 свойств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соединений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Мировоззренческое и научное значение Периодического закона Д.И. Менделеева. </w:t>
      </w:r>
      <w:r>
        <w:rPr>
          <w:i/>
          <w:iCs/>
          <w:sz w:val="24"/>
          <w:szCs w:val="24"/>
        </w:rPr>
        <w:t>Прогнозы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Д.И.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Менделеева.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Открытие новых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химических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элементов.</w:t>
      </w:r>
    </w:p>
    <w:p w:rsidR="005F6D3F" w:rsidRDefault="005F6D3F">
      <w:pPr>
        <w:pStyle w:val="BodyText"/>
        <w:spacing w:before="4" w:line="276" w:lineRule="auto"/>
        <w:ind w:right="558"/>
        <w:rPr>
          <w:i/>
          <w:iCs/>
        </w:rPr>
      </w:pPr>
      <w:r>
        <w:t>Электронная природа химической связи. Электроотрицательность. Ковалентная связь,</w:t>
      </w:r>
      <w:r>
        <w:rPr>
          <w:spacing w:val="-57"/>
        </w:rPr>
        <w:t xml:space="preserve"> </w:t>
      </w:r>
      <w:r>
        <w:t>ее разновидности и механизмы образования (обменный и донорно-акцепторный). Ионная</w:t>
      </w:r>
      <w:r>
        <w:rPr>
          <w:spacing w:val="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 xml:space="preserve">связь. </w:t>
      </w:r>
      <w:r>
        <w:rPr>
          <w:i/>
          <w:iCs/>
        </w:rPr>
        <w:t>Межмолекулярные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взаимодействия.</w:t>
      </w:r>
    </w:p>
    <w:p w:rsidR="005F6D3F" w:rsidRDefault="005F6D3F">
      <w:pPr>
        <w:pStyle w:val="BodyText"/>
        <w:spacing w:line="276" w:lineRule="auto"/>
        <w:ind w:right="559"/>
      </w:pPr>
      <w:r>
        <w:t>Кристаллические и</w:t>
      </w:r>
      <w:r>
        <w:rPr>
          <w:spacing w:val="1"/>
        </w:rPr>
        <w:t xml:space="preserve"> </w:t>
      </w:r>
      <w:r>
        <w:t>аморфные вещества. Типы</w:t>
      </w:r>
      <w:r>
        <w:rPr>
          <w:spacing w:val="1"/>
        </w:rPr>
        <w:t xml:space="preserve"> </w:t>
      </w:r>
      <w:r>
        <w:t>кристаллических решеток (атомная,</w:t>
      </w:r>
      <w:r>
        <w:rPr>
          <w:spacing w:val="1"/>
        </w:rPr>
        <w:t xml:space="preserve"> </w:t>
      </w:r>
      <w:r>
        <w:t>молекулярная, ионная, металлическая). Зависимость физических свойств вещества от типа</w:t>
      </w:r>
      <w:r>
        <w:rPr>
          <w:spacing w:val="1"/>
        </w:rPr>
        <w:t xml:space="preserve"> </w:t>
      </w:r>
      <w:r>
        <w:t>кристаллической решетки. Причины многообразия веществ. Современные 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2"/>
        </w:rPr>
        <w:t xml:space="preserve"> </w:t>
      </w:r>
      <w:r>
        <w:t>твердых,</w:t>
      </w:r>
      <w:r>
        <w:rPr>
          <w:spacing w:val="3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газообразных</w:t>
      </w:r>
      <w:r>
        <w:rPr>
          <w:spacing w:val="-4"/>
        </w:rPr>
        <w:t xml:space="preserve"> </w:t>
      </w:r>
      <w:r>
        <w:t>веществ.</w:t>
      </w:r>
      <w:r>
        <w:rPr>
          <w:spacing w:val="9"/>
        </w:rPr>
        <w:t xml:space="preserve"> </w:t>
      </w:r>
      <w:r>
        <w:rPr>
          <w:i/>
          <w:iCs/>
        </w:rPr>
        <w:t>Жидкие кристаллы</w:t>
      </w:r>
      <w:r>
        <w:t>.</w:t>
      </w:r>
    </w:p>
    <w:p w:rsidR="005F6D3F" w:rsidRDefault="005F6D3F">
      <w:pPr>
        <w:pStyle w:val="BodyText"/>
        <w:spacing w:line="276" w:lineRule="auto"/>
        <w:ind w:right="559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  <w:iCs/>
        </w:rPr>
        <w:t>Активированный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комплекс.</w:t>
      </w:r>
      <w:r>
        <w:rPr>
          <w:i/>
          <w:iCs/>
          <w:spacing w:val="1"/>
        </w:rPr>
        <w:t xml:space="preserve"> </w:t>
      </w:r>
      <w:r>
        <w:t>Катализаторы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катализ.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катализаторов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-2"/>
        </w:rPr>
        <w:t xml:space="preserve"> </w:t>
      </w:r>
      <w:r>
        <w:t>производстве.</w:t>
      </w:r>
    </w:p>
    <w:p w:rsidR="005F6D3F" w:rsidRDefault="005F6D3F">
      <w:pPr>
        <w:pStyle w:val="BodyText"/>
        <w:spacing w:line="276" w:lineRule="auto"/>
        <w:ind w:right="560"/>
      </w:pPr>
      <w:r>
        <w:rPr>
          <w:i/>
          <w:iCs/>
        </w:rPr>
        <w:t xml:space="preserve">Понятие об энтальпии и энтропии. Энергия Гиббса. </w:t>
      </w:r>
      <w:r>
        <w:t>Закон Гесса и следствия из 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6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смещения</w:t>
      </w:r>
      <w:r>
        <w:rPr>
          <w:spacing w:val="2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процессах.</w:t>
      </w:r>
    </w:p>
    <w:p w:rsidR="005F6D3F" w:rsidRDefault="005F6D3F">
      <w:pPr>
        <w:spacing w:before="1" w:line="276" w:lineRule="auto"/>
        <w:ind w:left="519" w:right="561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Дисперсные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Коллоидные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системы. </w:t>
      </w:r>
      <w:r>
        <w:rPr>
          <w:sz w:val="24"/>
          <w:szCs w:val="24"/>
        </w:rPr>
        <w:t>Истинные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физико-химический процесс. Способы выражения концентрации растворов: массовая доля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вещества,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молярная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моляльная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концентрации.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Титр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раствора</w:t>
      </w:r>
      <w:r>
        <w:rPr>
          <w:i/>
          <w:iCs/>
          <w:spacing w:val="6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титрование.</w:t>
      </w:r>
    </w:p>
    <w:p w:rsidR="005F6D3F" w:rsidRDefault="005F6D3F">
      <w:pPr>
        <w:spacing w:line="276" w:lineRule="auto"/>
        <w:ind w:left="519" w:right="564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электролитов.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реакции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Кислотно-основные взаимодействия в растворах. Амфотерность. </w:t>
      </w:r>
      <w:r>
        <w:rPr>
          <w:i/>
          <w:iCs/>
          <w:sz w:val="24"/>
          <w:szCs w:val="24"/>
        </w:rPr>
        <w:t>Ионное произведение воды.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Водородный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показатель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(pH)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раствора.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Гидролиз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гидролиза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обменных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процессах.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Применение гидролиза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промышленности.</w:t>
      </w:r>
    </w:p>
    <w:p w:rsidR="005F6D3F" w:rsidRDefault="005F6D3F">
      <w:pPr>
        <w:spacing w:before="1" w:line="276" w:lineRule="auto"/>
        <w:ind w:left="519" w:right="558" w:firstLine="710"/>
        <w:jc w:val="both"/>
        <w:rPr>
          <w:sz w:val="24"/>
          <w:szCs w:val="24"/>
        </w:rPr>
      </w:pPr>
      <w:r>
        <w:rPr>
          <w:sz w:val="24"/>
          <w:szCs w:val="24"/>
        </w:rPr>
        <w:t>Окислительно-восстановительные реакции в природе, производственных процессах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Окислительно-восстановительный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потенциал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среды.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Диаграмма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Пурбэ.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электронно-ионного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баланса.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Гальванический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тока.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Стандартный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водородный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электрод.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Стандартный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электродный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потенциал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системы.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Ряд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стандартных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электродных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потенциалов.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Направление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окислительно-восстановительных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реакций.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растворов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расплавов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солей.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щелочных,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щелочноземельных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металлов и алюминия. Коррозия металлов: виды коррозии, способы защиты металлов 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коррозии.</w:t>
      </w:r>
    </w:p>
    <w:p w:rsidR="005F6D3F" w:rsidRDefault="005F6D3F">
      <w:pPr>
        <w:pStyle w:val="Heading11"/>
        <w:spacing w:before="5"/>
      </w:pPr>
      <w:r>
        <w:t>Основы</w:t>
      </w:r>
      <w:r>
        <w:rPr>
          <w:spacing w:val="-3"/>
        </w:rPr>
        <w:t xml:space="preserve"> </w:t>
      </w:r>
      <w:r>
        <w:t>неорганической</w:t>
      </w:r>
      <w:r>
        <w:rPr>
          <w:spacing w:val="-6"/>
        </w:rPr>
        <w:t xml:space="preserve"> </w:t>
      </w:r>
      <w:r>
        <w:t>химии</w:t>
      </w:r>
    </w:p>
    <w:p w:rsidR="005F6D3F" w:rsidRDefault="005F6D3F">
      <w:pPr>
        <w:spacing w:before="36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Общая характеристика элементов IА–IIIA-групп. Оксиды и пероксиды натрия и калия.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Распознавание катионов натрия и калия. Соли натрия, калия, кальция и магния, их значение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Жесткость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способы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устранения.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Комплексные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соединения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алюминия.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Алюмосиликаты.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/>
      </w:pPr>
      <w:r>
        <w:t>Металлы IB–VIIB-групп (медь, цинк, хром, марганец). Особенности строения атомов.</w:t>
      </w:r>
      <w:r>
        <w:rPr>
          <w:spacing w:val="1"/>
        </w:rPr>
        <w:t xml:space="preserve"> </w:t>
      </w:r>
      <w:r>
        <w:t>Общие физические и химические свойства. Получение и применение. Оксиды и гидроксиды</w:t>
      </w:r>
      <w:r>
        <w:rPr>
          <w:spacing w:val="1"/>
        </w:rPr>
        <w:t xml:space="preserve"> </w:t>
      </w:r>
      <w:r>
        <w:t>этих металлов, зависимость их свойств от степени окисления элемента. Важнейшие соли.</w:t>
      </w:r>
      <w:r>
        <w:rPr>
          <w:spacing w:val="1"/>
        </w:rPr>
        <w:t xml:space="preserve"> </w:t>
      </w:r>
      <w:r>
        <w:t xml:space="preserve">Окислительные свойства солей хрома и марганца в высшей степени окисления. </w:t>
      </w:r>
      <w:r>
        <w:rPr>
          <w:i/>
          <w:iCs/>
        </w:rPr>
        <w:t>Комплексные</w:t>
      </w:r>
      <w:r>
        <w:rPr>
          <w:i/>
          <w:iCs/>
          <w:spacing w:val="-57"/>
        </w:rPr>
        <w:t xml:space="preserve"> </w:t>
      </w:r>
      <w:r>
        <w:rPr>
          <w:i/>
          <w:iCs/>
        </w:rPr>
        <w:t>соединения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хрома</w:t>
      </w:r>
      <w:r>
        <w:t>.</w:t>
      </w:r>
    </w:p>
    <w:p w:rsidR="005F6D3F" w:rsidRDefault="005F6D3F">
      <w:pPr>
        <w:spacing w:before="3" w:line="276" w:lineRule="auto"/>
        <w:ind w:left="519" w:right="557" w:firstLine="710"/>
        <w:jc w:val="both"/>
        <w:rPr>
          <w:sz w:val="24"/>
          <w:szCs w:val="24"/>
        </w:rPr>
      </w:pPr>
      <w:r>
        <w:rPr>
          <w:sz w:val="24"/>
          <w:szCs w:val="24"/>
        </w:rPr>
        <w:t>Общая характеристика элементов IVА-группы. Свойства, получение и применение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Синтез-газ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промышленности.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Активированный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уголь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адсорбент.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Наноструктуры.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Мировые достижения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области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создания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наноматериалов.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Электронное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молекулы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угарного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газа.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Получение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угарного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газа.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Биологическое действие угарного газа. Карбиды кальция, алюминия и железа. Карбонаты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гидрокарбонаты. </w:t>
      </w:r>
      <w:r>
        <w:rPr>
          <w:i/>
          <w:iCs/>
          <w:sz w:val="24"/>
          <w:szCs w:val="24"/>
        </w:rPr>
        <w:t xml:space="preserve">Круговорот углерода в живой и неживой природе. </w:t>
      </w:r>
      <w:r>
        <w:rPr>
          <w:sz w:val="24"/>
          <w:szCs w:val="24"/>
        </w:rPr>
        <w:t>Качественная реакция 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карбонат-ион.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кремния.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силициды.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Оксид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кремния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(IV).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Кремниевые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кислоты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соли.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Силикатные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минералы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основа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земной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коры.</w:t>
      </w:r>
    </w:p>
    <w:p w:rsidR="005F6D3F" w:rsidRDefault="005F6D3F">
      <w:pPr>
        <w:pStyle w:val="BodyText"/>
        <w:spacing w:before="1" w:line="276" w:lineRule="auto"/>
        <w:ind w:right="561"/>
      </w:pPr>
      <w:r>
        <w:t>Общая характеристика элементов VА-группы. Нитриды. Качественная реакция на ион</w:t>
      </w:r>
      <w:r>
        <w:rPr>
          <w:spacing w:val="-57"/>
        </w:rPr>
        <w:t xml:space="preserve"> </w:t>
      </w:r>
      <w:r>
        <w:t>аммония. Азотная кислота как окислитель. Нитраты,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r>
        <w:t>Фосфин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t>Фосфорные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-5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Биологическая</w:t>
      </w:r>
      <w:r>
        <w:rPr>
          <w:spacing w:val="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фосфатов.</w:t>
      </w:r>
    </w:p>
    <w:p w:rsidR="005F6D3F" w:rsidRDefault="005F6D3F">
      <w:pPr>
        <w:pStyle w:val="BodyText"/>
        <w:spacing w:line="276" w:lineRule="auto"/>
        <w:ind w:right="563"/>
      </w:pPr>
      <w:r>
        <w:t>Общая характеристика элементов VIА-группы. Особые свойства 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-3"/>
        </w:rPr>
        <w:t xml:space="preserve"> </w:t>
      </w:r>
      <w:r>
        <w:t>кислоты.</w:t>
      </w:r>
      <w:r>
        <w:rPr>
          <w:spacing w:val="3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сульфид-,</w:t>
      </w:r>
      <w:r>
        <w:rPr>
          <w:spacing w:val="3"/>
        </w:rPr>
        <w:t xml:space="preserve"> </w:t>
      </w:r>
      <w:r>
        <w:t>сульфит-,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сульфат-ионы.</w:t>
      </w:r>
    </w:p>
    <w:p w:rsidR="005F6D3F" w:rsidRDefault="005F6D3F">
      <w:pPr>
        <w:pStyle w:val="BodyText"/>
        <w:spacing w:before="2" w:line="276" w:lineRule="auto"/>
        <w:ind w:right="56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 и их получение. Галогеноводородные кислоты и их соли. Качественные</w:t>
      </w:r>
      <w:r>
        <w:rPr>
          <w:spacing w:val="1"/>
        </w:rPr>
        <w:t xml:space="preserve"> </w:t>
      </w:r>
      <w:r>
        <w:t>реакции на галогенид-ионы. Кислородсодержащие соединения хлора. Применение галогенов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соединений.</w:t>
      </w:r>
    </w:p>
    <w:p w:rsidR="005F6D3F" w:rsidRDefault="005F6D3F">
      <w:pPr>
        <w:spacing w:line="274" w:lineRule="exact"/>
        <w:ind w:left="1230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Благородные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газы.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Применение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благородных газов.</w:t>
      </w:r>
    </w:p>
    <w:p w:rsidR="005F6D3F" w:rsidRDefault="005F6D3F">
      <w:pPr>
        <w:pStyle w:val="BodyText"/>
        <w:spacing w:before="40" w:line="276" w:lineRule="auto"/>
        <w:ind w:right="569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оксидов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гидроксидов.</w:t>
      </w:r>
    </w:p>
    <w:p w:rsidR="005F6D3F" w:rsidRDefault="005F6D3F">
      <w:pPr>
        <w:pStyle w:val="BodyText"/>
        <w:spacing w:line="275" w:lineRule="exact"/>
        <w:ind w:left="1230" w:firstLine="0"/>
      </w:pPr>
      <w:r>
        <w:t>Идентификация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ионов.</w:t>
      </w:r>
    </w:p>
    <w:p w:rsidR="005F6D3F" w:rsidRDefault="005F6D3F">
      <w:pPr>
        <w:pStyle w:val="Heading11"/>
        <w:spacing w:before="46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5F6D3F" w:rsidRDefault="005F6D3F">
      <w:pPr>
        <w:spacing w:before="41" w:line="276" w:lineRule="auto"/>
        <w:ind w:left="519" w:right="564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Научные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 по названиям, идентификаторам, структурным формулам. Химический анализ,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синтез, моделирование химических процессов и явлений как методы научного познания.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моделирование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пространственного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строения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молекул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Современные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физико-химические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методы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установления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состава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структуры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веществ.</w:t>
      </w:r>
    </w:p>
    <w:p w:rsidR="005F6D3F" w:rsidRDefault="005F6D3F">
      <w:pPr>
        <w:pStyle w:val="BodyText"/>
        <w:spacing w:line="276" w:lineRule="auto"/>
        <w:ind w:right="567"/>
      </w:pPr>
      <w:r>
        <w:t>Химия и 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 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минеральные 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наркомания).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питание.</w:t>
      </w:r>
      <w:r>
        <w:rPr>
          <w:spacing w:val="3"/>
        </w:rPr>
        <w:t xml:space="preserve"> </w:t>
      </w:r>
      <w:r>
        <w:t>Пищевые</w:t>
      </w:r>
      <w:r>
        <w:rPr>
          <w:spacing w:val="-5"/>
        </w:rPr>
        <w:t xml:space="preserve"> </w:t>
      </w:r>
      <w:r>
        <w:t>добавки.</w:t>
      </w:r>
      <w:r>
        <w:rPr>
          <w:spacing w:val="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2"/>
        </w:rPr>
        <w:t xml:space="preserve"> </w:t>
      </w:r>
      <w:r>
        <w:t>химии.</w:t>
      </w:r>
    </w:p>
    <w:p w:rsidR="005F6D3F" w:rsidRDefault="005F6D3F">
      <w:pPr>
        <w:pStyle w:val="BodyText"/>
        <w:ind w:left="1230" w:firstLine="0"/>
      </w:pPr>
      <w:r>
        <w:t>Химия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лекарств.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сенсоры.</w:t>
      </w:r>
    </w:p>
    <w:p w:rsidR="005F6D3F" w:rsidRDefault="005F6D3F">
      <w:pPr>
        <w:pStyle w:val="BodyText"/>
        <w:spacing w:before="41" w:line="276" w:lineRule="auto"/>
        <w:ind w:right="56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 Средства личной гигиены и косметики. Правила безопасной работы с 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токсичными</w:t>
      </w:r>
      <w:r>
        <w:rPr>
          <w:spacing w:val="-2"/>
        </w:rPr>
        <w:t xml:space="preserve"> </w:t>
      </w:r>
      <w:r>
        <w:t>веществами,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химии.</w:t>
      </w:r>
    </w:p>
    <w:p w:rsidR="005F6D3F" w:rsidRDefault="005F6D3F">
      <w:pPr>
        <w:pStyle w:val="BodyText"/>
        <w:spacing w:line="276" w:lineRule="auto"/>
        <w:ind w:right="56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растений.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 органическая химия. Сырье для органической промышленности. 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-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2"/>
        </w:rPr>
        <w:t xml:space="preserve"> </w:t>
      </w:r>
      <w:r>
        <w:t>Стекло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силикатная</w:t>
      </w:r>
      <w:r>
        <w:rPr>
          <w:spacing w:val="-4"/>
        </w:rPr>
        <w:t xml:space="preserve"> </w:t>
      </w:r>
      <w:r>
        <w:t>промышленность.</w:t>
      </w:r>
    </w:p>
    <w:p w:rsidR="005F6D3F" w:rsidRDefault="005F6D3F">
      <w:pPr>
        <w:pStyle w:val="BodyText"/>
        <w:spacing w:before="3" w:line="276" w:lineRule="auto"/>
        <w:ind w:right="565"/>
      </w:pPr>
      <w:r>
        <w:t>Химия и энергетика. Природные источники углеводородов. Природный и попутный</w:t>
      </w:r>
      <w:r>
        <w:rPr>
          <w:spacing w:val="1"/>
        </w:rPr>
        <w:t xml:space="preserve"> </w:t>
      </w:r>
      <w:r>
        <w:t>нефтяной газы, их состав и использование. Состав нефти и ее переработка. Нефтепродукты.</w:t>
      </w:r>
      <w:r>
        <w:rPr>
          <w:spacing w:val="1"/>
        </w:rPr>
        <w:t xml:space="preserve"> </w:t>
      </w:r>
      <w:r>
        <w:t>Октановое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 нефтепродуктов.</w:t>
      </w:r>
      <w:r>
        <w:rPr>
          <w:spacing w:val="-2"/>
        </w:rPr>
        <w:t xml:space="preserve"> </w:t>
      </w:r>
      <w:r>
        <w:t>Альтернативные источники</w:t>
      </w:r>
      <w:r>
        <w:rPr>
          <w:spacing w:val="2"/>
        </w:rPr>
        <w:t xml:space="preserve"> </w:t>
      </w:r>
      <w:r>
        <w:t>энергии.</w:t>
      </w:r>
    </w:p>
    <w:p w:rsidR="005F6D3F" w:rsidRDefault="005F6D3F">
      <w:pPr>
        <w:pStyle w:val="BodyText"/>
        <w:spacing w:line="276" w:lineRule="auto"/>
        <w:ind w:right="566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строительстве.</w:t>
      </w:r>
      <w:r>
        <w:rPr>
          <w:spacing w:val="1"/>
        </w:rPr>
        <w:t xml:space="preserve"> </w:t>
      </w:r>
      <w:r>
        <w:t>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5F6D3F" w:rsidRDefault="005F6D3F">
      <w:pPr>
        <w:pStyle w:val="BodyText"/>
        <w:spacing w:before="2"/>
        <w:ind w:left="1230" w:firstLine="0"/>
      </w:pPr>
      <w:r>
        <w:t>Химия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экология.</w:t>
      </w:r>
      <w:r>
        <w:rPr>
          <w:spacing w:val="38"/>
        </w:rPr>
        <w:t xml:space="preserve"> </w:t>
      </w:r>
      <w:r>
        <w:t>Химическое</w:t>
      </w:r>
      <w:r>
        <w:rPr>
          <w:spacing w:val="36"/>
        </w:rPr>
        <w:t xml:space="preserve"> </w:t>
      </w:r>
      <w:r>
        <w:t>загрязнение</w:t>
      </w:r>
      <w:r>
        <w:rPr>
          <w:spacing w:val="3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последствия.</w:t>
      </w:r>
    </w:p>
    <w:p w:rsidR="005F6D3F" w:rsidRDefault="005F6D3F">
      <w:pPr>
        <w:pStyle w:val="BodyText"/>
        <w:spacing w:before="41"/>
        <w:ind w:firstLine="0"/>
      </w:pP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2"/>
        </w:rPr>
        <w:t xml:space="preserve"> </w:t>
      </w:r>
      <w:r>
        <w:t>почвы,</w:t>
      </w:r>
      <w:r>
        <w:rPr>
          <w:spacing w:val="-1"/>
        </w:rPr>
        <w:t xml:space="preserve"> </w:t>
      </w:r>
      <w:r>
        <w:t>атмосферы,</w:t>
      </w:r>
      <w:r>
        <w:rPr>
          <w:spacing w:val="-1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:rsidR="005F6D3F" w:rsidRDefault="005F6D3F">
      <w:pPr>
        <w:pStyle w:val="Heading11"/>
        <w:spacing w:before="45"/>
      </w:pPr>
      <w:r>
        <w:t>Типы</w:t>
      </w:r>
      <w:r>
        <w:rPr>
          <w:spacing w:val="-1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задач:</w:t>
      </w:r>
    </w:p>
    <w:p w:rsidR="005F6D3F" w:rsidRDefault="005F6D3F">
      <w:pPr>
        <w:pStyle w:val="BodyText"/>
        <w:spacing w:before="36" w:line="276" w:lineRule="auto"/>
        <w:ind w:right="558"/>
      </w:pP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массовым</w:t>
      </w:r>
      <w:r>
        <w:rPr>
          <w:spacing w:val="3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сгорания.</w:t>
      </w:r>
    </w:p>
    <w:p w:rsidR="005F6D3F" w:rsidRDefault="005F6D3F">
      <w:pPr>
        <w:pStyle w:val="BodyText"/>
        <w:spacing w:line="275" w:lineRule="exact"/>
        <w:ind w:left="1230" w:firstLine="0"/>
      </w:pPr>
      <w:r>
        <w:t>Расчеты массовой</w:t>
      </w:r>
      <w:r>
        <w:rPr>
          <w:spacing w:val="-6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(массы)</w:t>
      </w:r>
      <w:r>
        <w:rPr>
          <w:spacing w:val="-1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смеси.</w:t>
      </w:r>
    </w:p>
    <w:p w:rsidR="005F6D3F" w:rsidRDefault="005F6D3F">
      <w:pPr>
        <w:pStyle w:val="BodyText"/>
        <w:spacing w:before="41" w:line="276" w:lineRule="auto"/>
        <w:ind w:right="567"/>
      </w:pP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дано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избытке</w:t>
      </w:r>
      <w:r>
        <w:rPr>
          <w:spacing w:val="1"/>
        </w:rPr>
        <w:t xml:space="preserve"> </w:t>
      </w:r>
      <w:r>
        <w:t>(имеет</w:t>
      </w:r>
      <w:r>
        <w:rPr>
          <w:spacing w:val="-3"/>
        </w:rPr>
        <w:t xml:space="preserve"> </w:t>
      </w:r>
      <w:r>
        <w:t>примеси).</w:t>
      </w:r>
    </w:p>
    <w:p w:rsidR="005F6D3F" w:rsidRDefault="005F6D3F">
      <w:pPr>
        <w:pStyle w:val="BodyText"/>
        <w:spacing w:before="4" w:line="276" w:lineRule="auto"/>
        <w:ind w:right="566"/>
      </w:pPr>
      <w:r>
        <w:t>Расчеты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возможного.</w:t>
      </w:r>
    </w:p>
    <w:p w:rsidR="005F6D3F" w:rsidRDefault="005F6D3F">
      <w:pPr>
        <w:pStyle w:val="BodyText"/>
        <w:spacing w:line="275" w:lineRule="exact"/>
        <w:ind w:left="1230" w:firstLine="0"/>
      </w:pPr>
      <w:r>
        <w:t>Расчеты</w:t>
      </w:r>
      <w:r>
        <w:rPr>
          <w:spacing w:val="-2"/>
        </w:rPr>
        <w:t xml:space="preserve"> </w:t>
      </w:r>
      <w:r>
        <w:t>теплового эффекта</w:t>
      </w:r>
      <w:r>
        <w:rPr>
          <w:spacing w:val="-5"/>
        </w:rPr>
        <w:t xml:space="preserve"> </w:t>
      </w:r>
      <w:r>
        <w:t>реакции.</w:t>
      </w:r>
    </w:p>
    <w:p w:rsidR="005F6D3F" w:rsidRDefault="005F6D3F">
      <w:pPr>
        <w:pStyle w:val="BodyText"/>
        <w:spacing w:before="41"/>
        <w:ind w:left="1230" w:firstLine="0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реакциях.</w:t>
      </w:r>
    </w:p>
    <w:p w:rsidR="005F6D3F" w:rsidRDefault="005F6D3F">
      <w:pPr>
        <w:pStyle w:val="BodyText"/>
        <w:spacing w:before="40" w:line="276" w:lineRule="auto"/>
        <w:ind w:right="572"/>
      </w:pPr>
      <w:r>
        <w:t>Расчеты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(объема,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раствора с</w:t>
      </w:r>
      <w:r>
        <w:rPr>
          <w:spacing w:val="-10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растворенного</w:t>
      </w:r>
      <w:r>
        <w:rPr>
          <w:spacing w:val="1"/>
        </w:rPr>
        <w:t xml:space="preserve"> </w:t>
      </w:r>
      <w:r>
        <w:t>вещества.</w:t>
      </w:r>
    </w:p>
    <w:p w:rsidR="005F6D3F" w:rsidRDefault="005F6D3F">
      <w:pPr>
        <w:pStyle w:val="Heading11"/>
        <w:spacing w:before="4"/>
        <w:ind w:left="947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 учителя):</w:t>
      </w:r>
    </w:p>
    <w:p w:rsidR="005F6D3F" w:rsidRDefault="005F6D3F">
      <w:pPr>
        <w:pStyle w:val="BodyText"/>
        <w:spacing w:before="36" w:line="276" w:lineRule="auto"/>
        <w:ind w:left="1230" w:firstLine="0"/>
        <w:jc w:val="left"/>
      </w:pPr>
      <w:r>
        <w:t>Качественное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углерода, водорода</w:t>
      </w:r>
      <w:r>
        <w:rPr>
          <w:spacing w:val="-7"/>
        </w:rPr>
        <w:t xml:space="preserve"> </w:t>
      </w:r>
      <w:r>
        <w:t>и хлора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7"/>
        </w:rPr>
        <w:t xml:space="preserve"> </w:t>
      </w:r>
      <w:r>
        <w:t>веществах.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шаростержневых</w:t>
      </w:r>
      <w:r>
        <w:rPr>
          <w:spacing w:val="-4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5F6D3F" w:rsidRDefault="005F6D3F">
      <w:pPr>
        <w:pStyle w:val="BodyText"/>
        <w:spacing w:before="4" w:line="276" w:lineRule="auto"/>
        <w:ind w:left="1230" w:right="5727" w:firstLine="0"/>
        <w:jc w:val="left"/>
      </w:pPr>
      <w:r>
        <w:t>Распознавание пластмасс и волокон.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искусственного шелка.</w:t>
      </w:r>
    </w:p>
    <w:p w:rsidR="005F6D3F" w:rsidRDefault="005F6D3F">
      <w:pPr>
        <w:pStyle w:val="BodyText"/>
        <w:spacing w:line="276" w:lineRule="auto"/>
        <w:ind w:left="1230" w:right="1601" w:firstLine="0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58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Получение,</w:t>
      </w:r>
      <w:r>
        <w:rPr>
          <w:spacing w:val="-1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7"/>
        </w:rPr>
        <w:t xml:space="preserve"> </w:t>
      </w:r>
      <w:r>
        <w:t>газов.</w:t>
      </w:r>
    </w:p>
    <w:p w:rsidR="005F6D3F" w:rsidRDefault="005F6D3F">
      <w:pPr>
        <w:pStyle w:val="BodyText"/>
        <w:spacing w:before="40" w:line="276" w:lineRule="auto"/>
        <w:ind w:left="1230" w:right="3300" w:firstLine="0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5F6D3F" w:rsidRDefault="005F6D3F">
      <w:pPr>
        <w:pStyle w:val="BodyText"/>
        <w:spacing w:before="4" w:line="276" w:lineRule="auto"/>
        <w:jc w:val="left"/>
      </w:pPr>
      <w:r>
        <w:t>Решение</w:t>
      </w:r>
      <w:r>
        <w:rPr>
          <w:spacing w:val="11"/>
        </w:rPr>
        <w:t xml:space="preserve"> </w:t>
      </w:r>
      <w:r>
        <w:t>экспериментальных</w:t>
      </w:r>
      <w:r>
        <w:rPr>
          <w:spacing w:val="7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  <w:r>
        <w:rPr>
          <w:spacing w:val="6"/>
        </w:rPr>
        <w:t xml:space="preserve"> </w:t>
      </w:r>
      <w:r>
        <w:t>«Генетическая</w:t>
      </w:r>
      <w:r>
        <w:rPr>
          <w:spacing w:val="12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5F6D3F" w:rsidRDefault="005F6D3F">
      <w:pPr>
        <w:pStyle w:val="BodyText"/>
        <w:spacing w:line="276" w:lineRule="auto"/>
        <w:jc w:val="left"/>
      </w:pPr>
      <w:r>
        <w:t>Решение</w:t>
      </w:r>
      <w:r>
        <w:rPr>
          <w:spacing w:val="11"/>
        </w:rPr>
        <w:t xml:space="preserve"> </w:t>
      </w:r>
      <w:r>
        <w:t>экспериментальных</w:t>
      </w:r>
      <w:r>
        <w:rPr>
          <w:spacing w:val="7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теме</w:t>
      </w:r>
      <w:r>
        <w:rPr>
          <w:spacing w:val="6"/>
        </w:rPr>
        <w:t xml:space="preserve"> </w:t>
      </w:r>
      <w:r>
        <w:t>«Генетическая</w:t>
      </w:r>
      <w:r>
        <w:rPr>
          <w:spacing w:val="12"/>
        </w:rPr>
        <w:t xml:space="preserve"> </w:t>
      </w:r>
      <w:r>
        <w:t>связь</w:t>
      </w:r>
      <w:r>
        <w:rPr>
          <w:spacing w:val="12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классами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соединений».</w:t>
      </w:r>
    </w:p>
    <w:p w:rsidR="005F6D3F" w:rsidRDefault="005F6D3F">
      <w:pPr>
        <w:pStyle w:val="BodyText"/>
        <w:spacing w:line="276" w:lineRule="auto"/>
        <w:ind w:left="1230" w:right="4063"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Получение уксусной кислоты и изучение ее свойств.</w:t>
      </w:r>
      <w:r>
        <w:rPr>
          <w:spacing w:val="-57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Изготовление</w:t>
      </w:r>
      <w:r>
        <w:rPr>
          <w:spacing w:val="-4"/>
        </w:rPr>
        <w:t xml:space="preserve"> </w:t>
      </w:r>
      <w:r>
        <w:t>мыла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работы.</w:t>
      </w:r>
    </w:p>
    <w:p w:rsidR="005F6D3F" w:rsidRDefault="005F6D3F">
      <w:pPr>
        <w:spacing w:line="275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left="1230" w:right="6294" w:firstLine="0"/>
        <w:jc w:val="left"/>
      </w:pPr>
      <w:r>
        <w:t>Химия косметических средств.</w:t>
      </w:r>
      <w:r>
        <w:rPr>
          <w:spacing w:val="-57"/>
        </w:rPr>
        <w:t xml:space="preserve"> </w:t>
      </w:r>
      <w:r>
        <w:t>Исследование свойств белков.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пищевой</w:t>
      </w:r>
      <w:r>
        <w:rPr>
          <w:spacing w:val="2"/>
        </w:rPr>
        <w:t xml:space="preserve"> </w:t>
      </w:r>
      <w:r>
        <w:t>химии.</w:t>
      </w:r>
    </w:p>
    <w:p w:rsidR="005F6D3F" w:rsidRDefault="005F6D3F">
      <w:pPr>
        <w:pStyle w:val="BodyText"/>
        <w:spacing w:before="4"/>
        <w:ind w:left="123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добавок.</w:t>
      </w:r>
    </w:p>
    <w:p w:rsidR="005F6D3F" w:rsidRDefault="005F6D3F">
      <w:pPr>
        <w:pStyle w:val="BodyText"/>
        <w:spacing w:before="41" w:line="276" w:lineRule="auto"/>
        <w:ind w:left="1230" w:right="4381" w:firstLine="0"/>
        <w:jc w:val="left"/>
      </w:pPr>
      <w:r>
        <w:t>Свойства одноатомных и многоатомных спиртов.</w:t>
      </w:r>
      <w:r>
        <w:rPr>
          <w:spacing w:val="-57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альдегидов.</w:t>
      </w:r>
    </w:p>
    <w:p w:rsidR="005F6D3F" w:rsidRDefault="005F6D3F">
      <w:pPr>
        <w:pStyle w:val="BodyText"/>
        <w:spacing w:line="276" w:lineRule="auto"/>
        <w:ind w:left="1230" w:right="6984" w:firstLine="0"/>
        <w:jc w:val="left"/>
      </w:pPr>
      <w:r>
        <w:t>Синтез сложного эфира.</w:t>
      </w:r>
      <w:r>
        <w:rPr>
          <w:spacing w:val="-57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углеводов.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Устранение</w:t>
      </w:r>
      <w:r>
        <w:rPr>
          <w:spacing w:val="-2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:rsidR="005F6D3F" w:rsidRDefault="005F6D3F">
      <w:pPr>
        <w:pStyle w:val="BodyText"/>
        <w:spacing w:before="40"/>
        <w:ind w:left="1230" w:firstLine="0"/>
        <w:jc w:val="left"/>
      </w:pPr>
      <w:r>
        <w:t>Качественные</w:t>
      </w:r>
      <w:r>
        <w:rPr>
          <w:spacing w:val="-3"/>
        </w:rPr>
        <w:t xml:space="preserve"> </w:t>
      </w:r>
      <w:r>
        <w:t>реакции на</w:t>
      </w:r>
      <w:r>
        <w:rPr>
          <w:spacing w:val="-7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ионы.</w:t>
      </w:r>
    </w:p>
    <w:p w:rsidR="005F6D3F" w:rsidRDefault="005F6D3F">
      <w:pPr>
        <w:pStyle w:val="BodyText"/>
        <w:spacing w:before="41" w:line="280" w:lineRule="auto"/>
        <w:ind w:left="1230" w:right="560" w:firstLine="0"/>
        <w:jc w:val="left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раствора</w:t>
      </w:r>
      <w:r>
        <w:rPr>
          <w:spacing w:val="-5"/>
        </w:rPr>
        <w:t xml:space="preserve"> </w:t>
      </w:r>
      <w:r>
        <w:t>аскорбиновой</w:t>
      </w:r>
      <w:r>
        <w:rPr>
          <w:spacing w:val="-4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титрования.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jc w:val="left"/>
      </w:pPr>
      <w:bookmarkStart w:id="69" w:name="Биология"/>
      <w:bookmarkStart w:id="70" w:name="_bookmark39"/>
      <w:bookmarkEnd w:id="69"/>
      <w:bookmarkEnd w:id="70"/>
      <w:r>
        <w:t>Биология</w:t>
      </w:r>
    </w:p>
    <w:p w:rsidR="005F6D3F" w:rsidRDefault="005F6D3F">
      <w:pPr>
        <w:pStyle w:val="BodyText"/>
        <w:spacing w:before="37" w:line="276" w:lineRule="auto"/>
        <w:ind w:right="561" w:firstLine="701"/>
      </w:pPr>
      <w:r>
        <w:t>В системе естественно-научного образования биология как учебный предмет занимает</w:t>
      </w:r>
      <w:r>
        <w:rPr>
          <w:spacing w:val="-57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 для повседневной жизни; навыков здорового и безопасного для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 разных источников. Изучение биологии создает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компетенций.</w:t>
      </w:r>
    </w:p>
    <w:p w:rsidR="005F6D3F" w:rsidRDefault="005F6D3F">
      <w:pPr>
        <w:pStyle w:val="BodyText"/>
        <w:spacing w:line="276" w:lineRule="auto"/>
        <w:ind w:right="556" w:firstLine="70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научными методами решения различных 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F6D3F" w:rsidRDefault="005F6D3F">
      <w:pPr>
        <w:pStyle w:val="BodyText"/>
        <w:spacing w:line="276" w:lineRule="auto"/>
        <w:ind w:right="558" w:firstLine="701"/>
      </w:pP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 и общекультурной подготовки выпускников. Изучение биологии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ориентировано</w:t>
      </w:r>
      <w:r>
        <w:rPr>
          <w:spacing w:val="1"/>
        </w:rPr>
        <w:t xml:space="preserve"> </w:t>
      </w:r>
      <w:r>
        <w:t>на: подготовку к последующему профессиональному</w:t>
      </w:r>
      <w:r>
        <w:rPr>
          <w:spacing w:val="1"/>
        </w:rPr>
        <w:t xml:space="preserve"> </w:t>
      </w:r>
      <w:r>
        <w:t>образованию; развитие индивидуальных способностей обучающихся путем более 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 обеспечивает: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 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 и грамотного оформления полученных результатов; развитие способности</w:t>
      </w:r>
      <w:r>
        <w:rPr>
          <w:spacing w:val="1"/>
        </w:rPr>
        <w:t xml:space="preserve"> </w:t>
      </w:r>
      <w:r>
        <w:t>моделировать некоторые объекты и процессы, происходящие в живой природе.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экосистемах.</w:t>
      </w:r>
    </w:p>
    <w:p w:rsidR="005F6D3F" w:rsidRDefault="005F6D3F">
      <w:pPr>
        <w:pStyle w:val="BodyText"/>
        <w:spacing w:before="1" w:line="276" w:lineRule="auto"/>
        <w:ind w:right="569" w:firstLine="701"/>
      </w:pP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 методов,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гуманитарных</w:t>
      </w:r>
      <w:r>
        <w:rPr>
          <w:spacing w:val="-4"/>
        </w:rPr>
        <w:t xml:space="preserve"> </w:t>
      </w:r>
      <w:r>
        <w:t>наук.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3" w:firstLine="701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 принципа построения учебного материала, не определяет количества часов на</w:t>
      </w:r>
      <w:r>
        <w:rPr>
          <w:spacing w:val="1"/>
        </w:rPr>
        <w:t xml:space="preserve"> </w:t>
      </w:r>
      <w:r>
        <w:t>изучение учебного предмета и не ограничивает возможности его изучения в том или ином</w:t>
      </w:r>
      <w:r>
        <w:rPr>
          <w:spacing w:val="1"/>
        </w:rPr>
        <w:t xml:space="preserve"> </w:t>
      </w:r>
      <w:r>
        <w:t>классе.</w:t>
      </w:r>
    </w:p>
    <w:p w:rsidR="005F6D3F" w:rsidRDefault="005F6D3F">
      <w:pPr>
        <w:pStyle w:val="BodyText"/>
        <w:spacing w:before="4" w:line="276" w:lineRule="auto"/>
        <w:ind w:right="565" w:firstLine="701"/>
      </w:pPr>
      <w:r>
        <w:t>Предлагаемая примерная программа учитывает возможность получения знаний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 и практических работ. При составлении рабочей программы учитель 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5F6D3F" w:rsidRDefault="005F6D3F">
      <w:pPr>
        <w:pStyle w:val="Heading11"/>
        <w:spacing w:before="2"/>
        <w:ind w:left="519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Биология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как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комплекс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наук о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живой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природе</w:t>
      </w:r>
    </w:p>
    <w:p w:rsidR="005F6D3F" w:rsidRDefault="005F6D3F">
      <w:pPr>
        <w:pStyle w:val="BodyText"/>
        <w:spacing w:before="41" w:line="276" w:lineRule="auto"/>
        <w:ind w:right="561" w:firstLine="701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  <w:iCs/>
        </w:rPr>
        <w:t>Современные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направления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биологии.</w:t>
      </w:r>
      <w:r>
        <w:rPr>
          <w:i/>
          <w:iCs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практическое значение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знаний.</w:t>
      </w:r>
    </w:p>
    <w:p w:rsidR="005F6D3F" w:rsidRDefault="005F6D3F">
      <w:pPr>
        <w:pStyle w:val="BodyText"/>
        <w:spacing w:line="274" w:lineRule="exact"/>
        <w:ind w:left="1221" w:firstLine="0"/>
      </w:pPr>
      <w:r>
        <w:t>Биологические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биологии.</w:t>
      </w:r>
    </w:p>
    <w:p w:rsidR="005F6D3F" w:rsidRDefault="005F6D3F">
      <w:pPr>
        <w:pStyle w:val="Heading11"/>
        <w:spacing w:before="46"/>
        <w:ind w:left="519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жизни</w:t>
      </w:r>
    </w:p>
    <w:p w:rsidR="005F6D3F" w:rsidRDefault="005F6D3F">
      <w:pPr>
        <w:spacing w:before="36" w:line="276" w:lineRule="auto"/>
        <w:ind w:left="519" w:right="571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Молекулярные основы жизни. Неорганические вещества, их значение. Органические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(углеводы,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липиды,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белки,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нуклеиновые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кислоты,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АТФ)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Биополимеры.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Другие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органические вещества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клетки.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Нанотехнологии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9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биологии.</w:t>
      </w:r>
    </w:p>
    <w:p w:rsidR="005F6D3F" w:rsidRDefault="005F6D3F">
      <w:pPr>
        <w:pStyle w:val="BodyText"/>
        <w:spacing w:before="3" w:line="276" w:lineRule="auto"/>
        <w:ind w:right="566" w:firstLine="701"/>
      </w:pPr>
      <w:r>
        <w:t>Цитология, методы цитологии. Роль клеточной теории в становлении 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2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</w:p>
    <w:p w:rsidR="005F6D3F" w:rsidRDefault="005F6D3F">
      <w:pPr>
        <w:pStyle w:val="BodyText"/>
        <w:spacing w:line="275" w:lineRule="exact"/>
        <w:ind w:left="1221" w:firstLine="0"/>
      </w:pPr>
      <w:r>
        <w:t>Вирусы –</w:t>
      </w:r>
      <w:r>
        <w:rPr>
          <w:spacing w:val="-1"/>
        </w:rPr>
        <w:t xml:space="preserve"> </w:t>
      </w:r>
      <w:r>
        <w:t>неклеточная</w:t>
      </w:r>
      <w:r>
        <w:rPr>
          <w:spacing w:val="-2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жизни, 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вирусных</w:t>
      </w:r>
      <w:r>
        <w:rPr>
          <w:spacing w:val="-6"/>
        </w:rPr>
        <w:t xml:space="preserve"> </w:t>
      </w:r>
      <w:r>
        <w:t>заболеваний.</w:t>
      </w:r>
    </w:p>
    <w:p w:rsidR="005F6D3F" w:rsidRDefault="005F6D3F">
      <w:pPr>
        <w:spacing w:before="41" w:line="276" w:lineRule="auto"/>
        <w:ind w:left="519" w:right="561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Жизнедеятельность клетки. Пластический обмен. Фотосинтез, хемосинтез. Биосинтез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белка. Энергетический обмен. Хранение, передача и реализация наследственной информации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геном.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Геномика.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наркогенных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60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клетке.</w:t>
      </w:r>
    </w:p>
    <w:p w:rsidR="005F6D3F" w:rsidRDefault="005F6D3F">
      <w:pPr>
        <w:pStyle w:val="BodyText"/>
        <w:spacing w:line="280" w:lineRule="auto"/>
        <w:ind w:right="572" w:firstLine="701"/>
      </w:pPr>
      <w:r>
        <w:t>Клеточный цикл: интерфаза и деление. Митоз и мейоз, их значение. Соматические и</w:t>
      </w:r>
      <w:r>
        <w:rPr>
          <w:spacing w:val="1"/>
        </w:rPr>
        <w:t xml:space="preserve"> </w:t>
      </w:r>
      <w:r>
        <w:t>половые клетки.</w:t>
      </w:r>
    </w:p>
    <w:p w:rsidR="005F6D3F" w:rsidRDefault="005F6D3F">
      <w:pPr>
        <w:pStyle w:val="Heading11"/>
        <w:spacing w:line="273" w:lineRule="exact"/>
        <w:ind w:left="1283"/>
        <w:jc w:val="left"/>
      </w:pPr>
      <w:r>
        <w:t>Организм</w:t>
      </w:r>
    </w:p>
    <w:p w:rsidR="005F6D3F" w:rsidRDefault="005F6D3F">
      <w:pPr>
        <w:pStyle w:val="BodyText"/>
        <w:spacing w:before="34"/>
        <w:ind w:left="1221" w:firstLine="0"/>
        <w:jc w:val="left"/>
      </w:pPr>
      <w:r>
        <w:t>Организм</w:t>
      </w:r>
      <w:r>
        <w:rPr>
          <w:spacing w:val="-3"/>
        </w:rPr>
        <w:t xml:space="preserve"> </w:t>
      </w:r>
      <w:r>
        <w:t>— единое</w:t>
      </w:r>
      <w:r>
        <w:rPr>
          <w:spacing w:val="-5"/>
        </w:rPr>
        <w:t xml:space="preserve"> </w:t>
      </w:r>
      <w:r>
        <w:t>целое.</w:t>
      </w:r>
    </w:p>
    <w:p w:rsidR="005F6D3F" w:rsidRDefault="005F6D3F">
      <w:pPr>
        <w:pStyle w:val="BodyText"/>
        <w:spacing w:before="41"/>
        <w:ind w:left="1221" w:firstLine="0"/>
        <w:jc w:val="left"/>
      </w:pPr>
      <w:r>
        <w:t>Жизнедеятельность</w:t>
      </w:r>
      <w:r>
        <w:rPr>
          <w:spacing w:val="-6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организма,</w:t>
      </w:r>
      <w:r>
        <w:rPr>
          <w:spacing w:val="-6"/>
        </w:rPr>
        <w:t xml:space="preserve"> </w:t>
      </w:r>
      <w:r>
        <w:t>гомеостаз.</w:t>
      </w:r>
    </w:p>
    <w:p w:rsidR="005F6D3F" w:rsidRDefault="005F6D3F">
      <w:pPr>
        <w:spacing w:before="41" w:line="276" w:lineRule="auto"/>
        <w:ind w:left="519" w:right="559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Размножение организмов (бесполое и половое). </w:t>
      </w:r>
      <w:r>
        <w:rPr>
          <w:i/>
          <w:iCs/>
          <w:sz w:val="24"/>
          <w:szCs w:val="24"/>
        </w:rPr>
        <w:t>Способы размножения у растений 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животных. </w:t>
      </w:r>
      <w:r>
        <w:rPr>
          <w:sz w:val="24"/>
          <w:szCs w:val="24"/>
        </w:rPr>
        <w:t>Индивидуальное развитие организма (онтогенез). Причины нарушений развития.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Репродуктивное здоровье человека; последствия влияния алкоголя, никотина, наркотических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 эмбриональное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развитие человека. </w:t>
      </w:r>
      <w:r>
        <w:rPr>
          <w:i/>
          <w:iCs/>
          <w:sz w:val="24"/>
          <w:szCs w:val="24"/>
        </w:rPr>
        <w:t>Жизненные</w:t>
      </w:r>
      <w:r>
        <w:rPr>
          <w:i/>
          <w:iCs/>
          <w:spacing w:val="-6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циклы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разных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групп организмов.</w:t>
      </w:r>
    </w:p>
    <w:p w:rsidR="005F6D3F" w:rsidRDefault="005F6D3F">
      <w:pPr>
        <w:pStyle w:val="BodyText"/>
        <w:spacing w:before="3" w:line="276" w:lineRule="auto"/>
        <w:ind w:right="562" w:firstLine="701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  <w:iCs/>
        </w:rPr>
        <w:t>.</w:t>
      </w:r>
      <w:r>
        <w:rPr>
          <w:i/>
          <w:iCs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 Г. Менделя. Хромосомная теория наследственности. Определение 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3"/>
        </w:rPr>
        <w:t xml:space="preserve"> </w:t>
      </w:r>
      <w:r>
        <w:t>наследование.</w:t>
      </w:r>
    </w:p>
    <w:p w:rsidR="005F6D3F" w:rsidRDefault="005F6D3F">
      <w:pPr>
        <w:pStyle w:val="BodyText"/>
        <w:spacing w:line="274" w:lineRule="exact"/>
        <w:ind w:left="1221" w:firstLine="0"/>
      </w:pPr>
      <w:r>
        <w:t>Генетика</w:t>
      </w:r>
      <w:r>
        <w:rPr>
          <w:spacing w:val="22"/>
        </w:rPr>
        <w:t xml:space="preserve"> </w:t>
      </w:r>
      <w:r>
        <w:t>человека.</w:t>
      </w:r>
      <w:r>
        <w:rPr>
          <w:spacing w:val="80"/>
        </w:rPr>
        <w:t xml:space="preserve"> </w:t>
      </w:r>
      <w:r>
        <w:t>Наследственные</w:t>
      </w:r>
      <w:r>
        <w:rPr>
          <w:spacing w:val="82"/>
        </w:rPr>
        <w:t xml:space="preserve"> </w:t>
      </w:r>
      <w:r>
        <w:t>заболевания</w:t>
      </w:r>
      <w:r>
        <w:rPr>
          <w:spacing w:val="83"/>
        </w:rPr>
        <w:t xml:space="preserve"> </w:t>
      </w:r>
      <w:r>
        <w:t>человека</w:t>
      </w:r>
      <w:r>
        <w:rPr>
          <w:spacing w:val="8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их</w:t>
      </w:r>
      <w:r>
        <w:rPr>
          <w:spacing w:val="78"/>
        </w:rPr>
        <w:t xml:space="preserve"> </w:t>
      </w:r>
      <w:r>
        <w:t>предупреждение.</w:t>
      </w:r>
    </w:p>
    <w:p w:rsidR="005F6D3F" w:rsidRDefault="005F6D3F">
      <w:pPr>
        <w:pStyle w:val="BodyText"/>
        <w:spacing w:before="41"/>
        <w:ind w:firstLine="0"/>
      </w:pPr>
      <w:r>
        <w:t>Этические</w:t>
      </w:r>
      <w:r>
        <w:rPr>
          <w:spacing w:val="-3"/>
        </w:rPr>
        <w:t xml:space="preserve"> </w:t>
      </w:r>
      <w:r>
        <w:t>аспекты 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генетики.</w:t>
      </w:r>
    </w:p>
    <w:p w:rsidR="005F6D3F" w:rsidRDefault="005F6D3F">
      <w:pPr>
        <w:pStyle w:val="BodyText"/>
        <w:spacing w:before="41"/>
        <w:ind w:left="1221" w:firstLine="0"/>
      </w:pPr>
      <w:r>
        <w:t>Генотип</w:t>
      </w:r>
      <w:r>
        <w:rPr>
          <w:spacing w:val="1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среда.</w:t>
      </w:r>
      <w:r>
        <w:rPr>
          <w:spacing w:val="84"/>
        </w:rPr>
        <w:t xml:space="preserve"> </w:t>
      </w:r>
      <w:r>
        <w:t>Ненаследственная</w:t>
      </w:r>
      <w:r>
        <w:rPr>
          <w:spacing w:val="82"/>
        </w:rPr>
        <w:t xml:space="preserve"> </w:t>
      </w:r>
      <w:r>
        <w:t>изменчивость.</w:t>
      </w:r>
      <w:r>
        <w:rPr>
          <w:spacing w:val="79"/>
        </w:rPr>
        <w:t xml:space="preserve"> </w:t>
      </w:r>
      <w:r>
        <w:t>Наследственная</w:t>
      </w:r>
      <w:r>
        <w:rPr>
          <w:spacing w:val="77"/>
        </w:rPr>
        <w:t xml:space="preserve"> </w:t>
      </w:r>
      <w:r>
        <w:t>изменчивость.</w:t>
      </w:r>
    </w:p>
    <w:p w:rsidR="005F6D3F" w:rsidRDefault="005F6D3F">
      <w:pPr>
        <w:pStyle w:val="BodyText"/>
        <w:spacing w:before="41"/>
        <w:ind w:firstLine="0"/>
      </w:pP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4" w:firstLine="701"/>
        <w:rPr>
          <w:i/>
          <w:iCs/>
        </w:rPr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Биотехнология,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rPr>
          <w:i/>
          <w:iCs/>
        </w:rPr>
        <w:t>Биобезопасность.</w:t>
      </w:r>
    </w:p>
    <w:p w:rsidR="005F6D3F" w:rsidRDefault="005F6D3F">
      <w:pPr>
        <w:pStyle w:val="Heading11"/>
        <w:spacing w:before="4"/>
        <w:ind w:left="519"/>
      </w:pPr>
      <w:r>
        <w:t>Теория</w:t>
      </w:r>
      <w:r>
        <w:rPr>
          <w:spacing w:val="-1"/>
        </w:rPr>
        <w:t xml:space="preserve"> </w:t>
      </w:r>
      <w:r>
        <w:t>эволюции</w:t>
      </w:r>
    </w:p>
    <w:p w:rsidR="005F6D3F" w:rsidRDefault="005F6D3F">
      <w:pPr>
        <w:pStyle w:val="BodyText"/>
        <w:spacing w:before="41" w:line="276" w:lineRule="auto"/>
        <w:ind w:right="562" w:firstLine="701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эволюции,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генофонд</w:t>
      </w:r>
      <w:r>
        <w:rPr>
          <w:spacing w:val="-2"/>
        </w:rPr>
        <w:t xml:space="preserve"> </w:t>
      </w:r>
      <w:r>
        <w:t>популяции.</w:t>
      </w:r>
      <w:r>
        <w:rPr>
          <w:spacing w:val="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эволюции.</w:t>
      </w:r>
    </w:p>
    <w:p w:rsidR="005F6D3F" w:rsidRDefault="005F6D3F">
      <w:pPr>
        <w:pStyle w:val="BodyText"/>
        <w:spacing w:line="276" w:lineRule="auto"/>
        <w:ind w:right="568" w:firstLine="701"/>
      </w:pPr>
      <w:r>
        <w:t>Многообразие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</w:p>
    <w:p w:rsidR="005F6D3F" w:rsidRDefault="005F6D3F">
      <w:pPr>
        <w:pStyle w:val="Heading11"/>
        <w:spacing w:before="2"/>
        <w:ind w:left="1283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5F6D3F" w:rsidRDefault="005F6D3F">
      <w:pPr>
        <w:pStyle w:val="BodyText"/>
        <w:spacing w:before="36" w:line="280" w:lineRule="auto"/>
        <w:ind w:right="572" w:firstLine="701"/>
      </w:pPr>
      <w:r>
        <w:t>Гипотезы происхождения жизни на Земле. Основные этапы эволюции органического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Земле.</w:t>
      </w:r>
    </w:p>
    <w:p w:rsidR="005F6D3F" w:rsidRDefault="005F6D3F">
      <w:pPr>
        <w:pStyle w:val="BodyText"/>
        <w:spacing w:line="276" w:lineRule="auto"/>
        <w:ind w:right="564" w:firstLine="701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(антропогенез).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единство.</w:t>
      </w:r>
    </w:p>
    <w:p w:rsidR="005F6D3F" w:rsidRDefault="005F6D3F">
      <w:pPr>
        <w:pStyle w:val="Heading11"/>
        <w:ind w:left="1283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5F6D3F" w:rsidRDefault="005F6D3F">
      <w:pPr>
        <w:pStyle w:val="BodyText"/>
        <w:spacing w:before="33"/>
        <w:ind w:left="1221" w:firstLine="0"/>
      </w:pPr>
      <w:r>
        <w:t>Приспособления</w:t>
      </w:r>
      <w:r>
        <w:rPr>
          <w:spacing w:val="-7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факторов.</w:t>
      </w:r>
    </w:p>
    <w:p w:rsidR="005F6D3F" w:rsidRDefault="005F6D3F">
      <w:pPr>
        <w:pStyle w:val="BodyText"/>
        <w:spacing w:before="40" w:line="276" w:lineRule="auto"/>
        <w:ind w:right="562" w:firstLine="701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 видов в экосистеме. Круговорот веществ и поток энергии в экосистеме. Устойчивость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-57"/>
        </w:rPr>
        <w:t xml:space="preserve"> </w:t>
      </w:r>
      <w:r>
        <w:t>Сохранение биоразнообразия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 устойчивости</w:t>
      </w:r>
      <w:r>
        <w:rPr>
          <w:spacing w:val="3"/>
        </w:rPr>
        <w:t xml:space="preserve"> </w:t>
      </w:r>
      <w:r>
        <w:t>экосистемы.</w:t>
      </w:r>
    </w:p>
    <w:p w:rsidR="005F6D3F" w:rsidRDefault="005F6D3F">
      <w:pPr>
        <w:spacing w:before="3" w:line="276" w:lineRule="auto"/>
        <w:ind w:left="519" w:right="561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Структура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биосферы.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Круговороты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биосфере.</w:t>
      </w:r>
    </w:p>
    <w:p w:rsidR="005F6D3F" w:rsidRDefault="005F6D3F">
      <w:pPr>
        <w:pStyle w:val="BodyText"/>
        <w:spacing w:line="275" w:lineRule="exact"/>
        <w:ind w:left="1221" w:firstLine="0"/>
      </w:pPr>
      <w:r>
        <w:t>Глобальные</w:t>
      </w:r>
      <w:r>
        <w:rPr>
          <w:spacing w:val="-9"/>
        </w:rPr>
        <w:t xml:space="preserve"> </w:t>
      </w:r>
      <w:r>
        <w:t>антропогенные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:rsidR="005F6D3F" w:rsidRDefault="005F6D3F">
      <w:pPr>
        <w:spacing w:before="41"/>
        <w:ind w:left="122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Перспективы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-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биологических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наук.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Биология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как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комплекс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наук о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живой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природе</w:t>
      </w:r>
    </w:p>
    <w:p w:rsidR="005F6D3F" w:rsidRDefault="005F6D3F">
      <w:pPr>
        <w:spacing w:before="36" w:line="276" w:lineRule="auto"/>
        <w:ind w:left="519" w:right="566" w:firstLine="701"/>
        <w:jc w:val="both"/>
        <w:rPr>
          <w:sz w:val="24"/>
          <w:szCs w:val="24"/>
        </w:rPr>
      </w:pPr>
      <w:r>
        <w:rPr>
          <w:sz w:val="24"/>
          <w:szCs w:val="24"/>
        </w:rPr>
        <w:t>Биология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науками.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природе.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Синтез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естественно-научного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социогуманитарного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знания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современном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этапе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развития</w:t>
      </w:r>
      <w:r>
        <w:rPr>
          <w:i/>
          <w:iCs/>
          <w:spacing w:val="-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цивилизации.</w:t>
      </w:r>
      <w:r>
        <w:rPr>
          <w:i/>
          <w:iCs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Практическое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биологических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 w:rsidR="005F6D3F" w:rsidRDefault="005F6D3F">
      <w:pPr>
        <w:spacing w:before="3" w:line="276" w:lineRule="auto"/>
        <w:ind w:left="519" w:right="561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Биологические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 и функционирования биологических систем.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Биологические системы разных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уровней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организации.</w:t>
      </w:r>
    </w:p>
    <w:p w:rsidR="005F6D3F" w:rsidRDefault="005F6D3F">
      <w:pPr>
        <w:pStyle w:val="BodyText"/>
        <w:spacing w:line="278" w:lineRule="auto"/>
        <w:ind w:right="560" w:firstLine="701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 мира. Методы научного познания органического мира. Экспериментальные методы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данных.</w:t>
      </w:r>
    </w:p>
    <w:p w:rsidR="005F6D3F" w:rsidRDefault="005F6D3F">
      <w:pPr>
        <w:pStyle w:val="Heading11"/>
        <w:ind w:left="1283"/>
      </w:pPr>
      <w:r>
        <w:t>Структурные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жизни</w:t>
      </w:r>
    </w:p>
    <w:p w:rsidR="005F6D3F" w:rsidRDefault="005F6D3F">
      <w:pPr>
        <w:pStyle w:val="BodyText"/>
        <w:spacing w:before="34" w:line="276" w:lineRule="auto"/>
        <w:ind w:right="557" w:firstLine="701"/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Макроэлементы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Гидрофильность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гидрофобность.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минеральных солей в клетке. Органические вещества, понятие о регулярных и 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Липиды.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5"/>
        </w:rPr>
        <w:t xml:space="preserve"> </w:t>
      </w:r>
      <w:r>
        <w:t>Нуклеиновые</w:t>
      </w:r>
      <w:r>
        <w:rPr>
          <w:spacing w:val="2"/>
        </w:rPr>
        <w:t xml:space="preserve"> </w:t>
      </w:r>
      <w:r>
        <w:t>кислоты.</w:t>
      </w:r>
      <w:r>
        <w:rPr>
          <w:spacing w:val="5"/>
        </w:rPr>
        <w:t xml:space="preserve"> </w:t>
      </w:r>
      <w:r>
        <w:t>ДНК:</w:t>
      </w:r>
      <w:r>
        <w:rPr>
          <w:spacing w:val="8"/>
        </w:rPr>
        <w:t xml:space="preserve"> </w:t>
      </w:r>
      <w:r>
        <w:t>строение,</w:t>
      </w:r>
      <w:r>
        <w:rPr>
          <w:spacing w:val="9"/>
        </w:rPr>
        <w:t xml:space="preserve"> </w:t>
      </w:r>
      <w:r>
        <w:t>свойства,</w:t>
      </w:r>
      <w:r>
        <w:rPr>
          <w:spacing w:val="5"/>
        </w:rPr>
        <w:t xml:space="preserve"> </w:t>
      </w:r>
      <w:r>
        <w:t>местоположение,</w:t>
      </w:r>
      <w:r>
        <w:rPr>
          <w:spacing w:val="5"/>
        </w:rPr>
        <w:t xml:space="preserve"> </w:t>
      </w:r>
      <w:r>
        <w:t>функции.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3" w:firstLine="0"/>
      </w:pPr>
      <w:r>
        <w:t>РНК: строение, виды, функции. АТФ: строение, функции. Другие органические 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3"/>
        </w:rPr>
        <w:t xml:space="preserve"> </w:t>
      </w:r>
      <w:r>
        <w:t>Нанотехнологии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биологии.</w:t>
      </w:r>
    </w:p>
    <w:p w:rsidR="005F6D3F" w:rsidRDefault="005F6D3F">
      <w:pPr>
        <w:pStyle w:val="BodyText"/>
        <w:spacing w:line="276" w:lineRule="auto"/>
        <w:ind w:right="558" w:firstLine="701"/>
      </w:pPr>
      <w:r>
        <w:t>Клетка – структурная и функциональная единица организма.</w:t>
      </w:r>
      <w:r>
        <w:rPr>
          <w:spacing w:val="1"/>
        </w:rPr>
        <w:t xml:space="preserve"> </w:t>
      </w:r>
      <w:r>
        <w:rPr>
          <w:i/>
          <w:iCs/>
        </w:rPr>
        <w:t>Развитие цитологии.</w:t>
      </w:r>
      <w:r>
        <w:rPr>
          <w:i/>
          <w:iCs/>
          <w:spacing w:val="1"/>
        </w:rPr>
        <w:t xml:space="preserve"> </w:t>
      </w:r>
      <w:r>
        <w:t>Современные методы изучения клетки. Клеточная теория в свете современных данных о</w:t>
      </w:r>
      <w:r>
        <w:rPr>
          <w:spacing w:val="1"/>
        </w:rPr>
        <w:t xml:space="preserve"> </w:t>
      </w:r>
      <w:r>
        <w:t xml:space="preserve">строении и функциях клетки. </w:t>
      </w:r>
      <w:r>
        <w:rPr>
          <w:i/>
          <w:iCs/>
        </w:rPr>
        <w:t xml:space="preserve">Теория симбиогенеза. </w:t>
      </w:r>
      <w:r>
        <w:t>Основные части и органоиды 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эукариот.</w:t>
      </w:r>
    </w:p>
    <w:p w:rsidR="005F6D3F" w:rsidRDefault="005F6D3F">
      <w:pPr>
        <w:spacing w:before="1" w:line="276" w:lineRule="auto"/>
        <w:ind w:left="519" w:right="567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Вирусы — неклеточная форма жизни. Способы передачи вирусных инфекций и 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вирусных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заболеваний.</w:t>
      </w:r>
      <w:r>
        <w:rPr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Вирусология,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ее практическое значение.</w:t>
      </w:r>
    </w:p>
    <w:p w:rsidR="005F6D3F" w:rsidRDefault="005F6D3F">
      <w:pPr>
        <w:pStyle w:val="BodyText"/>
        <w:spacing w:before="4" w:line="276" w:lineRule="auto"/>
        <w:ind w:right="563" w:firstLine="701"/>
      </w:pPr>
      <w:r>
        <w:t>Клеточный метаболизм. Ферментативный характер реакций обмена веществ. Этапы</w:t>
      </w:r>
      <w:r>
        <w:rPr>
          <w:spacing w:val="1"/>
        </w:rPr>
        <w:t xml:space="preserve"> </w:t>
      </w:r>
      <w:r>
        <w:t>энергетического обмена.</w:t>
      </w:r>
      <w:r>
        <w:rPr>
          <w:spacing w:val="1"/>
        </w:rPr>
        <w:t xml:space="preserve"> </w:t>
      </w:r>
      <w:r>
        <w:t>Аэробное и анаэробное дыхание.</w:t>
      </w:r>
      <w:r>
        <w:rPr>
          <w:spacing w:val="1"/>
        </w:rPr>
        <w:t xml:space="preserve"> </w:t>
      </w:r>
      <w:r>
        <w:t>Роль клеточных органоидов 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Автотрофы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гетеротрофы.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3"/>
        </w:rPr>
        <w:t xml:space="preserve"> </w:t>
      </w:r>
      <w:r>
        <w:t>Хемосинтез.</w:t>
      </w:r>
    </w:p>
    <w:p w:rsidR="005F6D3F" w:rsidRDefault="005F6D3F">
      <w:pPr>
        <w:spacing w:line="276" w:lineRule="auto"/>
        <w:ind w:left="519" w:right="563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Наследственная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Генетический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код,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свойства. Эволюция представлений о гене. Современные представления о гене и геноме.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Биосинтез белка, реакции матричного синтеза. Регуляция работы генов и процессов обмена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клетке.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инженерия,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геномика,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протеомика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Нарушение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биохимических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процессов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клетке под</w:t>
      </w:r>
      <w:r>
        <w:rPr>
          <w:i/>
          <w:iCs/>
          <w:spacing w:val="3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влиянием</w:t>
      </w:r>
      <w:r>
        <w:rPr>
          <w:i/>
          <w:iCs/>
          <w:spacing w:val="-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мутагенов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наркогенных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веществ.</w:t>
      </w:r>
    </w:p>
    <w:p w:rsidR="005F6D3F" w:rsidRDefault="005F6D3F">
      <w:pPr>
        <w:spacing w:line="276" w:lineRule="auto"/>
        <w:ind w:left="519" w:right="559" w:firstLine="701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Клеточный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цикл: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интерфаза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деление.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Митоз,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митоза,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митоза.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Соматические и половые клетки. Мейоз, значение мейоза, фазы мейоза. Мейоз в жизненном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цикле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половых клеток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 цветковых растений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позвоночных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животных.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Регуляция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деления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клеток,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нарушения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регуляции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как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причина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заболеваний.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Стволовые клетки.</w:t>
      </w:r>
    </w:p>
    <w:p w:rsidR="005F6D3F" w:rsidRDefault="005F6D3F">
      <w:pPr>
        <w:pStyle w:val="Heading11"/>
        <w:spacing w:before="3"/>
        <w:ind w:left="1283"/>
        <w:jc w:val="left"/>
      </w:pPr>
      <w:r>
        <w:t>Организм</w:t>
      </w:r>
    </w:p>
    <w:p w:rsidR="005F6D3F" w:rsidRDefault="005F6D3F">
      <w:pPr>
        <w:pStyle w:val="BodyText"/>
        <w:tabs>
          <w:tab w:val="left" w:pos="2842"/>
          <w:tab w:val="left" w:pos="4765"/>
          <w:tab w:val="left" w:pos="6511"/>
          <w:tab w:val="left" w:pos="6925"/>
          <w:tab w:val="left" w:pos="8918"/>
        </w:tabs>
        <w:spacing w:before="36"/>
        <w:ind w:left="1221" w:firstLine="0"/>
        <w:jc w:val="left"/>
      </w:pPr>
      <w:r>
        <w:t>Особенности</w:t>
      </w:r>
      <w:r>
        <w:tab/>
        <w:t>одноклеточных,</w:t>
      </w:r>
      <w:r>
        <w:tab/>
        <w:t>колониальных</w:t>
      </w:r>
      <w:r>
        <w:tab/>
        <w:t>и</w:t>
      </w:r>
      <w:r>
        <w:tab/>
        <w:t>многоклеточных</w:t>
      </w:r>
      <w:r>
        <w:tab/>
        <w:t>организмов.</w:t>
      </w:r>
    </w:p>
    <w:p w:rsidR="005F6D3F" w:rsidRDefault="005F6D3F">
      <w:pPr>
        <w:pStyle w:val="BodyText"/>
        <w:spacing w:before="41"/>
        <w:ind w:firstLine="0"/>
        <w:jc w:val="left"/>
      </w:pPr>
      <w:r>
        <w:t>Взаимосвязь</w:t>
      </w:r>
      <w:r>
        <w:rPr>
          <w:spacing w:val="-5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целостности</w:t>
      </w:r>
      <w:r>
        <w:rPr>
          <w:spacing w:val="-8"/>
        </w:rPr>
        <w:t xml:space="preserve"> </w:t>
      </w:r>
      <w:r>
        <w:t>организма.</w:t>
      </w:r>
    </w:p>
    <w:p w:rsidR="005F6D3F" w:rsidRDefault="005F6D3F">
      <w:pPr>
        <w:pStyle w:val="BodyText"/>
        <w:spacing w:before="45" w:line="276" w:lineRule="auto"/>
        <w:ind w:right="559" w:firstLine="701"/>
      </w:pPr>
      <w:r>
        <w:t>Основные процессы, происходящие в организме: питание и пищеварение, 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-2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связи.</w:t>
      </w:r>
    </w:p>
    <w:p w:rsidR="005F6D3F" w:rsidRDefault="005F6D3F">
      <w:pPr>
        <w:pStyle w:val="BodyText"/>
        <w:spacing w:line="276" w:lineRule="auto"/>
        <w:ind w:right="557" w:firstLine="701"/>
      </w:pPr>
      <w:r>
        <w:t>Размножение организмов. Бесполое и половое размножение. Двойное оплодотворение</w:t>
      </w:r>
      <w:r>
        <w:rPr>
          <w:spacing w:val="1"/>
        </w:rPr>
        <w:t xml:space="preserve"> </w:t>
      </w:r>
      <w:r>
        <w:t>у цветковых растений. Виды оплодотворения у животных. Способы размножения у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 индивидуального</w:t>
      </w:r>
      <w:r>
        <w:rPr>
          <w:spacing w:val="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организмов.</w:t>
      </w:r>
    </w:p>
    <w:p w:rsidR="005F6D3F" w:rsidRDefault="005F6D3F">
      <w:pPr>
        <w:pStyle w:val="BodyText"/>
        <w:spacing w:before="1" w:line="276" w:lineRule="auto"/>
        <w:ind w:right="565" w:firstLine="701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терминология и символика. Генотип и фенотип. Вероятностный характер законов генетики.</w:t>
      </w:r>
      <w:r>
        <w:rPr>
          <w:spacing w:val="1"/>
        </w:rPr>
        <w:t xml:space="preserve"> </w:t>
      </w:r>
      <w:r>
        <w:t>Законы наследственности</w:t>
      </w:r>
      <w:r>
        <w:rPr>
          <w:spacing w:val="1"/>
        </w:rPr>
        <w:t xml:space="preserve"> </w:t>
      </w:r>
      <w:r>
        <w:t>Г. Менделя и</w:t>
      </w:r>
      <w:r>
        <w:rPr>
          <w:spacing w:val="1"/>
        </w:rPr>
        <w:t xml:space="preserve"> </w:t>
      </w:r>
      <w:r>
        <w:t>условия их выполнения. Цитологические 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 Сцепленное наследование, кроссинговер. Определение</w:t>
      </w:r>
      <w:r>
        <w:rPr>
          <w:spacing w:val="60"/>
        </w:rPr>
        <w:t xml:space="preserve"> </w:t>
      </w:r>
      <w:r>
        <w:t>пола. 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развития.</w:t>
      </w:r>
      <w:r>
        <w:rPr>
          <w:spacing w:val="6"/>
        </w:rPr>
        <w:t xml:space="preserve"> </w:t>
      </w:r>
      <w:r>
        <w:rPr>
          <w:i/>
          <w:iCs/>
        </w:rPr>
        <w:t>Генетическое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картирование</w:t>
      </w:r>
      <w:r>
        <w:t>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0" w:firstLine="720"/>
      </w:pPr>
      <w:r>
        <w:t>Генетика человека, методы 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человека. Репродуктивное здоровье</w:t>
      </w:r>
      <w:r>
        <w:rPr>
          <w:spacing w:val="1"/>
        </w:rPr>
        <w:t xml:space="preserve"> </w:t>
      </w:r>
      <w:r>
        <w:t>человека. Наследственные заболевания человека, их предупреждение. Значение генетики для</w:t>
      </w:r>
      <w:r>
        <w:rPr>
          <w:spacing w:val="-57"/>
        </w:rPr>
        <w:t xml:space="preserve"> </w:t>
      </w:r>
      <w:r>
        <w:t>медицины,</w:t>
      </w:r>
      <w:r>
        <w:rPr>
          <w:spacing w:val="3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генетики.</w:t>
      </w:r>
    </w:p>
    <w:p w:rsidR="005F6D3F" w:rsidRDefault="005F6D3F">
      <w:pPr>
        <w:pStyle w:val="BodyText"/>
        <w:spacing w:before="4" w:line="276" w:lineRule="auto"/>
        <w:ind w:right="569" w:firstLine="701"/>
        <w:rPr>
          <w:i/>
          <w:iCs/>
        </w:rPr>
      </w:pP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 изменчивости. Комбинативная изменчивость, ее источники. Мутации, 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3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  <w:r>
        <w:rPr>
          <w:spacing w:val="6"/>
        </w:rPr>
        <w:t xml:space="preserve"> </w:t>
      </w:r>
      <w:r>
        <w:rPr>
          <w:i/>
          <w:iCs/>
        </w:rPr>
        <w:t>Эпигенетика.</w:t>
      </w:r>
    </w:p>
    <w:p w:rsidR="005F6D3F" w:rsidRDefault="005F6D3F">
      <w:pPr>
        <w:pStyle w:val="BodyText"/>
        <w:spacing w:line="276" w:lineRule="auto"/>
        <w:ind w:right="560" w:firstLine="701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 отбор. Ускорение и повышение точности отбора с помощью современных</w:t>
      </w:r>
      <w:r>
        <w:rPr>
          <w:spacing w:val="1"/>
        </w:rPr>
        <w:t xml:space="preserve"> </w:t>
      </w:r>
      <w:r>
        <w:t>методов генетики и биотехнологии. Гетерозис и его использование в селекции. 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-2"/>
        </w:rPr>
        <w:t xml:space="preserve"> </w:t>
      </w:r>
      <w:r>
        <w:t>генная</w:t>
      </w:r>
      <w:r>
        <w:rPr>
          <w:spacing w:val="2"/>
        </w:rPr>
        <w:t xml:space="preserve"> </w:t>
      </w:r>
      <w:r>
        <w:t>инженерия.</w:t>
      </w:r>
      <w:r>
        <w:rPr>
          <w:spacing w:val="-1"/>
        </w:rPr>
        <w:t xml:space="preserve"> </w:t>
      </w:r>
      <w:r>
        <w:t>Биобезопасность.</w:t>
      </w:r>
    </w:p>
    <w:p w:rsidR="005F6D3F" w:rsidRDefault="005F6D3F">
      <w:pPr>
        <w:pStyle w:val="Heading11"/>
        <w:spacing w:before="4"/>
        <w:ind w:left="519"/>
      </w:pPr>
      <w:r>
        <w:t>Теория</w:t>
      </w:r>
      <w:r>
        <w:rPr>
          <w:spacing w:val="-1"/>
        </w:rPr>
        <w:t xml:space="preserve"> </w:t>
      </w:r>
      <w:r>
        <w:t>эволюции</w:t>
      </w:r>
    </w:p>
    <w:p w:rsidR="005F6D3F" w:rsidRDefault="005F6D3F">
      <w:pPr>
        <w:pStyle w:val="BodyText"/>
        <w:spacing w:before="36" w:line="276" w:lineRule="auto"/>
        <w:ind w:right="556" w:firstLine="701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К. Линнея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Ж.Б. Ламарка.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rPr>
          <w:spacing w:val="1"/>
        </w:rPr>
        <w:t xml:space="preserve"> </w:t>
      </w:r>
      <w:r>
        <w:t>сравнительно-анатомические,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 Развитие представлений о виде. Вид, его критерии. Популяция</w:t>
      </w:r>
      <w:r>
        <w:rPr>
          <w:spacing w:val="1"/>
        </w:rPr>
        <w:t xml:space="preserve"> </w:t>
      </w:r>
      <w:r>
        <w:t>как форма существования вида и как элементарная единица эволюции. Синтетическая теория</w:t>
      </w:r>
      <w:r>
        <w:rPr>
          <w:spacing w:val="-57"/>
        </w:rPr>
        <w:t xml:space="preserve"> </w:t>
      </w:r>
      <w:r>
        <w:t>эволюции. Микроэволюция и макроэволюция. Движущие силы эволюции, их влияние 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 Уравнение Харди–Вайнберга. Молекулярно-генетические механизмы эволюции.</w:t>
      </w:r>
      <w:r>
        <w:rPr>
          <w:spacing w:val="1"/>
        </w:rPr>
        <w:t xml:space="preserve"> </w:t>
      </w:r>
      <w:r>
        <w:t>Формы естественного отбора: движущая, стабилизирующая, дизруптивная. Экологическое 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5F6D3F" w:rsidRDefault="005F6D3F">
      <w:pPr>
        <w:pStyle w:val="BodyText"/>
        <w:spacing w:before="3" w:line="276" w:lineRule="auto"/>
        <w:ind w:right="570" w:firstLine="701"/>
      </w:pPr>
      <w:r>
        <w:t>Многообразие 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 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 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организмов.</w:t>
      </w:r>
    </w:p>
    <w:p w:rsidR="005F6D3F" w:rsidRDefault="005F6D3F">
      <w:pPr>
        <w:pStyle w:val="Heading11"/>
        <w:spacing w:before="4"/>
        <w:ind w:left="1283"/>
      </w:pPr>
      <w:r>
        <w:t>Развитие</w:t>
      </w:r>
      <w:r>
        <w:rPr>
          <w:spacing w:val="-3"/>
        </w:rPr>
        <w:t xml:space="preserve"> </w:t>
      </w:r>
      <w:r>
        <w:t>жизни на</w:t>
      </w:r>
      <w:r>
        <w:rPr>
          <w:spacing w:val="-1"/>
        </w:rPr>
        <w:t xml:space="preserve"> </w:t>
      </w:r>
      <w:r>
        <w:t>Земле</w:t>
      </w:r>
    </w:p>
    <w:p w:rsidR="005F6D3F" w:rsidRDefault="005F6D3F">
      <w:pPr>
        <w:pStyle w:val="BodyText"/>
        <w:spacing w:before="36" w:line="276" w:lineRule="auto"/>
        <w:ind w:right="566" w:firstLine="701"/>
        <w:rPr>
          <w:i/>
          <w:iCs/>
        </w:rPr>
      </w:pPr>
      <w:r>
        <w:t>Методы</w:t>
      </w:r>
      <w:r>
        <w:rPr>
          <w:spacing w:val="1"/>
        </w:rPr>
        <w:t xml:space="preserve"> </w:t>
      </w:r>
      <w:r>
        <w:t>датировки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происхождения жизни на Земле. Основные этапы эволюции биосферы Земли. 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  <w:r>
        <w:rPr>
          <w:spacing w:val="5"/>
        </w:rPr>
        <w:t xml:space="preserve"> </w:t>
      </w:r>
      <w:r>
        <w:rPr>
          <w:i/>
          <w:iCs/>
        </w:rPr>
        <w:t>Вымирание видов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его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причины.</w:t>
      </w:r>
    </w:p>
    <w:p w:rsidR="005F6D3F" w:rsidRDefault="005F6D3F">
      <w:pPr>
        <w:pStyle w:val="BodyText"/>
        <w:spacing w:line="278" w:lineRule="auto"/>
        <w:ind w:right="565" w:firstLine="701"/>
      </w:pPr>
      <w:r>
        <w:t>Современные представления о происхождении человека. Систематическое 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 и</w:t>
      </w:r>
      <w:r>
        <w:rPr>
          <w:spacing w:val="-2"/>
        </w:rPr>
        <w:t xml:space="preserve"> </w:t>
      </w:r>
      <w:r>
        <w:t>единство.</w:t>
      </w:r>
    </w:p>
    <w:p w:rsidR="005F6D3F" w:rsidRDefault="005F6D3F">
      <w:pPr>
        <w:pStyle w:val="Heading11"/>
        <w:ind w:left="1283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5F6D3F" w:rsidRDefault="005F6D3F">
      <w:pPr>
        <w:pStyle w:val="BodyText"/>
        <w:spacing w:before="34" w:line="276" w:lineRule="auto"/>
        <w:ind w:right="564" w:firstLine="701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 факторов. Биологические ритмы. Взаимодействие экологических факторов.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ниша.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3" w:firstLine="701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 и биомасса экосистем разных типов. Сукцессия. Саморегуляция 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-4"/>
        </w:rPr>
        <w:t xml:space="preserve"> </w:t>
      </w:r>
      <w:r>
        <w:t>экосистемы.</w:t>
      </w:r>
      <w:r>
        <w:rPr>
          <w:spacing w:val="4"/>
        </w:rPr>
        <w:t xml:space="preserve"> </w:t>
      </w:r>
      <w:r>
        <w:t>Агроценозы,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особенности.</w:t>
      </w:r>
    </w:p>
    <w:p w:rsidR="005F6D3F" w:rsidRDefault="005F6D3F">
      <w:pPr>
        <w:pStyle w:val="BodyText"/>
        <w:spacing w:before="2" w:line="276" w:lineRule="auto"/>
        <w:ind w:right="559" w:firstLine="701"/>
        <w:rPr>
          <w:i/>
          <w:iCs/>
        </w:rPr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i/>
          <w:iCs/>
        </w:rPr>
        <w:t>,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ноосфера</w:t>
      </w:r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 Компоненты биосферы и их роль. Круговороты веществ в биосфере. Биогенная</w:t>
      </w:r>
      <w:r>
        <w:rPr>
          <w:spacing w:val="1"/>
        </w:rPr>
        <w:t xml:space="preserve"> </w:t>
      </w:r>
      <w:r>
        <w:t>миграция</w:t>
      </w:r>
      <w:r>
        <w:rPr>
          <w:spacing w:val="-4"/>
        </w:rPr>
        <w:t xml:space="preserve"> </w:t>
      </w:r>
      <w:r>
        <w:t>атомов.</w:t>
      </w:r>
      <w:r>
        <w:rPr>
          <w:spacing w:val="2"/>
        </w:rPr>
        <w:t xml:space="preserve"> </w:t>
      </w:r>
      <w:r>
        <w:rPr>
          <w:i/>
          <w:iCs/>
        </w:rPr>
        <w:t>Основные</w:t>
      </w:r>
      <w:r>
        <w:rPr>
          <w:i/>
          <w:iCs/>
          <w:spacing w:val="-4"/>
        </w:rPr>
        <w:t xml:space="preserve"> </w:t>
      </w:r>
      <w:r>
        <w:rPr>
          <w:i/>
          <w:iCs/>
        </w:rPr>
        <w:t>биомы</w:t>
      </w:r>
      <w:r>
        <w:rPr>
          <w:i/>
          <w:iCs/>
          <w:spacing w:val="3"/>
        </w:rPr>
        <w:t xml:space="preserve"> </w:t>
      </w:r>
      <w:r>
        <w:rPr>
          <w:i/>
          <w:iCs/>
        </w:rPr>
        <w:t>Земли.</w:t>
      </w:r>
    </w:p>
    <w:p w:rsidR="005F6D3F" w:rsidRDefault="005F6D3F">
      <w:pPr>
        <w:pStyle w:val="BodyText"/>
        <w:spacing w:line="276" w:lineRule="auto"/>
        <w:ind w:right="561" w:firstLine="701"/>
      </w:pP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rPr>
          <w:i/>
          <w:iCs/>
        </w:rPr>
        <w:t>Восстановительная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экология.</w:t>
      </w:r>
      <w:r>
        <w:rPr>
          <w:i/>
          <w:iCs/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устойчивого</w:t>
      </w:r>
      <w:r>
        <w:rPr>
          <w:spacing w:val="6"/>
        </w:rPr>
        <w:t xml:space="preserve"> </w:t>
      </w:r>
      <w:r>
        <w:t>развития.</w:t>
      </w:r>
    </w:p>
    <w:p w:rsidR="005F6D3F" w:rsidRDefault="005F6D3F">
      <w:pPr>
        <w:pStyle w:val="BodyText"/>
        <w:spacing w:before="2"/>
        <w:ind w:right="1571" w:firstLine="0"/>
        <w:jc w:val="right"/>
      </w:pP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актуальные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биологии.</w:t>
      </w:r>
    </w:p>
    <w:p w:rsidR="005F6D3F" w:rsidRDefault="005F6D3F">
      <w:pPr>
        <w:pStyle w:val="Heading11"/>
        <w:spacing w:before="45"/>
        <w:ind w:left="519" w:right="1480"/>
        <w:jc w:val="righ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учителя):</w:t>
      </w:r>
    </w:p>
    <w:p w:rsidR="005F6D3F" w:rsidRDefault="005F6D3F">
      <w:pPr>
        <w:pStyle w:val="BodyText"/>
        <w:spacing w:before="37" w:line="276" w:lineRule="auto"/>
        <w:ind w:left="1221" w:right="1187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Техника микроскопирования.</w:t>
      </w:r>
    </w:p>
    <w:p w:rsidR="005F6D3F" w:rsidRDefault="005F6D3F">
      <w:pPr>
        <w:pStyle w:val="BodyText"/>
        <w:spacing w:line="276" w:lineRule="auto"/>
        <w:ind w:right="560" w:firstLine="701"/>
        <w:jc w:val="left"/>
      </w:pPr>
      <w:r>
        <w:t>Изучение клеток растений и животных под микроскопом на готовых микропрепаратах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описание.</w:t>
      </w:r>
    </w:p>
    <w:p w:rsidR="005F6D3F" w:rsidRDefault="005F6D3F">
      <w:pPr>
        <w:pStyle w:val="BodyText"/>
        <w:spacing w:before="2" w:line="276" w:lineRule="auto"/>
        <w:ind w:left="1221" w:right="1318" w:firstLine="0"/>
        <w:jc w:val="left"/>
      </w:pPr>
      <w:r>
        <w:t>Приготовление, рассматривание и описание микропрепаратов клеток растений.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бактерий.</w:t>
      </w:r>
    </w:p>
    <w:p w:rsidR="005F6D3F" w:rsidRDefault="005F6D3F">
      <w:pPr>
        <w:pStyle w:val="BodyText"/>
        <w:spacing w:line="275" w:lineRule="exact"/>
        <w:ind w:left="12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цитоплазмы.</w:t>
      </w:r>
    </w:p>
    <w:p w:rsidR="005F6D3F" w:rsidRDefault="005F6D3F">
      <w:pPr>
        <w:pStyle w:val="BodyText"/>
        <w:spacing w:before="41"/>
        <w:ind w:left="122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деплазмолиза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клетках</w:t>
      </w:r>
      <w:r>
        <w:rPr>
          <w:spacing w:val="-3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5F6D3F" w:rsidRDefault="005F6D3F">
      <w:pPr>
        <w:pStyle w:val="BodyText"/>
        <w:spacing w:before="41" w:line="276" w:lineRule="auto"/>
        <w:ind w:right="560" w:firstLine="701"/>
        <w:jc w:val="left"/>
      </w:pPr>
      <w:r>
        <w:t>Изучение</w:t>
      </w:r>
      <w:r>
        <w:rPr>
          <w:spacing w:val="1"/>
        </w:rPr>
        <w:t xml:space="preserve"> </w:t>
      </w:r>
      <w:r>
        <w:t>ферментативного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клетках.</w:t>
      </w:r>
    </w:p>
    <w:p w:rsidR="005F6D3F" w:rsidRDefault="005F6D3F">
      <w:pPr>
        <w:pStyle w:val="BodyText"/>
        <w:spacing w:line="276" w:lineRule="auto"/>
        <w:ind w:left="1221" w:right="560" w:firstLine="0"/>
        <w:jc w:val="left"/>
      </w:pPr>
      <w:r>
        <w:t>Обнаружение</w:t>
      </w:r>
      <w:r>
        <w:rPr>
          <w:spacing w:val="-4"/>
        </w:rPr>
        <w:t xml:space="preserve"> </w:t>
      </w:r>
      <w:r>
        <w:t>белков,</w:t>
      </w:r>
      <w:r>
        <w:rPr>
          <w:spacing w:val="-2"/>
        </w:rPr>
        <w:t xml:space="preserve"> </w:t>
      </w:r>
      <w:r>
        <w:t>углеводов,</w:t>
      </w:r>
      <w:r>
        <w:rPr>
          <w:spacing w:val="-5"/>
        </w:rPr>
        <w:t xml:space="preserve"> </w:t>
      </w:r>
      <w:r>
        <w:t>липидов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8"/>
        </w:rPr>
        <w:t xml:space="preserve"> </w:t>
      </w:r>
      <w:r>
        <w:t>реакций.</w:t>
      </w:r>
      <w:r>
        <w:rPr>
          <w:spacing w:val="-57"/>
        </w:rPr>
        <w:t xml:space="preserve"> </w:t>
      </w:r>
      <w:r>
        <w:t>Выделение ДНК.</w:t>
      </w:r>
    </w:p>
    <w:p w:rsidR="005F6D3F" w:rsidRDefault="005F6D3F">
      <w:pPr>
        <w:pStyle w:val="BodyText"/>
        <w:spacing w:line="280" w:lineRule="auto"/>
        <w:ind w:left="1221" w:right="671" w:firstLine="0"/>
        <w:jc w:val="left"/>
      </w:pPr>
      <w:r>
        <w:t>Изучение каталитической активности ферментов (на примере амилазы или каталазы).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митоза</w:t>
      </w:r>
      <w:r>
        <w:rPr>
          <w:spacing w:val="-6"/>
        </w:rPr>
        <w:t xml:space="preserve"> </w:t>
      </w:r>
      <w:r>
        <w:t>в клетках</w:t>
      </w:r>
      <w:r>
        <w:rPr>
          <w:spacing w:val="-5"/>
        </w:rPr>
        <w:t xml:space="preserve"> </w:t>
      </w:r>
      <w:r>
        <w:t>кончика</w:t>
      </w:r>
      <w:r>
        <w:rPr>
          <w:spacing w:val="-2"/>
        </w:rPr>
        <w:t xml:space="preserve"> </w:t>
      </w:r>
      <w:r>
        <w:t>корешка</w:t>
      </w:r>
      <w:r>
        <w:rPr>
          <w:spacing w:val="-6"/>
        </w:rPr>
        <w:t xml:space="preserve"> </w:t>
      </w:r>
      <w:r>
        <w:t>лука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микропрепаратах.</w:t>
      </w:r>
    </w:p>
    <w:p w:rsidR="005F6D3F" w:rsidRDefault="005F6D3F">
      <w:pPr>
        <w:pStyle w:val="BodyText"/>
        <w:spacing w:line="276" w:lineRule="auto"/>
        <w:ind w:left="1221" w:right="3710" w:firstLine="0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микропрепаратах.</w:t>
      </w:r>
    </w:p>
    <w:p w:rsidR="005F6D3F" w:rsidRDefault="005F6D3F">
      <w:pPr>
        <w:pStyle w:val="BodyText"/>
        <w:spacing w:line="276" w:lineRule="auto"/>
        <w:ind w:left="1221" w:right="233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готовых</w:t>
      </w:r>
      <w:r>
        <w:rPr>
          <w:spacing w:val="-11"/>
        </w:rPr>
        <w:t xml:space="preserve"> </w:t>
      </w:r>
      <w:r>
        <w:t>микропрепаратах.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молекулярной</w:t>
      </w:r>
      <w:r>
        <w:rPr>
          <w:spacing w:val="-4"/>
        </w:rPr>
        <w:t xml:space="preserve"> </w:t>
      </w:r>
      <w:r>
        <w:t>биологии.</w:t>
      </w:r>
    </w:p>
    <w:p w:rsidR="005F6D3F" w:rsidRDefault="005F6D3F">
      <w:pPr>
        <w:pStyle w:val="BodyText"/>
        <w:spacing w:line="276" w:lineRule="auto"/>
        <w:ind w:right="560" w:firstLine="701"/>
        <w:jc w:val="left"/>
      </w:pPr>
      <w:r>
        <w:t>Выявление</w:t>
      </w:r>
      <w:r>
        <w:rPr>
          <w:spacing w:val="6"/>
        </w:rPr>
        <w:t xml:space="preserve"> </w:t>
      </w:r>
      <w:r>
        <w:t>признаков</w:t>
      </w:r>
      <w:r>
        <w:rPr>
          <w:spacing w:val="5"/>
        </w:rPr>
        <w:t xml:space="preserve"> </w:t>
      </w:r>
      <w:r>
        <w:t>сходства</w:t>
      </w:r>
      <w:r>
        <w:rPr>
          <w:spacing w:val="7"/>
        </w:rPr>
        <w:t xml:space="preserve"> </w:t>
      </w:r>
      <w:r>
        <w:t>зародышей</w:t>
      </w:r>
      <w:r>
        <w:rPr>
          <w:spacing w:val="5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позвоночных</w:t>
      </w:r>
      <w:r>
        <w:rPr>
          <w:spacing w:val="3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родства.</w:t>
      </w:r>
    </w:p>
    <w:p w:rsidR="005F6D3F" w:rsidRDefault="005F6D3F">
      <w:pPr>
        <w:pStyle w:val="BodyText"/>
        <w:spacing w:line="280" w:lineRule="auto"/>
        <w:ind w:left="1221" w:right="4655" w:firstLine="0"/>
        <w:jc w:val="left"/>
      </w:pPr>
      <w:r>
        <w:t>Составление элементарных схем скрещивания.</w:t>
      </w:r>
      <w:r>
        <w:rPr>
          <w:spacing w:val="-57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3"/>
        </w:rPr>
        <w:t xml:space="preserve"> </w:t>
      </w:r>
      <w:r>
        <w:t>задач.</w:t>
      </w:r>
    </w:p>
    <w:p w:rsidR="005F6D3F" w:rsidRDefault="005F6D3F">
      <w:pPr>
        <w:pStyle w:val="BodyText"/>
        <w:spacing w:line="276" w:lineRule="auto"/>
        <w:ind w:left="12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моногибридного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дигибридного скрещивания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дрозофилы.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человека.</w:t>
      </w:r>
    </w:p>
    <w:p w:rsidR="005F6D3F" w:rsidRDefault="005F6D3F">
      <w:pPr>
        <w:pStyle w:val="BodyText"/>
        <w:spacing w:line="276" w:lineRule="auto"/>
        <w:ind w:left="1221" w:right="1049" w:firstLine="0"/>
        <w:jc w:val="left"/>
      </w:pPr>
      <w:r>
        <w:t>Изучение изменчивости, построение вариационного ряда и вариационной кривой.</w:t>
      </w:r>
      <w:r>
        <w:rPr>
          <w:spacing w:val="-58"/>
        </w:rPr>
        <w:t xml:space="preserve"> </w:t>
      </w:r>
      <w:r>
        <w:t>Описание фенотипа.</w:t>
      </w:r>
    </w:p>
    <w:p w:rsidR="005F6D3F" w:rsidRDefault="005F6D3F">
      <w:pPr>
        <w:pStyle w:val="BodyText"/>
        <w:spacing w:line="275" w:lineRule="exact"/>
        <w:ind w:left="1221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10"/>
        </w:rPr>
        <w:t xml:space="preserve"> </w:t>
      </w:r>
      <w:r>
        <w:t>критерию.</w:t>
      </w:r>
    </w:p>
    <w:p w:rsidR="005F6D3F" w:rsidRDefault="005F6D3F">
      <w:pPr>
        <w:pStyle w:val="BodyText"/>
        <w:spacing w:before="21"/>
        <w:ind w:left="1221"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приспособленности</w:t>
      </w:r>
      <w:r>
        <w:rPr>
          <w:spacing w:val="-8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относительного характера.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tabs>
          <w:tab w:val="left" w:pos="2573"/>
          <w:tab w:val="left" w:pos="4477"/>
          <w:tab w:val="left" w:pos="5877"/>
          <w:tab w:val="left" w:pos="6213"/>
          <w:tab w:val="left" w:pos="7335"/>
          <w:tab w:val="left" w:pos="8662"/>
        </w:tabs>
        <w:spacing w:before="66" w:line="276" w:lineRule="auto"/>
        <w:ind w:right="558" w:firstLine="701"/>
        <w:jc w:val="left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влиянию</w:t>
      </w:r>
      <w:r>
        <w:tab/>
        <w:t>различных</w:t>
      </w:r>
      <w:r>
        <w:tab/>
      </w:r>
      <w:r>
        <w:rPr>
          <w:spacing w:val="-1"/>
        </w:rPr>
        <w:t>экологических</w:t>
      </w:r>
      <w:r>
        <w:rPr>
          <w:spacing w:val="-57"/>
        </w:rPr>
        <w:t xml:space="preserve"> </w:t>
      </w:r>
      <w:r>
        <w:t>факторов.</w:t>
      </w:r>
    </w:p>
    <w:p w:rsidR="005F6D3F" w:rsidRDefault="005F6D3F">
      <w:pPr>
        <w:pStyle w:val="BodyText"/>
        <w:spacing w:line="280" w:lineRule="auto"/>
        <w:ind w:left="1221" w:right="2330" w:firstLine="0"/>
        <w:jc w:val="left"/>
      </w:pPr>
      <w:r>
        <w:t>Сравнение анатомического строения растений разных мест обитания.</w:t>
      </w:r>
      <w:r>
        <w:rPr>
          <w:spacing w:val="-58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5F6D3F" w:rsidRDefault="005F6D3F">
      <w:pPr>
        <w:pStyle w:val="BodyText"/>
        <w:spacing w:line="276" w:lineRule="auto"/>
        <w:ind w:left="1221" w:right="4794" w:firstLine="0"/>
        <w:jc w:val="left"/>
      </w:pPr>
      <w:r>
        <w:t>Изучение экологических адаптаций человека.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цепей.</w:t>
      </w:r>
    </w:p>
    <w:p w:rsidR="005F6D3F" w:rsidRDefault="005F6D3F">
      <w:pPr>
        <w:pStyle w:val="BodyText"/>
        <w:spacing w:line="275" w:lineRule="exact"/>
        <w:ind w:left="1221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5F6D3F" w:rsidRDefault="005F6D3F">
      <w:pPr>
        <w:pStyle w:val="BodyText"/>
        <w:spacing w:before="33" w:line="276" w:lineRule="auto"/>
        <w:ind w:left="1221" w:right="1844" w:firstLine="0"/>
        <w:jc w:val="left"/>
      </w:pPr>
      <w:r>
        <w:t>Моделирование</w:t>
      </w:r>
      <w:r>
        <w:rPr>
          <w:spacing w:val="-5"/>
        </w:rPr>
        <w:t xml:space="preserve"> </w:t>
      </w:r>
      <w:r>
        <w:t>структур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происходящих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Оценка антропогенных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F6D3F" w:rsidRDefault="005F6D3F">
      <w:pPr>
        <w:pStyle w:val="BodyText"/>
        <w:spacing w:line="278" w:lineRule="auto"/>
        <w:ind w:right="560" w:firstLine="725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и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уровнями</w:t>
      </w:r>
      <w:r>
        <w:rPr>
          <w:spacing w:val="-7"/>
        </w:rPr>
        <w:t xml:space="preserve"> </w:t>
      </w:r>
      <w:r>
        <w:t>образования.</w:t>
      </w:r>
    </w:p>
    <w:p w:rsidR="005F6D3F" w:rsidRDefault="005F6D3F">
      <w:pPr>
        <w:pStyle w:val="BodyText"/>
        <w:spacing w:line="276" w:lineRule="auto"/>
        <w:ind w:right="56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направлениями,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сковывает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сохраняет для них широкие возможности в реализации своих взглядов и идей на построение</w:t>
      </w:r>
      <w:r>
        <w:rPr>
          <w:spacing w:val="1"/>
        </w:rPr>
        <w:t xml:space="preserve"> </w:t>
      </w:r>
      <w:r>
        <w:t>учебного курса, в выборе собственных образовательных траекторий, инновационных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5F6D3F" w:rsidRDefault="005F6D3F">
      <w:pPr>
        <w:pStyle w:val="BodyText"/>
        <w:spacing w:line="276" w:lineRule="auto"/>
        <w:ind w:right="561"/>
      </w:pPr>
      <w:r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 учебного предмета направлено на приобретение компетентности в 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упражнениями.</w:t>
      </w:r>
    </w:p>
    <w:p w:rsidR="005F6D3F" w:rsidRDefault="005F6D3F">
      <w:pPr>
        <w:pStyle w:val="BodyText"/>
        <w:spacing w:line="276" w:lineRule="auto"/>
        <w:ind w:right="5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со всеми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5F6D3F" w:rsidRDefault="005F6D3F">
      <w:pPr>
        <w:pStyle w:val="Heading11"/>
        <w:spacing w:before="1"/>
        <w:ind w:left="519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Физическая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культура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здоровый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 жизни</w:t>
      </w:r>
    </w:p>
    <w:p w:rsidR="005F6D3F" w:rsidRDefault="005F6D3F">
      <w:pPr>
        <w:pStyle w:val="BodyText"/>
        <w:spacing w:before="36" w:line="276" w:lineRule="auto"/>
        <w:ind w:right="563" w:firstLine="701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здорового образа жизни, сохранении творческой активности и 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2"/>
        </w:rPr>
        <w:t xml:space="preserve"> </w:t>
      </w:r>
      <w:r>
        <w:t>функции.</w:t>
      </w:r>
    </w:p>
    <w:p w:rsidR="005F6D3F" w:rsidRDefault="005F6D3F">
      <w:pPr>
        <w:pStyle w:val="BodyText"/>
        <w:spacing w:line="278" w:lineRule="auto"/>
        <w:ind w:right="565" w:firstLine="701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2"/>
        </w:rPr>
        <w:t xml:space="preserve"> </w:t>
      </w:r>
      <w:r>
        <w:t>аутотренинга,</w:t>
      </w:r>
      <w:r>
        <w:rPr>
          <w:spacing w:val="3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самомассажа,</w:t>
      </w:r>
      <w:r>
        <w:rPr>
          <w:spacing w:val="9"/>
        </w:rPr>
        <w:t xml:space="preserve"> </w:t>
      </w:r>
      <w:r>
        <w:t>банные процедуры.</w:t>
      </w:r>
    </w:p>
    <w:p w:rsidR="005F6D3F" w:rsidRDefault="005F6D3F">
      <w:pPr>
        <w:pStyle w:val="BodyText"/>
        <w:spacing w:line="276" w:lineRule="auto"/>
        <w:ind w:right="570" w:firstLine="701"/>
      </w:pPr>
      <w:r>
        <w:t>Система индивидуальных занятий оздоровительной и тренировочной направленности,</w:t>
      </w:r>
      <w:r>
        <w:rPr>
          <w:spacing w:val="-5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проведения,</w:t>
      </w:r>
      <w:r>
        <w:rPr>
          <w:spacing w:val="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занятий.</w:t>
      </w:r>
    </w:p>
    <w:p w:rsidR="005F6D3F" w:rsidRDefault="005F6D3F">
      <w:pPr>
        <w:pStyle w:val="BodyText"/>
        <w:spacing w:line="276" w:lineRule="auto"/>
        <w:ind w:right="559" w:firstLine="701"/>
        <w:rPr>
          <w:i/>
          <w:iCs/>
        </w:rPr>
      </w:pPr>
      <w:r>
        <w:t>Особенности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rPr>
          <w:i/>
          <w:iCs/>
        </w:rPr>
        <w:t>судейство.</w:t>
      </w:r>
    </w:p>
    <w:p w:rsidR="005F6D3F" w:rsidRDefault="005F6D3F">
      <w:pPr>
        <w:pStyle w:val="BodyText"/>
        <w:spacing w:line="275" w:lineRule="exact"/>
        <w:ind w:left="1221" w:firstLine="0"/>
      </w:pPr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культурой.</w:t>
      </w:r>
    </w:p>
    <w:p w:rsidR="005F6D3F" w:rsidRDefault="005F6D3F">
      <w:pPr>
        <w:spacing w:line="275" w:lineRule="exac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701"/>
      </w:pPr>
      <w:r>
        <w:t>Государственные требования к уровню физической подготовленности населения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3"/>
        </w:rPr>
        <w:t xml:space="preserve"> </w:t>
      </w:r>
      <w:r>
        <w:t>(ГТО).</w:t>
      </w:r>
    </w:p>
    <w:p w:rsidR="005F6D3F" w:rsidRDefault="005F6D3F">
      <w:pPr>
        <w:pStyle w:val="BodyText"/>
        <w:spacing w:before="4"/>
        <w:ind w:left="1221" w:firstLine="0"/>
      </w:pPr>
      <w:r>
        <w:t>Современное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5F6D3F" w:rsidRDefault="005F6D3F">
      <w:pPr>
        <w:spacing w:before="41" w:line="276" w:lineRule="auto"/>
        <w:ind w:left="519" w:right="566" w:firstLine="70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Основы законодательства Российской Федерации в области физической культуры,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спорта,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туризма,</w:t>
      </w:r>
      <w:r>
        <w:rPr>
          <w:i/>
          <w:iCs/>
          <w:spacing w:val="4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охраны</w:t>
      </w:r>
      <w:r>
        <w:rPr>
          <w:i/>
          <w:iCs/>
          <w:spacing w:val="-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здоровья.</w:t>
      </w:r>
    </w:p>
    <w:p w:rsidR="005F6D3F" w:rsidRDefault="005F6D3F">
      <w:pPr>
        <w:pStyle w:val="Heading11"/>
        <w:spacing w:before="4"/>
        <w:ind w:left="519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</w:t>
      </w:r>
    </w:p>
    <w:p w:rsidR="005F6D3F" w:rsidRDefault="005F6D3F">
      <w:pPr>
        <w:pStyle w:val="BodyText"/>
        <w:spacing w:before="36"/>
        <w:ind w:left="1221" w:firstLine="0"/>
      </w:pPr>
      <w:r>
        <w:t>Оздоровительные</w:t>
      </w:r>
      <w:r>
        <w:rPr>
          <w:spacing w:val="-9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5F6D3F" w:rsidRDefault="005F6D3F">
      <w:pPr>
        <w:pStyle w:val="BodyText"/>
        <w:spacing w:before="40" w:line="276" w:lineRule="auto"/>
        <w:ind w:right="562" w:firstLine="701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5F6D3F" w:rsidRDefault="005F6D3F">
      <w:pPr>
        <w:pStyle w:val="BodyText"/>
        <w:spacing w:before="4" w:line="276" w:lineRule="auto"/>
        <w:ind w:right="566" w:firstLine="701"/>
      </w:pPr>
      <w:r>
        <w:t>Индивидуально ориентированные здоровьесберегающие технологии: гимнастика 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культуры;</w:t>
      </w:r>
      <w:r>
        <w:rPr>
          <w:spacing w:val="-4"/>
        </w:rPr>
        <w:t xml:space="preserve"> </w:t>
      </w:r>
      <w:r>
        <w:t>оздоровительная</w:t>
      </w:r>
      <w:r>
        <w:rPr>
          <w:spacing w:val="2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бег.</w:t>
      </w:r>
    </w:p>
    <w:p w:rsidR="005F6D3F" w:rsidRDefault="005F6D3F">
      <w:pPr>
        <w:pStyle w:val="Heading11"/>
        <w:spacing w:before="3"/>
        <w:ind w:left="519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5F6D3F" w:rsidRDefault="005F6D3F">
      <w:pPr>
        <w:pStyle w:val="BodyText"/>
        <w:spacing w:before="37" w:line="276" w:lineRule="auto"/>
        <w:ind w:right="561" w:firstLine="701"/>
        <w:rPr>
          <w:i/>
          <w:iCs/>
        </w:rPr>
      </w:pPr>
      <w:r>
        <w:t>Совершенствование 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 видов</w:t>
      </w:r>
      <w:r>
        <w:rPr>
          <w:spacing w:val="1"/>
        </w:rPr>
        <w:t xml:space="preserve"> </w:t>
      </w:r>
      <w:r>
        <w:t>спорта: 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</w:t>
      </w:r>
      <w:r>
        <w:rPr>
          <w:spacing w:val="1"/>
        </w:rPr>
        <w:t xml:space="preserve"> </w:t>
      </w:r>
      <w:r>
        <w:t>видах;</w:t>
      </w:r>
      <w:r>
        <w:rPr>
          <w:spacing w:val="-2"/>
        </w:rPr>
        <w:t xml:space="preserve"> </w:t>
      </w:r>
      <w:r>
        <w:rPr>
          <w:i/>
          <w:iCs/>
        </w:rPr>
        <w:t>техническая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тактическая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подготовка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национальных видах спорта.</w:t>
      </w:r>
    </w:p>
    <w:p w:rsidR="005F6D3F" w:rsidRDefault="005F6D3F">
      <w:pPr>
        <w:pStyle w:val="BodyText"/>
        <w:spacing w:before="2" w:line="276" w:lineRule="auto"/>
        <w:ind w:right="557" w:firstLine="701"/>
        <w:rPr>
          <w:i/>
          <w:iCs/>
        </w:rPr>
      </w:pPr>
      <w:r>
        <w:t>Спортивные</w:t>
      </w:r>
      <w:r>
        <w:rPr>
          <w:spacing w:val="1"/>
        </w:rPr>
        <w:t xml:space="preserve"> </w:t>
      </w:r>
      <w:r>
        <w:t>единоборства: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самообороны;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страховки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самостраховки</w:t>
      </w:r>
      <w:r>
        <w:rPr>
          <w:i/>
          <w:iCs/>
        </w:rPr>
        <w:t>.</w:t>
      </w:r>
    </w:p>
    <w:p w:rsidR="005F6D3F" w:rsidRDefault="005F6D3F">
      <w:pPr>
        <w:spacing w:line="276" w:lineRule="auto"/>
        <w:ind w:left="519" w:right="565" w:firstLine="71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Прикладная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препятствий;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кросс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пересеченной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местности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 элементами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спортивного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ориентирования;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прикладное плавание.</w:t>
      </w:r>
    </w:p>
    <w:p w:rsidR="005F6D3F" w:rsidRDefault="005F6D3F">
      <w:pPr>
        <w:pStyle w:val="BodyText"/>
        <w:spacing w:before="9"/>
        <w:ind w:left="0" w:firstLine="0"/>
        <w:jc w:val="left"/>
        <w:rPr>
          <w:i/>
          <w:iCs/>
          <w:sz w:val="27"/>
          <w:szCs w:val="27"/>
        </w:rPr>
      </w:pPr>
    </w:p>
    <w:p w:rsidR="005F6D3F" w:rsidRDefault="005F6D3F">
      <w:pPr>
        <w:pStyle w:val="Heading11"/>
        <w:ind w:left="519"/>
      </w:pPr>
      <w:bookmarkStart w:id="71" w:name="Основы_безопасности_жизнедеятельности"/>
      <w:bookmarkStart w:id="72" w:name="_bookmark40"/>
      <w:bookmarkEnd w:id="71"/>
      <w:bookmarkEnd w:id="72"/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</w:p>
    <w:p w:rsidR="005F6D3F" w:rsidRDefault="005F6D3F">
      <w:pPr>
        <w:pStyle w:val="BodyText"/>
        <w:spacing w:before="8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line="276" w:lineRule="auto"/>
        <w:ind w:right="558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долга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5F6D3F" w:rsidRDefault="005F6D3F">
      <w:pPr>
        <w:pStyle w:val="BodyText"/>
        <w:spacing w:before="2" w:line="276" w:lineRule="auto"/>
        <w:ind w:right="55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в современном мире, получение им начальных знаний в</w:t>
      </w:r>
      <w:r>
        <w:rPr>
          <w:spacing w:val="1"/>
        </w:rPr>
        <w:t xml:space="preserve"> </w:t>
      </w:r>
      <w:r>
        <w:t>области обороны и начальная индивидуальная подготовка по основам военной службы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предъявляемыми</w:t>
      </w:r>
      <w:r>
        <w:rPr>
          <w:spacing w:val="4"/>
        </w:rPr>
        <w:t xml:space="preserve"> </w:t>
      </w:r>
      <w:r>
        <w:t>ФГОС СОО.</w:t>
      </w:r>
    </w:p>
    <w:p w:rsidR="005F6D3F" w:rsidRDefault="005F6D3F">
      <w:pPr>
        <w:pStyle w:val="BodyText"/>
        <w:spacing w:before="2" w:line="276" w:lineRule="auto"/>
        <w:ind w:right="567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среднего общего образования, осваивается на базовом</w:t>
      </w:r>
      <w:r>
        <w:rPr>
          <w:spacing w:val="1"/>
        </w:rPr>
        <w:t xml:space="preserve"> </w:t>
      </w:r>
      <w:r>
        <w:t>уровне и</w:t>
      </w:r>
      <w:r>
        <w:rPr>
          <w:spacing w:val="1"/>
        </w:rPr>
        <w:t xml:space="preserve"> </w:t>
      </w:r>
      <w:r>
        <w:t>является одной из составляющих предметной области «Физическая культура, экология и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жизнедеятельности».</w:t>
      </w:r>
    </w:p>
    <w:p w:rsidR="005F6D3F" w:rsidRDefault="005F6D3F">
      <w:pPr>
        <w:pStyle w:val="BodyText"/>
        <w:spacing w:line="276" w:lineRule="auto"/>
        <w:ind w:right="55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47"/>
        </w:rPr>
        <w:t xml:space="preserve"> </w:t>
      </w:r>
      <w:r>
        <w:t>жизнедеятельности»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объеме,</w:t>
      </w:r>
      <w:r>
        <w:rPr>
          <w:spacing w:val="53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соответствуют</w:t>
      </w:r>
      <w:r>
        <w:rPr>
          <w:spacing w:val="52"/>
        </w:rPr>
        <w:t xml:space="preserve"> </w:t>
      </w:r>
      <w:r>
        <w:t>возрастным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деятельности, что является важнейшим компонентом развивающего обучения.</w:t>
      </w:r>
      <w:r>
        <w:rPr>
          <w:spacing w:val="1"/>
        </w:rPr>
        <w:t xml:space="preserve"> </w:t>
      </w:r>
      <w:r>
        <w:t>Содержание представлено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девяти</w:t>
      </w:r>
      <w:r>
        <w:rPr>
          <w:spacing w:val="3"/>
        </w:rPr>
        <w:t xml:space="preserve"> </w:t>
      </w:r>
      <w:r>
        <w:t>модулях.</w:t>
      </w:r>
    </w:p>
    <w:p w:rsidR="005F6D3F" w:rsidRDefault="005F6D3F">
      <w:pPr>
        <w:pStyle w:val="BodyText"/>
        <w:spacing w:before="4" w:line="276" w:lineRule="auto"/>
        <w:ind w:right="565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 безопасностью и охраной окружающей среды, безопасностью на 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скрытыми</w:t>
      </w:r>
      <w:r>
        <w:rPr>
          <w:spacing w:val="-7"/>
        </w:rPr>
        <w:t xml:space="preserve"> </w:t>
      </w:r>
      <w:r>
        <w:t>опасностями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хобби</w:t>
      </w:r>
      <w:r>
        <w:rPr>
          <w:spacing w:val="2"/>
        </w:rPr>
        <w:t xml:space="preserve"> </w:t>
      </w:r>
      <w:r>
        <w:t>подростков.</w:t>
      </w:r>
    </w:p>
    <w:p w:rsidR="005F6D3F" w:rsidRDefault="005F6D3F">
      <w:pPr>
        <w:pStyle w:val="BodyText"/>
        <w:spacing w:line="276" w:lineRule="auto"/>
        <w:ind w:right="566"/>
      </w:pPr>
      <w:r>
        <w:t>Модуль</w:t>
      </w:r>
      <w:r>
        <w:rPr>
          <w:spacing w:val="1"/>
        </w:rPr>
        <w:t xml:space="preserve"> </w:t>
      </w:r>
      <w:r>
        <w:t>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 раскрывает вопросы, связанные с защитой населения от опасных и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природного,</w:t>
      </w:r>
      <w:r>
        <w:rPr>
          <w:spacing w:val="3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характера.</w:t>
      </w:r>
    </w:p>
    <w:p w:rsidR="005F6D3F" w:rsidRDefault="005F6D3F">
      <w:pPr>
        <w:pStyle w:val="BodyText"/>
        <w:spacing w:line="278" w:lineRule="auto"/>
        <w:ind w:right="57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 раскрывает вопросы, связанные с противодействием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наркотизму.</w:t>
      </w:r>
    </w:p>
    <w:p w:rsidR="005F6D3F" w:rsidRDefault="005F6D3F">
      <w:pPr>
        <w:pStyle w:val="BodyText"/>
        <w:spacing w:line="271" w:lineRule="exact"/>
        <w:ind w:left="1230" w:firstLine="0"/>
      </w:pPr>
      <w:r>
        <w:t>Модуль</w:t>
      </w:r>
      <w:r>
        <w:rPr>
          <w:spacing w:val="21"/>
        </w:rPr>
        <w:t xml:space="preserve"> </w:t>
      </w:r>
      <w:r>
        <w:t>«Основы</w:t>
      </w:r>
      <w:r>
        <w:rPr>
          <w:spacing w:val="76"/>
        </w:rPr>
        <w:t xml:space="preserve"> </w:t>
      </w:r>
      <w:r>
        <w:t>здорового</w:t>
      </w:r>
      <w:r>
        <w:rPr>
          <w:spacing w:val="75"/>
        </w:rPr>
        <w:t xml:space="preserve"> </w:t>
      </w:r>
      <w:r>
        <w:t>образа</w:t>
      </w:r>
      <w:r>
        <w:rPr>
          <w:spacing w:val="78"/>
        </w:rPr>
        <w:t xml:space="preserve"> </w:t>
      </w:r>
      <w:r>
        <w:t>жизни»</w:t>
      </w:r>
      <w:r>
        <w:rPr>
          <w:spacing w:val="71"/>
        </w:rPr>
        <w:t xml:space="preserve"> </w:t>
      </w:r>
      <w:r>
        <w:t>раскрывает</w:t>
      </w:r>
      <w:r>
        <w:rPr>
          <w:spacing w:val="76"/>
        </w:rPr>
        <w:t xml:space="preserve"> </w:t>
      </w:r>
      <w:r>
        <w:t>основы</w:t>
      </w:r>
      <w:r>
        <w:rPr>
          <w:spacing w:val="76"/>
        </w:rPr>
        <w:t xml:space="preserve"> </w:t>
      </w:r>
      <w:r>
        <w:t>здорового</w:t>
      </w:r>
      <w:r>
        <w:rPr>
          <w:spacing w:val="75"/>
        </w:rPr>
        <w:t xml:space="preserve"> </w:t>
      </w:r>
      <w:r>
        <w:t>образа</w:t>
      </w:r>
    </w:p>
    <w:p w:rsidR="005F6D3F" w:rsidRDefault="005F6D3F">
      <w:pPr>
        <w:pStyle w:val="BodyText"/>
        <w:spacing w:before="38"/>
        <w:ind w:firstLine="0"/>
        <w:jc w:val="left"/>
      </w:pPr>
      <w:r>
        <w:t>жизни.</w:t>
      </w:r>
    </w:p>
    <w:p w:rsidR="005F6D3F" w:rsidRDefault="005F6D3F">
      <w:pPr>
        <w:pStyle w:val="BodyText"/>
        <w:spacing w:before="41"/>
        <w:ind w:left="1230" w:firstLine="0"/>
        <w:jc w:val="left"/>
      </w:pPr>
      <w:r>
        <w:t>Модуль</w:t>
      </w:r>
      <w:r>
        <w:rPr>
          <w:spacing w:val="37"/>
        </w:rPr>
        <w:t xml:space="preserve"> </w:t>
      </w:r>
      <w:r>
        <w:t>«Основы</w:t>
      </w:r>
      <w:r>
        <w:rPr>
          <w:spacing w:val="95"/>
        </w:rPr>
        <w:t xml:space="preserve"> </w:t>
      </w:r>
      <w:r>
        <w:t>медицинских</w:t>
      </w:r>
      <w:r>
        <w:rPr>
          <w:spacing w:val="90"/>
        </w:rPr>
        <w:t xml:space="preserve"> </w:t>
      </w:r>
      <w:r>
        <w:t>знаний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оказание</w:t>
      </w:r>
      <w:r>
        <w:rPr>
          <w:spacing w:val="94"/>
        </w:rPr>
        <w:t xml:space="preserve"> </w:t>
      </w:r>
      <w:r>
        <w:t>первой</w:t>
      </w:r>
      <w:r>
        <w:rPr>
          <w:spacing w:val="91"/>
        </w:rPr>
        <w:t xml:space="preserve"> </w:t>
      </w:r>
      <w:r>
        <w:t>помощи»</w:t>
      </w:r>
      <w:r>
        <w:rPr>
          <w:spacing w:val="89"/>
        </w:rPr>
        <w:t xml:space="preserve"> </w:t>
      </w:r>
      <w:r>
        <w:t>раскрывает</w:t>
      </w:r>
    </w:p>
    <w:p w:rsidR="005F6D3F" w:rsidRDefault="005F6D3F">
      <w:pPr>
        <w:pStyle w:val="BodyText"/>
        <w:spacing w:before="41" w:line="276" w:lineRule="auto"/>
        <w:ind w:right="564" w:firstLine="0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профилактикой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5F6D3F" w:rsidRDefault="005F6D3F">
      <w:pPr>
        <w:pStyle w:val="BodyText"/>
        <w:spacing w:line="278" w:lineRule="auto"/>
        <w:ind w:right="558"/>
      </w:pPr>
      <w:r>
        <w:t>Модуль «Основы обороны государства» раскрывает вопросы, связанные с состоянием</w:t>
      </w:r>
      <w:r>
        <w:rPr>
          <w:spacing w:val="1"/>
        </w:rPr>
        <w:t xml:space="preserve"> </w:t>
      </w:r>
      <w:r>
        <w:t>и тенденциями развития современного мира и России, а также факторы и источники угроз 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3"/>
        </w:rPr>
        <w:t xml:space="preserve"> </w:t>
      </w:r>
      <w:r>
        <w:t>РФ.</w:t>
      </w:r>
    </w:p>
    <w:p w:rsidR="005F6D3F" w:rsidRDefault="005F6D3F">
      <w:pPr>
        <w:pStyle w:val="BodyText"/>
        <w:spacing w:line="276" w:lineRule="auto"/>
        <w:ind w:right="559"/>
      </w:pPr>
      <w:r>
        <w:t>Модуль «Правовые основы военной службы» включает вопросы обеспечения 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 военной</w:t>
      </w:r>
      <w:r>
        <w:rPr>
          <w:spacing w:val="-4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увольнения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:rsidR="005F6D3F" w:rsidRDefault="005F6D3F">
      <w:pPr>
        <w:pStyle w:val="BodyText"/>
        <w:spacing w:line="276" w:lineRule="auto"/>
        <w:ind w:right="568"/>
      </w:pPr>
      <w:r>
        <w:t>Модуль «Элементы начальной военной подготовки» раскрывает вопросы строевой,</w:t>
      </w:r>
      <w:r>
        <w:rPr>
          <w:spacing w:val="1"/>
        </w:rPr>
        <w:t xml:space="preserve"> </w:t>
      </w:r>
      <w:r>
        <w:t>огневой,</w:t>
      </w:r>
      <w:r>
        <w:rPr>
          <w:spacing w:val="3"/>
        </w:rPr>
        <w:t xml:space="preserve"> </w:t>
      </w:r>
      <w:r>
        <w:t>тактической</w:t>
      </w:r>
      <w:r>
        <w:rPr>
          <w:spacing w:val="3"/>
        </w:rPr>
        <w:t xml:space="preserve"> </w:t>
      </w:r>
      <w:r>
        <w:t>подготовки.</w:t>
      </w:r>
    </w:p>
    <w:p w:rsidR="005F6D3F" w:rsidRDefault="005F6D3F">
      <w:pPr>
        <w:pStyle w:val="BodyText"/>
        <w:spacing w:line="276" w:lineRule="auto"/>
        <w:ind w:right="556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гражданина.</w:t>
      </w:r>
    </w:p>
    <w:p w:rsidR="005F6D3F" w:rsidRDefault="005F6D3F">
      <w:pPr>
        <w:pStyle w:val="BodyText"/>
        <w:spacing w:line="280" w:lineRule="auto"/>
        <w:ind w:right="566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line="269" w:lineRule="exact"/>
        <w:ind w:left="1230" w:firstLine="0"/>
      </w:pPr>
      <w:r>
        <w:t>«Основы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</w:t>
      </w:r>
      <w:r>
        <w:rPr>
          <w:spacing w:val="-6"/>
        </w:rPr>
        <w:t xml:space="preserve"> </w:t>
      </w:r>
      <w:r>
        <w:t>как 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обеспечивает: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31"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здорового,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экологически целесообразного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рисков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угроз современного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знание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владение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природного, техногенного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характера;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  <w:tab w:val="left" w:pos="2440"/>
          <w:tab w:val="left" w:pos="3607"/>
          <w:tab w:val="left" w:pos="4913"/>
          <w:tab w:val="left" w:pos="6829"/>
          <w:tab w:val="left" w:pos="8490"/>
          <w:tab w:val="left" w:pos="8879"/>
          <w:tab w:val="left" w:pos="10027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владение</w:t>
      </w:r>
      <w:r>
        <w:rPr>
          <w:sz w:val="24"/>
          <w:szCs w:val="24"/>
        </w:rPr>
        <w:tab/>
        <w:t>умением</w:t>
      </w:r>
      <w:r>
        <w:rPr>
          <w:sz w:val="24"/>
          <w:szCs w:val="24"/>
        </w:rPr>
        <w:tab/>
        <w:t>сохранять</w:t>
      </w:r>
      <w:r>
        <w:rPr>
          <w:sz w:val="24"/>
          <w:szCs w:val="24"/>
        </w:rPr>
        <w:tab/>
        <w:t>эмоциональную</w:t>
      </w:r>
      <w:r>
        <w:rPr>
          <w:sz w:val="24"/>
          <w:szCs w:val="24"/>
        </w:rPr>
        <w:tab/>
        <w:t>устойчивость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опасных</w:t>
      </w:r>
      <w:r>
        <w:rPr>
          <w:sz w:val="24"/>
          <w:szCs w:val="24"/>
        </w:rPr>
        <w:tab/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ситуациях,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также навыками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пострадавшим;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3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действовать индивидуально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опасных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чрезвычайных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ситуациях;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  <w:tab w:val="left" w:pos="2973"/>
          <w:tab w:val="left" w:pos="6041"/>
          <w:tab w:val="left" w:pos="6421"/>
          <w:tab w:val="left" w:pos="7866"/>
          <w:tab w:val="left" w:pos="8889"/>
        </w:tabs>
        <w:spacing w:before="41" w:line="276" w:lineRule="auto"/>
        <w:ind w:right="564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ab/>
        <w:t>морально-психологических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физических</w:t>
      </w:r>
      <w:r>
        <w:rPr>
          <w:sz w:val="24"/>
          <w:szCs w:val="24"/>
        </w:rPr>
        <w:tab/>
        <w:t>качеств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гражданина,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воспитание патриотизма,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культурному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прошлому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Вооруженным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Силам;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гражданами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положений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законодательства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обороны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государства,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воинской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обязанности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службы;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приобретение навыков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обороны;</w:t>
      </w:r>
    </w:p>
    <w:p w:rsidR="005F6D3F" w:rsidRDefault="005F6D3F">
      <w:pPr>
        <w:spacing w:line="275" w:lineRule="exact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66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огневой,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тактической и строевой подготовки, сохранения здоровья в период прохождения военной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радиационной,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защиты войск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населения.</w:t>
      </w:r>
    </w:p>
    <w:p w:rsidR="005F6D3F" w:rsidRDefault="005F6D3F">
      <w:pPr>
        <w:pStyle w:val="BodyText"/>
        <w:spacing w:before="4" w:line="276" w:lineRule="auto"/>
        <w:ind w:right="560"/>
      </w:pPr>
      <w:r>
        <w:t>Примерная программа учебного предмета «Основы безопасности жизнедеятельности»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 в т. ч. других предметных областей, анализировать полученные 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выводы.</w:t>
      </w:r>
    </w:p>
    <w:p w:rsidR="005F6D3F" w:rsidRDefault="005F6D3F">
      <w:pPr>
        <w:pStyle w:val="BodyText"/>
        <w:spacing w:line="276" w:lineRule="auto"/>
        <w:ind w:right="566"/>
      </w:pPr>
      <w:r>
        <w:t>Межпредметная связь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такими</w:t>
      </w:r>
      <w:r>
        <w:rPr>
          <w:spacing w:val="30"/>
        </w:rPr>
        <w:t xml:space="preserve"> </w:t>
      </w:r>
      <w:r>
        <w:t>предметами,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«Физика»,</w:t>
      </w:r>
      <w:r>
        <w:rPr>
          <w:spacing w:val="31"/>
        </w:rPr>
        <w:t xml:space="preserve"> </w:t>
      </w:r>
      <w:r>
        <w:t>«Химия»,</w:t>
      </w:r>
      <w:r>
        <w:rPr>
          <w:spacing w:val="31"/>
        </w:rPr>
        <w:t xml:space="preserve"> </w:t>
      </w:r>
      <w:r>
        <w:t>«Биология»,</w:t>
      </w:r>
      <w:r>
        <w:rPr>
          <w:spacing w:val="30"/>
        </w:rPr>
        <w:t xml:space="preserve"> </w:t>
      </w:r>
      <w:r>
        <w:t>«География»,</w:t>
      </w:r>
      <w:r>
        <w:rPr>
          <w:spacing w:val="31"/>
        </w:rPr>
        <w:t xml:space="preserve"> </w:t>
      </w:r>
      <w:r>
        <w:t>«Информатика»,</w:t>
      </w:r>
    </w:p>
    <w:p w:rsidR="005F6D3F" w:rsidRDefault="005F6D3F">
      <w:pPr>
        <w:pStyle w:val="BodyText"/>
        <w:spacing w:before="1" w:line="276" w:lineRule="auto"/>
        <w:ind w:right="564" w:firstLine="0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 представления об изучаемом объекте, явлении, содействует лучшему усвоению</w:t>
      </w:r>
      <w:r>
        <w:rPr>
          <w:spacing w:val="1"/>
        </w:rPr>
        <w:t xml:space="preserve"> </w:t>
      </w:r>
      <w:r>
        <w:t>содержания предмета, установлению более прочных связей обучающихся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 а также рациональному использованию учебного времени в рамках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траектории</w:t>
      </w:r>
      <w:r>
        <w:rPr>
          <w:spacing w:val="-7"/>
        </w:rPr>
        <w:t xml:space="preserve"> </w:t>
      </w:r>
      <w:r>
        <w:t>образования.</w:t>
      </w:r>
    </w:p>
    <w:p w:rsidR="005F6D3F" w:rsidRDefault="005F6D3F">
      <w:pPr>
        <w:pStyle w:val="Heading11"/>
        <w:spacing w:before="2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:rsidR="005F6D3F" w:rsidRDefault="005F6D3F">
      <w:pPr>
        <w:spacing w:before="41"/>
        <w:ind w:left="123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комплексной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безопасности</w:t>
      </w:r>
    </w:p>
    <w:p w:rsidR="005F6D3F" w:rsidRDefault="005F6D3F">
      <w:pPr>
        <w:pStyle w:val="BodyText"/>
        <w:spacing w:before="40" w:line="276" w:lineRule="auto"/>
        <w:ind w:right="561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  <w:iCs/>
        </w:rPr>
        <w:t>Влияние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экологической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безопасности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национальную безопасность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>РФ.</w:t>
      </w:r>
      <w:r>
        <w:rPr>
          <w:i/>
          <w:iCs/>
          <w:spacing w:val="1"/>
        </w:rPr>
        <w:t xml:space="preserve"> </w:t>
      </w:r>
      <w:r>
        <w:t>Права, обязанности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-57"/>
        </w:rPr>
        <w:t xml:space="preserve"> </w:t>
      </w:r>
      <w:r>
        <w:t>потребителей и благополучие человека, природопользование и охрану окружающей среды,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экориска.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знаков.</w:t>
      </w:r>
    </w:p>
    <w:p w:rsidR="005F6D3F" w:rsidRDefault="005F6D3F">
      <w:pPr>
        <w:pStyle w:val="BodyText"/>
        <w:spacing w:line="276" w:lineRule="auto"/>
        <w:ind w:right="557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 в такси и маршрутном такси, на железнодорожном транспорте, на воздушном и</w:t>
      </w:r>
      <w:r>
        <w:rPr>
          <w:spacing w:val="1"/>
        </w:rPr>
        <w:t xml:space="preserve"> </w:t>
      </w:r>
      <w:r>
        <w:t>водном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 и сигнальной разметки. Виды ответственности за асоциальное поведение на</w:t>
      </w:r>
      <w:r>
        <w:rPr>
          <w:spacing w:val="1"/>
        </w:rPr>
        <w:t xml:space="preserve"> </w:t>
      </w:r>
      <w:r>
        <w:t>транспорте. Правила безопасности дорожного движения (в части, касающейся 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дорожных</w:t>
      </w:r>
      <w:r>
        <w:rPr>
          <w:spacing w:val="-3"/>
        </w:rPr>
        <w:t xml:space="preserve"> </w:t>
      </w:r>
      <w:r>
        <w:t>знаков.</w:t>
      </w:r>
    </w:p>
    <w:p w:rsidR="005F6D3F" w:rsidRDefault="005F6D3F">
      <w:pPr>
        <w:pStyle w:val="BodyText"/>
        <w:spacing w:line="276" w:lineRule="auto"/>
        <w:ind w:right="55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5F6D3F" w:rsidRDefault="005F6D3F">
      <w:pPr>
        <w:pStyle w:val="Heading11"/>
        <w:spacing w:before="2"/>
      </w:pPr>
      <w:r>
        <w:t>Защита</w:t>
      </w:r>
      <w:r>
        <w:rPr>
          <w:spacing w:val="-1"/>
        </w:rPr>
        <w:t xml:space="preserve"> </w:t>
      </w:r>
      <w:r>
        <w:t>населения 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</w:p>
    <w:p w:rsidR="005F6D3F" w:rsidRDefault="005F6D3F">
      <w:pPr>
        <w:pStyle w:val="BodyText"/>
        <w:spacing w:before="41" w:line="276" w:lineRule="auto"/>
        <w:ind w:right="562"/>
      </w:pPr>
      <w:r>
        <w:t>Основы</w:t>
      </w:r>
      <w:r>
        <w:rPr>
          <w:spacing w:val="27"/>
        </w:rPr>
        <w:t xml:space="preserve"> </w:t>
      </w:r>
      <w:r>
        <w:t>законодательства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от опасных и чрезвычайных ситуаций. Права, обязанности и ответственность гражданина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 государственной системы по защите населения от опасных и чрезвычайных</w:t>
      </w:r>
      <w:r>
        <w:rPr>
          <w:spacing w:val="1"/>
        </w:rPr>
        <w:t xml:space="preserve"> </w:t>
      </w:r>
      <w:r>
        <w:t>ситуаций. Основные направления деятельности государства по защите населения от опасных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характера, характерные для региона проживания, и опасности и 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возникающие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ведении</w:t>
      </w:r>
      <w:r>
        <w:rPr>
          <w:spacing w:val="12"/>
        </w:rPr>
        <w:t xml:space="preserve"> </w:t>
      </w:r>
      <w:r>
        <w:t>военных</w:t>
      </w:r>
      <w:r>
        <w:rPr>
          <w:spacing w:val="11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вследствие</w:t>
      </w:r>
      <w:r>
        <w:rPr>
          <w:spacing w:val="15"/>
        </w:rPr>
        <w:t xml:space="preserve"> </w:t>
      </w:r>
      <w:r>
        <w:t>этих</w:t>
      </w:r>
      <w:r>
        <w:rPr>
          <w:spacing w:val="11"/>
        </w:rPr>
        <w:t xml:space="preserve"> </w:t>
      </w:r>
      <w:r>
        <w:t>действий.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 w:firstLine="0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природного, техногенного и социального характера и в условиях опасностей и</w:t>
      </w:r>
      <w:r>
        <w:rPr>
          <w:spacing w:val="1"/>
        </w:rPr>
        <w:t xml:space="preserve"> </w:t>
      </w:r>
      <w:r>
        <w:t>чрезвычайных ситуаций, возникающих при ведении военных действий или вследствие этих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 цветов, знаков безопасности, сигнальной разметки и плана эвакуации. Средства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1"/>
        </w:rPr>
        <w:t xml:space="preserve"> </w:t>
      </w:r>
      <w:r>
        <w:t>контроля.</w:t>
      </w:r>
    </w:p>
    <w:p w:rsidR="005F6D3F" w:rsidRDefault="005F6D3F">
      <w:pPr>
        <w:pStyle w:val="Heading11"/>
        <w:spacing w:before="7" w:line="276" w:lineRule="auto"/>
        <w:ind w:left="519" w:right="565" w:firstLine="710"/>
      </w:pPr>
      <w:r>
        <w:t>Основы противодействия экстремизму, терроризму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5F6D3F" w:rsidRDefault="005F6D3F">
      <w:pPr>
        <w:pStyle w:val="BodyText"/>
        <w:spacing w:line="276" w:lineRule="auto"/>
        <w:ind w:right="557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 противодействия экстремизму, терроризму и наркотизму: основы законодательства</w:t>
      </w:r>
      <w:r>
        <w:rPr>
          <w:spacing w:val="1"/>
        </w:rPr>
        <w:t xml:space="preserve"> </w:t>
      </w:r>
      <w:r>
        <w:t>Российской Федерации в области противодействия экстремизму, терроризму и наркотизму;</w:t>
      </w:r>
      <w:r>
        <w:rPr>
          <w:spacing w:val="1"/>
        </w:rPr>
        <w:t xml:space="preserve"> </w:t>
      </w:r>
      <w:r>
        <w:t>органы исполнительной власти, осуществляющие противодействие экстремизму, терроризму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3"/>
        </w:rPr>
        <w:t xml:space="preserve"> </w:t>
      </w:r>
      <w:r>
        <w:t>терроризму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наркотизму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5F6D3F" w:rsidRDefault="005F6D3F">
      <w:pPr>
        <w:pStyle w:val="BodyText"/>
        <w:spacing w:line="276" w:lineRule="auto"/>
        <w:ind w:right="563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акции.</w:t>
      </w:r>
    </w:p>
    <w:p w:rsidR="005F6D3F" w:rsidRDefault="005F6D3F">
      <w:pPr>
        <w:pStyle w:val="Heading11"/>
        <w:spacing w:before="3"/>
      </w:pPr>
      <w:r>
        <w:t>Основы здорового образа</w:t>
      </w:r>
      <w:r>
        <w:rPr>
          <w:spacing w:val="-6"/>
        </w:rPr>
        <w:t xml:space="preserve"> </w:t>
      </w:r>
      <w:r>
        <w:t>жизни</w:t>
      </w:r>
    </w:p>
    <w:p w:rsidR="005F6D3F" w:rsidRDefault="005F6D3F">
      <w:pPr>
        <w:pStyle w:val="BodyText"/>
        <w:spacing w:before="37" w:line="276" w:lineRule="auto"/>
        <w:ind w:right="569"/>
      </w:pPr>
      <w:r>
        <w:t>Основы законодательства Российской Федерации в области формирования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5F6D3F" w:rsidRDefault="005F6D3F">
      <w:pPr>
        <w:pStyle w:val="Heading11"/>
        <w:spacing w:before="3"/>
      </w:pPr>
      <w:r>
        <w:t>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</w:p>
    <w:p w:rsidR="005F6D3F" w:rsidRDefault="005F6D3F">
      <w:pPr>
        <w:pStyle w:val="BodyText"/>
        <w:spacing w:before="36" w:line="276" w:lineRule="auto"/>
        <w:ind w:right="568"/>
      </w:pPr>
      <w:r>
        <w:t>Основы законодательства Российской Федерации в области оказания первой помощи.</w:t>
      </w:r>
      <w:r>
        <w:rPr>
          <w:spacing w:val="1"/>
        </w:rPr>
        <w:t xml:space="preserve"> </w:t>
      </w:r>
      <w:r>
        <w:t>Права, обязанности и ответственность гражданина при оказании первой помощи. 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5F6D3F" w:rsidRDefault="005F6D3F">
      <w:pPr>
        <w:pStyle w:val="BodyText"/>
        <w:spacing w:before="2" w:line="276" w:lineRule="auto"/>
        <w:ind w:right="55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7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 заболевания и их профилактика. Правила поведения в случае 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назначения.</w:t>
      </w:r>
    </w:p>
    <w:p w:rsidR="005F6D3F" w:rsidRDefault="005F6D3F">
      <w:pPr>
        <w:pStyle w:val="Heading11"/>
        <w:spacing w:before="2"/>
      </w:pPr>
      <w:r>
        <w:t>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</w:t>
      </w:r>
    </w:p>
    <w:p w:rsidR="005F6D3F" w:rsidRDefault="005F6D3F">
      <w:pPr>
        <w:pStyle w:val="BodyText"/>
        <w:spacing w:before="41" w:line="276" w:lineRule="auto"/>
        <w:ind w:right="561"/>
      </w:pP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 и военной безопасности, оказывающие негативное влияние на 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 Российской Федерации в современных условиях. Основные задачи и 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31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органы,</w:t>
      </w:r>
      <w:r>
        <w:rPr>
          <w:spacing w:val="3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предназначение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задачи.</w:t>
      </w:r>
      <w:r>
        <w:rPr>
          <w:spacing w:val="30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ВС</w:t>
      </w:r>
      <w:r>
        <w:rPr>
          <w:spacing w:val="31"/>
        </w:rPr>
        <w:t xml:space="preserve"> </w:t>
      </w:r>
      <w:r>
        <w:t>РФ.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6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>Структура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войск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предназначение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Воинские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символы, традиции и ритуалы в ВС РФ. </w:t>
      </w:r>
      <w:r>
        <w:rPr>
          <w:i/>
          <w:iCs/>
          <w:sz w:val="24"/>
          <w:szCs w:val="24"/>
        </w:rPr>
        <w:t>Основные направления развития и строительства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Модернизация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вооружения,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военной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специальной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техники.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Техническая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оснащенность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и</w:t>
      </w:r>
      <w:r>
        <w:rPr>
          <w:i/>
          <w:iCs/>
          <w:spacing w:val="2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ресурсное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обеспечение</w:t>
      </w:r>
      <w:r>
        <w:rPr>
          <w:i/>
          <w:iCs/>
          <w:spacing w:val="1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ВС</w:t>
      </w:r>
      <w:r>
        <w:rPr>
          <w:i/>
          <w:iCs/>
          <w:spacing w:val="-5"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РФ.</w:t>
      </w:r>
    </w:p>
    <w:p w:rsidR="005F6D3F" w:rsidRDefault="005F6D3F">
      <w:pPr>
        <w:pStyle w:val="Heading11"/>
        <w:spacing w:before="8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:rsidR="005F6D3F" w:rsidRDefault="005F6D3F">
      <w:pPr>
        <w:pStyle w:val="BodyText"/>
        <w:spacing w:before="36" w:line="276" w:lineRule="auto"/>
        <w:ind w:right="565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 учета. Призыв граждан на военную службу. Поступление на военную службу по</w:t>
      </w:r>
      <w:r>
        <w:rPr>
          <w:spacing w:val="1"/>
        </w:rPr>
        <w:t xml:space="preserve"> </w:t>
      </w:r>
      <w:r>
        <w:t>контракту. Исполнение обязанностей военной службы. Альтернативная гражданская служба.</w:t>
      </w:r>
      <w:r>
        <w:rPr>
          <w:spacing w:val="-57"/>
        </w:rPr>
        <w:t xml:space="preserve"> </w:t>
      </w:r>
      <w:r>
        <w:t>Срок военной службы для военнослужащих, проходящих военную службу по призыву, по</w:t>
      </w:r>
      <w:r>
        <w:rPr>
          <w:spacing w:val="1"/>
        </w:rPr>
        <w:t xml:space="preserve"> </w:t>
      </w:r>
      <w:r>
        <w:t>контракту и для проходящих альтернативную гражданскую службу. Воинские должности и</w:t>
      </w:r>
      <w:r>
        <w:rPr>
          <w:spacing w:val="1"/>
        </w:rPr>
        <w:t xml:space="preserve"> </w:t>
      </w:r>
      <w:r>
        <w:t>звания. Военная форма одежды и знаки различия военнослужащих ВС РФ. Увольнение с</w:t>
      </w:r>
      <w:r>
        <w:rPr>
          <w:spacing w:val="1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службы.</w:t>
      </w:r>
      <w:r>
        <w:rPr>
          <w:spacing w:val="4"/>
        </w:rPr>
        <w:t xml:space="preserve"> </w:t>
      </w:r>
      <w:r>
        <w:t>Запас.</w:t>
      </w:r>
      <w:r>
        <w:rPr>
          <w:spacing w:val="3"/>
        </w:rPr>
        <w:t xml:space="preserve"> </w:t>
      </w:r>
      <w:r>
        <w:t>Мобилизационный</w:t>
      </w:r>
      <w:r>
        <w:rPr>
          <w:spacing w:val="3"/>
        </w:rPr>
        <w:t xml:space="preserve"> </w:t>
      </w:r>
      <w:r>
        <w:t>резерв.</w:t>
      </w:r>
    </w:p>
    <w:p w:rsidR="005F6D3F" w:rsidRDefault="005F6D3F">
      <w:pPr>
        <w:pStyle w:val="Heading11"/>
        <w:spacing w:before="6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5F6D3F" w:rsidRDefault="005F6D3F">
      <w:pPr>
        <w:pStyle w:val="BodyText"/>
        <w:spacing w:before="36" w:line="276" w:lineRule="auto"/>
        <w:ind w:right="562"/>
      </w:pPr>
      <w:r>
        <w:t>Строи и управление ими. Строевые приемы и</w:t>
      </w:r>
      <w:r>
        <w:rPr>
          <w:spacing w:val="1"/>
        </w:rPr>
        <w:t xml:space="preserve"> </w:t>
      </w:r>
      <w:r>
        <w:t>движение без оружия.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воинского приветствия без оружия на месте и в движении, выход из строя и возвращение в</w:t>
      </w:r>
      <w:r>
        <w:rPr>
          <w:spacing w:val="1"/>
        </w:rPr>
        <w:t xml:space="preserve"> </w:t>
      </w:r>
      <w:r>
        <w:t>строй.</w:t>
      </w:r>
      <w:r>
        <w:rPr>
          <w:spacing w:val="3"/>
        </w:rPr>
        <w:t xml:space="preserve"> </w:t>
      </w:r>
      <w:r>
        <w:t>Подход к начальнику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отход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-7"/>
        </w:rPr>
        <w:t xml:space="preserve"> </w:t>
      </w:r>
      <w:r>
        <w:t>отделения.</w:t>
      </w:r>
    </w:p>
    <w:p w:rsidR="005F6D3F" w:rsidRDefault="005F6D3F">
      <w:pPr>
        <w:pStyle w:val="BodyText"/>
        <w:spacing w:line="276" w:lineRule="auto"/>
        <w:ind w:right="557"/>
      </w:pPr>
      <w:r>
        <w:t>Назначение,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 и общее устройство</w:t>
      </w:r>
      <w:r>
        <w:rPr>
          <w:spacing w:val="1"/>
        </w:rPr>
        <w:t xml:space="preserve"> </w:t>
      </w:r>
      <w:r>
        <w:t>автомата Калашникова.</w:t>
      </w:r>
      <w:r>
        <w:rPr>
          <w:spacing w:val="1"/>
        </w:rPr>
        <w:t xml:space="preserve"> </w:t>
      </w:r>
      <w:r>
        <w:rPr>
          <w:i/>
          <w:iCs/>
        </w:rPr>
        <w:t>Работа</w:t>
      </w:r>
      <w:r>
        <w:rPr>
          <w:i/>
          <w:iCs/>
          <w:spacing w:val="1"/>
        </w:rPr>
        <w:t xml:space="preserve"> </w:t>
      </w:r>
      <w:r>
        <w:rPr>
          <w:i/>
          <w:iCs/>
        </w:rPr>
        <w:t xml:space="preserve">частей и механизмов автомата Калашникова при стрельбе. </w:t>
      </w:r>
      <w:r>
        <w:t>Неполная разборка и сборка</w:t>
      </w:r>
      <w:r>
        <w:rPr>
          <w:spacing w:val="1"/>
        </w:rPr>
        <w:t xml:space="preserve"> </w:t>
      </w:r>
      <w:r>
        <w:t>автомата Калашникова для чистки и смазки. Хранение автомата Калашникова. Устройство</w:t>
      </w:r>
      <w:r>
        <w:rPr>
          <w:spacing w:val="1"/>
        </w:rPr>
        <w:t xml:space="preserve"> </w:t>
      </w:r>
      <w:r>
        <w:t>патрона.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жизнедеятельности и при проведении стрельб. Основы и правила стрельбы.</w:t>
      </w:r>
      <w:r>
        <w:rPr>
          <w:spacing w:val="1"/>
        </w:rPr>
        <w:t xml:space="preserve"> </w:t>
      </w: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осколочными</w:t>
      </w:r>
      <w:r>
        <w:rPr>
          <w:spacing w:val="-2"/>
        </w:rPr>
        <w:t xml:space="preserve"> </w:t>
      </w:r>
      <w:r>
        <w:t>гранатами.</w:t>
      </w:r>
    </w:p>
    <w:p w:rsidR="005F6D3F" w:rsidRDefault="005F6D3F">
      <w:pPr>
        <w:pStyle w:val="BodyText"/>
        <w:spacing w:line="276" w:lineRule="auto"/>
        <w:ind w:right="557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60"/>
        </w:rPr>
        <w:t xml:space="preserve"> </w:t>
      </w:r>
      <w:r>
        <w:t>Состав и применение аптечки индивидуальной. Оказание первой помощи в</w:t>
      </w:r>
      <w:r>
        <w:rPr>
          <w:spacing w:val="1"/>
        </w:rPr>
        <w:t xml:space="preserve"> </w:t>
      </w:r>
      <w:r>
        <w:t>бою.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выноса</w:t>
      </w:r>
      <w:r>
        <w:rPr>
          <w:spacing w:val="-4"/>
        </w:rPr>
        <w:t xml:space="preserve"> </w:t>
      </w:r>
      <w:r>
        <w:t>раненого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4"/>
        </w:rPr>
        <w:t xml:space="preserve"> </w:t>
      </w:r>
      <w:r>
        <w:t>боя.</w:t>
      </w:r>
    </w:p>
    <w:p w:rsidR="005F6D3F" w:rsidRDefault="005F6D3F">
      <w:pPr>
        <w:pStyle w:val="Heading11"/>
        <w:spacing w:before="6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:rsidR="005F6D3F" w:rsidRDefault="005F6D3F">
      <w:pPr>
        <w:pStyle w:val="BodyText"/>
        <w:spacing w:before="37" w:line="276" w:lineRule="auto"/>
        <w:ind w:right="56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 карьеры. Организация подготовки офицерских кадров для ВС РФ, МВД</w:t>
      </w:r>
      <w:r>
        <w:rPr>
          <w:spacing w:val="1"/>
        </w:rPr>
        <w:t xml:space="preserve"> </w:t>
      </w:r>
      <w:r>
        <w:t>России, ФСБ России, МЧС России. Основные виды высших военно-учебных заведений ВС</w:t>
      </w:r>
      <w:r>
        <w:rPr>
          <w:spacing w:val="1"/>
        </w:rPr>
        <w:t xml:space="preserve"> </w:t>
      </w:r>
      <w:r>
        <w:t>РФ и учреждения высшего образования МВД России, ФСБ России, МЧС России. Подготовка</w:t>
      </w:r>
      <w:r>
        <w:rPr>
          <w:spacing w:val="-57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6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53"/>
        </w:rPr>
        <w:t xml:space="preserve"> </w:t>
      </w:r>
      <w:r>
        <w:t>высшего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МВД</w:t>
      </w:r>
      <w:r>
        <w:rPr>
          <w:spacing w:val="52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ФСБ</w:t>
      </w:r>
      <w:r>
        <w:rPr>
          <w:spacing w:val="49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МЧС</w:t>
      </w:r>
      <w:r>
        <w:rPr>
          <w:spacing w:val="46"/>
        </w:rPr>
        <w:t xml:space="preserve"> </w:t>
      </w:r>
      <w:r>
        <w:t>России.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 w:rsidP="00FF7706">
      <w:pPr>
        <w:pStyle w:val="Heading11"/>
        <w:numPr>
          <w:ilvl w:val="1"/>
          <w:numId w:val="28"/>
        </w:numPr>
        <w:tabs>
          <w:tab w:val="left" w:pos="1721"/>
        </w:tabs>
        <w:spacing w:before="68" w:line="276" w:lineRule="auto"/>
        <w:ind w:right="565" w:firstLine="710"/>
      </w:pPr>
      <w:bookmarkStart w:id="73" w:name="II_3__Программа_воспитания_и_социализаци"/>
      <w:bookmarkStart w:id="74" w:name="_bookmark41"/>
      <w:bookmarkEnd w:id="73"/>
      <w:bookmarkEnd w:id="74"/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before="6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pStyle w:val="BodyText"/>
        <w:spacing w:line="276" w:lineRule="auto"/>
        <w:ind w:right="555"/>
      </w:pPr>
      <w:r>
        <w:t>Программа воспитания и социализации обучающихся (далее</w:t>
      </w:r>
      <w:r>
        <w:rPr>
          <w:spacing w:val="60"/>
        </w:rPr>
        <w:t xml:space="preserve"> </w:t>
      </w:r>
      <w:r>
        <w:t>– Программа)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 и норм поведения в интересах человека, семьи, общества и государства и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5F6D3F" w:rsidRDefault="005F6D3F">
      <w:pPr>
        <w:pStyle w:val="BodyText"/>
        <w:spacing w:line="274" w:lineRule="exact"/>
        <w:ind w:left="1230" w:firstLine="0"/>
      </w:pP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before="41" w:line="280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достижение обучающимися личностных результатов освоения 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формирование уклада жизни организации, осуществляющей 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котором находится организация, осуществляющая образовательную деятельность, 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характера профессиональных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предпочтений.</w:t>
      </w:r>
    </w:p>
    <w:p w:rsidR="005F6D3F" w:rsidRDefault="005F6D3F">
      <w:pPr>
        <w:pStyle w:val="BodyText"/>
        <w:spacing w:line="273" w:lineRule="exact"/>
        <w:ind w:left="1230" w:firstLine="0"/>
      </w:pPr>
      <w:r>
        <w:t>Программа содержит: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634"/>
        </w:tabs>
        <w:spacing w:before="38"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цель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56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основные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социализации;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514"/>
        </w:tabs>
        <w:spacing w:line="276" w:lineRule="auto"/>
        <w:ind w:right="573" w:firstLine="710"/>
        <w:rPr>
          <w:sz w:val="24"/>
          <w:szCs w:val="24"/>
        </w:rPr>
      </w:pPr>
      <w:r>
        <w:rPr>
          <w:sz w:val="24"/>
          <w:szCs w:val="24"/>
        </w:rPr>
        <w:t>содержание, виды деятельности и формы занятий с обучающимися по каждому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538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модель организации работы по духовно-нравственному развитию, воспитанию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624"/>
        </w:tabs>
        <w:spacing w:line="280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600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институтов;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639"/>
        </w:tabs>
        <w:spacing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деятельность;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56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дорогах;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610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78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планируемые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 обучающихся, их профессиональной ориентации, формирования безопасного,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образа жизни;</w:t>
      </w:r>
    </w:p>
    <w:p w:rsidR="005F6D3F" w:rsidRDefault="005F6D3F">
      <w:pPr>
        <w:pStyle w:val="ListParagraph"/>
        <w:numPr>
          <w:ilvl w:val="0"/>
          <w:numId w:val="14"/>
        </w:numPr>
        <w:tabs>
          <w:tab w:val="left" w:pos="190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критерии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36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6"/>
      </w:pPr>
      <w:r>
        <w:t>Содержательный раздел (программы) определяет общее содержание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 предметных и метапредметных результатов, в том числе программу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предусматривающую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жизни.</w:t>
      </w:r>
    </w:p>
    <w:p w:rsidR="005F6D3F" w:rsidRDefault="005F6D3F">
      <w:pPr>
        <w:pStyle w:val="BodyText"/>
        <w:spacing w:before="2" w:line="276" w:lineRule="auto"/>
        <w:ind w:right="55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 для разработки программ развития универсальных учебных действий, воспитания и</w:t>
      </w:r>
      <w:r>
        <w:rPr>
          <w:spacing w:val="1"/>
        </w:rPr>
        <w:t xml:space="preserve"> </w:t>
      </w:r>
      <w:r>
        <w:t>социализации.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1"/>
          <w:numId w:val="13"/>
        </w:numPr>
        <w:tabs>
          <w:tab w:val="left" w:pos="1721"/>
        </w:tabs>
        <w:spacing w:line="276" w:lineRule="auto"/>
        <w:ind w:right="561" w:firstLine="710"/>
      </w:pPr>
      <w:bookmarkStart w:id="75" w:name="II_3__1__Цель_и_задачи_духовно_нравствен"/>
      <w:bookmarkStart w:id="76" w:name="_bookmark42"/>
      <w:bookmarkEnd w:id="75"/>
      <w:bookmarkEnd w:id="76"/>
      <w:r>
        <w:t>1. 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0"/>
      </w:pPr>
      <w:r>
        <w:rPr>
          <w:b/>
          <w:bCs/>
        </w:rPr>
        <w:t>Целью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духовно-нравственного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развития,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воспитания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социализации</w:t>
      </w:r>
      <w:r>
        <w:rPr>
          <w:b/>
          <w:bCs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 России, принимающего судьбу своей страны как свою личную, 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подготовленного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 является подготовка обучающегося к 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5F6D3F" w:rsidRDefault="005F6D3F">
      <w:pPr>
        <w:pStyle w:val="BodyText"/>
        <w:spacing w:line="272" w:lineRule="exact"/>
        <w:ind w:left="1230" w:firstLine="0"/>
      </w:pPr>
      <w:r>
        <w:t>Задачи</w:t>
      </w:r>
      <w:r>
        <w:rPr>
          <w:spacing w:val="-4"/>
        </w:rPr>
        <w:t xml:space="preserve"> </w:t>
      </w:r>
      <w:r>
        <w:t>духовно-нравственного развития,</w:t>
      </w:r>
      <w:r>
        <w:rPr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before="40"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ценностно-нормативного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практического аспекта отношений человека с человеком, патриота с Родиной, гражданина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государством 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гражданским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обществом,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природой,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искусством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вовлечение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самопознания,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самопонимания,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соотнесении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траекторий и образа будущей профессиональной деятельности, поддержка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саморазвитию;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before="1"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овладение обучающимся социальными, регулятивными и коммуникативными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окружающими, результативность в социальных практиках,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процессе сотрудничества 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старшими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младшими.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line="276" w:lineRule="auto"/>
        <w:ind w:right="557" w:firstLine="710"/>
      </w:pPr>
      <w:bookmarkStart w:id="77" w:name="II_3_2__Основные_направления_и_ценностны"/>
      <w:bookmarkStart w:id="78" w:name="_bookmark43"/>
      <w:bookmarkEnd w:id="77"/>
      <w:bookmarkEnd w:id="78"/>
      <w:r>
        <w:t>Основные</w:t>
      </w:r>
      <w:r>
        <w:rPr>
          <w:spacing w:val="59"/>
        </w:rPr>
        <w:t xml:space="preserve"> </w:t>
      </w:r>
      <w:r>
        <w:t>направления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ценностные</w:t>
      </w:r>
      <w:r>
        <w:rPr>
          <w:spacing w:val="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Основные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духовно-нравственного</w:t>
      </w:r>
      <w:r>
        <w:rPr>
          <w:spacing w:val="15"/>
        </w:rPr>
        <w:t xml:space="preserve"> </w:t>
      </w:r>
      <w:r>
        <w:t>развития,</w:t>
      </w:r>
      <w:r>
        <w:rPr>
          <w:spacing w:val="12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сферах: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75" w:firstLine="710"/>
        <w:jc w:val="left"/>
        <w:rPr>
          <w:sz w:val="24"/>
          <w:szCs w:val="24"/>
        </w:rPr>
      </w:pPr>
      <w:r>
        <w:rPr>
          <w:sz w:val="24"/>
          <w:szCs w:val="24"/>
        </w:rPr>
        <w:t>отношения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Родине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(Отечеству)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 патриотическому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служению);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before="66" w:line="276" w:lineRule="auto"/>
        <w:ind w:right="573" w:firstLine="710"/>
        <w:rPr>
          <w:sz w:val="24"/>
          <w:szCs w:val="24"/>
        </w:rPr>
      </w:pP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старшими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младшими);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80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отношения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семье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родителям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отношения обучающихся к закону, государству и к гражданскому обществу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жизни);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планов);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8" w:lineRule="auto"/>
        <w:ind w:right="574" w:firstLine="710"/>
        <w:rPr>
          <w:sz w:val="24"/>
          <w:szCs w:val="24"/>
        </w:rPr>
      </w:pP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трудовых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 трудовой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деятельности).</w:t>
      </w:r>
    </w:p>
    <w:p w:rsidR="005F6D3F" w:rsidRDefault="005F6D3F">
      <w:pPr>
        <w:spacing w:line="273" w:lineRule="auto"/>
        <w:ind w:left="519" w:right="560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Ценностные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основы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духовно-нравственного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развития,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воспитания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социализации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сформулированные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2012 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 273-ФЗ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Федерации»,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тексте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ФГОС СОО.</w:t>
      </w:r>
    </w:p>
    <w:p w:rsidR="005F6D3F" w:rsidRDefault="005F6D3F">
      <w:pPr>
        <w:pStyle w:val="BodyText"/>
        <w:spacing w:line="276" w:lineRule="auto"/>
        <w:ind w:right="567"/>
      </w:pPr>
      <w:r>
        <w:t>Базовые национальные ценности российского общества определяются 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Федерации:</w:t>
      </w:r>
    </w:p>
    <w:p w:rsidR="005F6D3F" w:rsidRDefault="005F6D3F">
      <w:pPr>
        <w:pStyle w:val="BodyText"/>
        <w:spacing w:line="276" w:lineRule="auto"/>
        <w:ind w:right="563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5"/>
        </w:rPr>
        <w:t xml:space="preserve"> </w:t>
      </w:r>
      <w:r>
        <w:t>с республиканской</w:t>
      </w:r>
      <w:r>
        <w:rPr>
          <w:spacing w:val="3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правления»</w:t>
      </w:r>
      <w:r>
        <w:rPr>
          <w:spacing w:val="-4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 1);</w:t>
      </w:r>
    </w:p>
    <w:p w:rsidR="005F6D3F" w:rsidRDefault="005F6D3F">
      <w:pPr>
        <w:pStyle w:val="BodyText"/>
        <w:spacing w:line="275" w:lineRule="exact"/>
        <w:ind w:left="1230" w:firstLine="0"/>
      </w:pPr>
      <w:r>
        <w:t>«Человек, его</w:t>
      </w:r>
      <w:r>
        <w:rPr>
          <w:spacing w:val="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свободы</w:t>
      </w:r>
      <w:r>
        <w:rPr>
          <w:spacing w:val="-4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ценностью»</w:t>
      </w:r>
      <w:r>
        <w:rPr>
          <w:spacing w:val="-6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2);</w:t>
      </w:r>
    </w:p>
    <w:p w:rsidR="005F6D3F" w:rsidRDefault="005F6D3F">
      <w:pPr>
        <w:pStyle w:val="BodyText"/>
        <w:spacing w:before="40" w:line="276" w:lineRule="auto"/>
        <w:ind w:right="557"/>
      </w:pPr>
      <w:r>
        <w:t>«Российская Федерация — социальное государство, политика которого направлена на</w:t>
      </w:r>
      <w:r>
        <w:rPr>
          <w:spacing w:val="1"/>
        </w:rPr>
        <w:t xml:space="preserve"> </w:t>
      </w:r>
      <w:r>
        <w:t>создание условий, обеспечивающих достойную жизнь и свободное развитие человека» (Гл. I,</w:t>
      </w:r>
      <w:r>
        <w:rPr>
          <w:spacing w:val="-57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7);</w:t>
      </w:r>
    </w:p>
    <w:p w:rsidR="005F6D3F" w:rsidRDefault="005F6D3F">
      <w:pPr>
        <w:pStyle w:val="BodyText"/>
        <w:spacing w:line="280" w:lineRule="auto"/>
        <w:ind w:right="568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2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иные формы</w:t>
      </w:r>
      <w:r>
        <w:rPr>
          <w:spacing w:val="2"/>
        </w:rPr>
        <w:t xml:space="preserve"> </w:t>
      </w:r>
      <w:r>
        <w:t>собственности»</w:t>
      </w:r>
      <w:r>
        <w:rPr>
          <w:spacing w:val="-4"/>
        </w:rPr>
        <w:t xml:space="preserve"> </w:t>
      </w:r>
      <w:r>
        <w:t>(Гл.</w:t>
      </w:r>
      <w:r>
        <w:rPr>
          <w:spacing w:val="9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 8);</w:t>
      </w:r>
    </w:p>
    <w:p w:rsidR="005F6D3F" w:rsidRDefault="005F6D3F">
      <w:pPr>
        <w:pStyle w:val="BodyText"/>
        <w:spacing w:line="276" w:lineRule="auto"/>
        <w:ind w:right="565"/>
      </w:pPr>
      <w:r>
        <w:t>«В Российской Федерации признаются и гарантируются права и свободы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 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 и принадлежат каждому от рождения. Осуществление прав и свобод 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 не</w:t>
      </w:r>
      <w:r>
        <w:rPr>
          <w:spacing w:val="-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нарушать</w:t>
      </w:r>
      <w:r>
        <w:rPr>
          <w:spacing w:val="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свободы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лиц»</w:t>
      </w:r>
      <w:r>
        <w:rPr>
          <w:spacing w:val="-4"/>
        </w:rPr>
        <w:t xml:space="preserve"> </w:t>
      </w:r>
      <w:r>
        <w:t>(Гл.</w:t>
      </w:r>
      <w:r>
        <w:rPr>
          <w:spacing w:val="10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17).</w:t>
      </w:r>
    </w:p>
    <w:p w:rsidR="005F6D3F" w:rsidRDefault="005F6D3F">
      <w:pPr>
        <w:pStyle w:val="BodyText"/>
        <w:spacing w:line="276" w:lineRule="auto"/>
        <w:ind w:right="555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определены</w:t>
      </w:r>
      <w:r>
        <w:rPr>
          <w:spacing w:val="6"/>
        </w:rPr>
        <w:t xml:space="preserve"> </w:t>
      </w:r>
      <w:r>
        <w:t>положениями</w:t>
      </w:r>
      <w:r>
        <w:rPr>
          <w:spacing w:val="6"/>
        </w:rPr>
        <w:t xml:space="preserve"> </w:t>
      </w:r>
      <w:r>
        <w:t>Федерального</w:t>
      </w:r>
      <w:r>
        <w:rPr>
          <w:spacing w:val="8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29 декабря</w:t>
      </w:r>
      <w:r>
        <w:rPr>
          <w:spacing w:val="9"/>
        </w:rPr>
        <w:t xml:space="preserve"> </w:t>
      </w:r>
      <w:r>
        <w:t>2012 г.</w:t>
      </w:r>
      <w:r>
        <w:rPr>
          <w:spacing w:val="7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</w:p>
    <w:p w:rsidR="005F6D3F" w:rsidRDefault="005F6D3F">
      <w:pPr>
        <w:pStyle w:val="BodyText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Федерации»:</w:t>
      </w:r>
    </w:p>
    <w:p w:rsidR="005F6D3F" w:rsidRDefault="005F6D3F">
      <w:pPr>
        <w:pStyle w:val="BodyText"/>
        <w:spacing w:before="34" w:line="276" w:lineRule="auto"/>
        <w:ind w:right="568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 жизни и здоровья человека,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среде,</w:t>
      </w:r>
      <w:r>
        <w:rPr>
          <w:spacing w:val="24"/>
        </w:rPr>
        <w:t xml:space="preserve"> </w:t>
      </w:r>
      <w:r>
        <w:t>рационального</w:t>
      </w:r>
      <w:r>
        <w:rPr>
          <w:spacing w:val="21"/>
        </w:rPr>
        <w:t xml:space="preserve"> </w:t>
      </w:r>
      <w:r>
        <w:t>природопользования</w:t>
      </w:r>
    </w:p>
    <w:p w:rsidR="005F6D3F" w:rsidRDefault="005F6D3F">
      <w:pPr>
        <w:pStyle w:val="BodyText"/>
        <w:spacing w:line="274" w:lineRule="exact"/>
        <w:ind w:firstLine="0"/>
        <w:jc w:val="left"/>
      </w:pPr>
      <w:r>
        <w:t>&lt;…&gt;;</w:t>
      </w:r>
    </w:p>
    <w:p w:rsidR="005F6D3F" w:rsidRDefault="005F6D3F">
      <w:pPr>
        <w:pStyle w:val="BodyText"/>
        <w:tabs>
          <w:tab w:val="left" w:pos="2428"/>
          <w:tab w:val="left" w:pos="3576"/>
          <w:tab w:val="left" w:pos="3972"/>
          <w:tab w:val="left" w:pos="4795"/>
          <w:tab w:val="left" w:pos="5756"/>
          <w:tab w:val="left" w:pos="6286"/>
          <w:tab w:val="left" w:pos="7122"/>
          <w:tab w:val="left" w:pos="8084"/>
          <w:tab w:val="left" w:pos="8479"/>
          <w:tab w:val="left" w:pos="9686"/>
        </w:tabs>
        <w:spacing w:before="41" w:line="276" w:lineRule="auto"/>
        <w:ind w:right="560"/>
        <w:jc w:val="left"/>
      </w:pPr>
      <w:r>
        <w:t>…демократический</w:t>
      </w:r>
      <w:r>
        <w:tab/>
        <w:t>характер</w:t>
      </w:r>
      <w:r>
        <w:tab/>
        <w:t>управления</w:t>
      </w:r>
      <w:r>
        <w:tab/>
        <w:t>образованием,</w:t>
      </w:r>
      <w:r>
        <w:tab/>
        <w:t>обеспечение</w:t>
      </w:r>
      <w:r>
        <w:tab/>
        <w:t>прав</w:t>
      </w:r>
      <w:r>
        <w:rPr>
          <w:spacing w:val="-57"/>
        </w:rPr>
        <w:t xml:space="preserve"> </w:t>
      </w:r>
      <w:r>
        <w:t>педагогических</w:t>
      </w:r>
      <w:r>
        <w:tab/>
        <w:t>работников,</w:t>
      </w:r>
      <w:r>
        <w:tab/>
        <w:t>обучающихся,</w:t>
      </w:r>
      <w:r>
        <w:tab/>
        <w:t>родителей</w:t>
      </w:r>
      <w:r>
        <w:tab/>
      </w:r>
      <w:hyperlink r:id="rId16">
        <w:r>
          <w:t>(законных</w:t>
        </w:r>
        <w:r>
          <w:tab/>
        </w:r>
        <w:r>
          <w:rPr>
            <w:spacing w:val="-1"/>
          </w:rPr>
          <w:t>представителей)</w:t>
        </w:r>
      </w:hyperlink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7" w:firstLine="0"/>
      </w:pP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</w:p>
    <w:p w:rsidR="005F6D3F" w:rsidRDefault="005F6D3F">
      <w:pPr>
        <w:pStyle w:val="BodyText"/>
        <w:spacing w:line="275" w:lineRule="exact"/>
        <w:ind w:left="1230" w:firstLine="0"/>
      </w:pPr>
      <w:r>
        <w:t>…недопустимость</w:t>
      </w:r>
      <w:r>
        <w:rPr>
          <w:spacing w:val="-5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образования;</w:t>
      </w:r>
    </w:p>
    <w:p w:rsidR="005F6D3F" w:rsidRDefault="005F6D3F">
      <w:pPr>
        <w:pStyle w:val="BodyText"/>
        <w:spacing w:before="46" w:line="276" w:lineRule="auto"/>
        <w:ind w:right="569"/>
      </w:pPr>
      <w:r>
        <w:t>…сочетание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договорного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4"/>
        </w:rPr>
        <w:t xml:space="preserve"> </w:t>
      </w:r>
      <w:r>
        <w:t>(ст.</w:t>
      </w:r>
      <w:r>
        <w:rPr>
          <w:spacing w:val="7"/>
        </w:rPr>
        <w:t xml:space="preserve"> </w:t>
      </w:r>
      <w:r>
        <w:t>3).</w:t>
      </w:r>
    </w:p>
    <w:p w:rsidR="005F6D3F" w:rsidRDefault="005F6D3F">
      <w:pPr>
        <w:pStyle w:val="BodyText"/>
        <w:spacing w:line="276" w:lineRule="auto"/>
        <w:ind w:right="562"/>
      </w:pPr>
      <w:r>
        <w:t>В тексте «Стратегии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</w:t>
      </w:r>
      <w:r>
        <w:rPr>
          <w:spacing w:val="28"/>
        </w:rPr>
        <w:t xml:space="preserve"> </w:t>
      </w:r>
      <w:r>
        <w:t>(утверждена</w:t>
      </w:r>
      <w:r>
        <w:rPr>
          <w:spacing w:val="33"/>
        </w:rPr>
        <w:t xml:space="preserve"> </w:t>
      </w:r>
      <w:r>
        <w:t>распоряжением</w:t>
      </w:r>
      <w:r>
        <w:rPr>
          <w:spacing w:val="35"/>
        </w:rPr>
        <w:t xml:space="preserve"> </w:t>
      </w:r>
      <w:r>
        <w:t>Правительства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мая</w:t>
      </w:r>
      <w:r>
        <w:rPr>
          <w:spacing w:val="34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</w:t>
      </w:r>
    </w:p>
    <w:p w:rsidR="005F6D3F" w:rsidRDefault="005F6D3F">
      <w:pPr>
        <w:pStyle w:val="BodyText"/>
        <w:spacing w:line="276" w:lineRule="auto"/>
        <w:ind w:right="561" w:firstLine="0"/>
      </w:pPr>
      <w:r>
        <w:t>№ 996-р) отмечается: «Стратегия опирается на систему духовно-нравственных 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долга</w:t>
      </w:r>
      <w:r>
        <w:rPr>
          <w:spacing w:val="-6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самим</w:t>
      </w:r>
      <w:r>
        <w:rPr>
          <w:spacing w:val="-8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семьей и</w:t>
      </w:r>
      <w:r>
        <w:rPr>
          <w:spacing w:val="-4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Отечеством».</w:t>
      </w:r>
    </w:p>
    <w:p w:rsidR="005F6D3F" w:rsidRDefault="005F6D3F">
      <w:pPr>
        <w:pStyle w:val="BodyText"/>
        <w:spacing w:before="1" w:line="276" w:lineRule="auto"/>
        <w:ind w:right="571"/>
      </w:pPr>
      <w:r>
        <w:t>В «Стратегии развития воспитания в Российской Федерации на период до 2025 года»</w:t>
      </w:r>
      <w:r>
        <w:rPr>
          <w:spacing w:val="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приоритеты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воспитания: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счастливой,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труд личности;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судьбе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80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поддержка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преемственности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поддержка общественных институтов, которые являются носителями духовных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ценностей;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3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россиян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главным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фактором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72" w:firstLine="710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соблюдение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законных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ребенка,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 том числе гарантий доступности ресурсов системы образования, физической культуры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спорта,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76" w:firstLine="710"/>
        <w:rPr>
          <w:sz w:val="24"/>
          <w:szCs w:val="24"/>
        </w:rPr>
      </w:pPr>
      <w:r>
        <w:rPr>
          <w:sz w:val="24"/>
          <w:szCs w:val="24"/>
        </w:rPr>
        <w:t>формирование внутренней позиции личности по отношению к окружающей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развитие кооперации и сотрудничества субъектов системы воспитания (семьи,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 государства, образовательных, научных, традиционных религиозных организаций,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учреждений культуры и спорта, средств массовой информации, бизнес-сообществ) на 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соблюдения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воспитания подрастающего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поколения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5F6D3F" w:rsidRDefault="005F6D3F">
      <w:pPr>
        <w:pStyle w:val="BodyText"/>
        <w:spacing w:line="278" w:lineRule="auto"/>
        <w:ind w:right="568"/>
      </w:pPr>
      <w:r>
        <w:t>Во ФГОС СОО обозначены базовые национальные ценности российского 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науку,</w:t>
      </w:r>
      <w:r>
        <w:rPr>
          <w:spacing w:val="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человечество.</w:t>
      </w:r>
    </w:p>
    <w:p w:rsidR="005F6D3F" w:rsidRDefault="005F6D3F">
      <w:pPr>
        <w:pStyle w:val="BodyText"/>
        <w:spacing w:line="276" w:lineRule="auto"/>
        <w:ind w:right="560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2"/>
        </w:rPr>
        <w:t xml:space="preserve"> </w:t>
      </w:r>
      <w:r>
        <w:t>мировоззрению,</w:t>
      </w:r>
      <w:r>
        <w:rPr>
          <w:spacing w:val="12"/>
        </w:rPr>
        <w:t xml:space="preserve"> </w:t>
      </w:r>
      <w:r>
        <w:t>культуре,</w:t>
      </w:r>
      <w:r>
        <w:rPr>
          <w:spacing w:val="17"/>
        </w:rPr>
        <w:t xml:space="preserve"> </w:t>
      </w:r>
      <w:r>
        <w:t>языку,</w:t>
      </w:r>
      <w:r>
        <w:rPr>
          <w:spacing w:val="17"/>
        </w:rPr>
        <w:t xml:space="preserve"> </w:t>
      </w:r>
      <w:r>
        <w:t>вере,</w:t>
      </w:r>
      <w:r>
        <w:rPr>
          <w:spacing w:val="17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позиции,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истории,</w:t>
      </w:r>
      <w:r>
        <w:rPr>
          <w:spacing w:val="12"/>
        </w:rPr>
        <w:t xml:space="preserve"> </w:t>
      </w:r>
      <w:r>
        <w:t>культуре,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 w:firstLine="0"/>
      </w:pP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вести диалог с другими людьми и достигать в нем взаимопонимания» (Текст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 п.</w:t>
      </w:r>
      <w:r>
        <w:rPr>
          <w:spacing w:val="-1"/>
        </w:rPr>
        <w:t xml:space="preserve"> </w:t>
      </w:r>
      <w:r>
        <w:t>24).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line="276" w:lineRule="auto"/>
        <w:ind w:right="568" w:firstLine="710"/>
      </w:pPr>
      <w:bookmarkStart w:id="79" w:name="II_3_3__Содержание__виды_деятельности_и_"/>
      <w:bookmarkStart w:id="80" w:name="_bookmark44"/>
      <w:bookmarkEnd w:id="79"/>
      <w:bookmarkEnd w:id="80"/>
      <w:r>
        <w:t>Содержание,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из направлений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 к России как к Родине (Отечеству) предполагают: воспитание патриотизма,</w:t>
      </w:r>
      <w:r>
        <w:rPr>
          <w:spacing w:val="1"/>
        </w:rPr>
        <w:t xml:space="preserve"> </w:t>
      </w:r>
      <w:r>
        <w:t>чувства гордости за свой край, за свою Родину, прошлое и настоящее народов Российской</w:t>
      </w:r>
      <w:r>
        <w:rPr>
          <w:spacing w:val="1"/>
        </w:rPr>
        <w:t xml:space="preserve"> </w:t>
      </w:r>
      <w:r>
        <w:t>Федерации, ответственности за будущее России, уважения к своему народу, народам России,</w:t>
      </w:r>
      <w:r>
        <w:rPr>
          <w:spacing w:val="-57"/>
        </w:rPr>
        <w:t xml:space="preserve"> </w:t>
      </w:r>
      <w:r>
        <w:t>уважения государственных символов (герба, флага, гимна); готовности к защите интересов</w:t>
      </w:r>
      <w:r>
        <w:rPr>
          <w:spacing w:val="1"/>
        </w:rPr>
        <w:t xml:space="preserve"> </w:t>
      </w:r>
      <w:r>
        <w:t>Отечества.</w:t>
      </w:r>
    </w:p>
    <w:p w:rsidR="005F6D3F" w:rsidRDefault="005F6D3F">
      <w:pPr>
        <w:pStyle w:val="BodyText"/>
        <w:spacing w:line="276" w:lineRule="auto"/>
        <w:ind w:right="572"/>
      </w:pPr>
      <w:r>
        <w:t>Для воспитания обучающихся в сфере отношения к России как к Родине (Отечеству)</w:t>
      </w:r>
      <w:r>
        <w:rPr>
          <w:spacing w:val="1"/>
        </w:rPr>
        <w:t xml:space="preserve"> </w:t>
      </w:r>
      <w:r>
        <w:t>используются: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  <w:tab w:val="left" w:pos="5238"/>
          <w:tab w:val="left" w:pos="8936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туристско-краеведческая,</w:t>
      </w:r>
      <w:r>
        <w:rPr>
          <w:sz w:val="24"/>
          <w:szCs w:val="24"/>
        </w:rPr>
        <w:tab/>
        <w:t>художественно-эстетическая,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спортивная,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познавательная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55" w:firstLine="710"/>
        <w:rPr>
          <w:sz w:val="24"/>
          <w:szCs w:val="24"/>
        </w:rPr>
      </w:pPr>
      <w:r>
        <w:rPr>
          <w:sz w:val="24"/>
          <w:szCs w:val="24"/>
        </w:rPr>
        <w:t>туристические походы, краеведческие экспедиции, работа поисковых отрядов,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туризм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музеях;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самодеятельных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концертов,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театральных постановок; просмотр спортивных соревнований с участием сборной 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команд;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кинофильмов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участие 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патриотических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 формы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занятий);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общегосударственные,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корпоративные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ритуалы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(ритуалы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организации, предприятия, общественного объединения и т.д.); развитие 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подрастающего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поколения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историческим символам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памятникам Отечества;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потенциал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«Русский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литература», «Родной язык и родная литература», «Общественные науки», 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общественно-политических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происходящих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этнические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уникальное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культурное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наследие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(литературное,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музыкальное,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художественное,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театральное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кинематографическое);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8" w:lineRule="auto"/>
        <w:ind w:right="571" w:firstLine="710"/>
        <w:jc w:val="right"/>
        <w:rPr>
          <w:sz w:val="24"/>
          <w:szCs w:val="24"/>
        </w:rPr>
      </w:pPr>
      <w:r>
        <w:rPr>
          <w:sz w:val="24"/>
          <w:szCs w:val="24"/>
        </w:rPr>
        <w:t>детская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(приобщение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классическим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современным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высокохудожественным отечественным и мировым произведениям искусства и литературы).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в  сфере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Родине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(Отечеству)</w:t>
      </w:r>
    </w:p>
    <w:p w:rsidR="005F6D3F" w:rsidRDefault="005F6D3F">
      <w:pPr>
        <w:pStyle w:val="BodyText"/>
        <w:spacing w:line="271" w:lineRule="exact"/>
        <w:ind w:firstLine="0"/>
        <w:jc w:val="left"/>
      </w:pPr>
      <w:r>
        <w:t>включает: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before="36" w:line="276" w:lineRule="auto"/>
        <w:ind w:right="568" w:firstLine="710"/>
        <w:jc w:val="left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культуре,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языкам,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обычаям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58" w:firstLine="710"/>
        <w:jc w:val="left"/>
        <w:rPr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библиотеками,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сокровищнице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мировой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77" w:firstLine="710"/>
        <w:jc w:val="left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доступности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музейной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театральной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музейной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театральной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педагогики.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 сфере 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формирование: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8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толерантного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 вести диалог с другими людьми, достигать в нем взаимопонимания, 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способностей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сопереживанию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 позитивного отношения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инвалидам;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мировоззрения,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 практики, основанного на диалоге культур, а также на признании 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 общественного сознания, предполагающего осознание своего места в 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выраженной в поведении нравственной позиции, в том числе способности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(чести,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милосердия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дружелюбия);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компетенций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line="274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межнационального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</w:p>
    <w:p w:rsidR="005F6D3F" w:rsidRDefault="005F6D3F">
      <w:pPr>
        <w:pStyle w:val="ListParagraph"/>
        <w:numPr>
          <w:ilvl w:val="1"/>
          <w:numId w:val="15"/>
        </w:numPr>
        <w:tabs>
          <w:tab w:val="left" w:pos="1937"/>
        </w:tabs>
        <w:spacing w:before="40" w:line="276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солидарности.</w:t>
      </w:r>
    </w:p>
    <w:p w:rsidR="005F6D3F" w:rsidRDefault="005F6D3F">
      <w:pPr>
        <w:pStyle w:val="BodyText"/>
        <w:spacing w:line="276" w:lineRule="auto"/>
        <w:ind w:right="557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предполагают</w:t>
      </w:r>
      <w:r>
        <w:rPr>
          <w:spacing w:val="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обучающихся:</w:t>
      </w:r>
    </w:p>
    <w:p w:rsidR="005F6D3F" w:rsidRDefault="005F6D3F">
      <w:pPr>
        <w:pStyle w:val="ListParagraph"/>
        <w:numPr>
          <w:ilvl w:val="0"/>
          <w:numId w:val="11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уважительного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принять их заботу, готовности договариваться с родителями и членами семьи в 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домашнего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хозяйства,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обязанностей;</w:t>
      </w:r>
    </w:p>
    <w:p w:rsidR="005F6D3F" w:rsidRDefault="005F6D3F">
      <w:pPr>
        <w:pStyle w:val="ListParagraph"/>
        <w:numPr>
          <w:ilvl w:val="0"/>
          <w:numId w:val="11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5F6D3F" w:rsidRDefault="005F6D3F">
      <w:pPr>
        <w:pStyle w:val="BodyText"/>
        <w:spacing w:before="1" w:line="276" w:lineRule="auto"/>
        <w:ind w:right="561"/>
      </w:pPr>
      <w:r>
        <w:t>Для воспитания, социализации и духовно-нравственного развития в сфере отношений</w:t>
      </w:r>
      <w:r>
        <w:rPr>
          <w:spacing w:val="1"/>
        </w:rPr>
        <w:t xml:space="preserve"> </w:t>
      </w:r>
      <w:r>
        <w:t>с окружающими</w:t>
      </w:r>
      <w:r>
        <w:rPr>
          <w:spacing w:val="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2"/>
        </w:rPr>
        <w:t xml:space="preserve"> </w:t>
      </w:r>
      <w:r>
        <w:t>используются: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добровольческая,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игровая,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оценочная,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художественно-эстетическая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дискуссионные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фильмов,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спектаклей,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спектаклей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разыгрывание ситуаций для решения моральных дилемм и осуществления 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разновидности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занятий;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before="1"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потенциал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«Русский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литература», Родной язык и родная литература» и «Общественные науки», 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сфере отношений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окружающими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людьми;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4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сотрудничество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традиционными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религиозными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общинами.</w:t>
      </w:r>
    </w:p>
    <w:p w:rsidR="005F6D3F" w:rsidRDefault="005F6D3F">
      <w:pPr>
        <w:pStyle w:val="BodyText"/>
        <w:spacing w:before="41" w:line="276" w:lineRule="auto"/>
        <w:ind w:right="556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3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гражданскому</w:t>
      </w:r>
      <w:r>
        <w:rPr>
          <w:spacing w:val="-8"/>
        </w:rPr>
        <w:t xml:space="preserve"> </w:t>
      </w:r>
      <w:r>
        <w:t>обществу</w:t>
      </w:r>
      <w:r>
        <w:rPr>
          <w:spacing w:val="-1"/>
        </w:rPr>
        <w:t xml:space="preserve"> </w:t>
      </w:r>
      <w:r>
        <w:t>предусматривают: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формирование российской гражданской идентичности, гражданской 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члена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осознающего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7" w:firstLine="0"/>
      </w:pPr>
      <w:r>
        <w:t>конституционные права и обязанности, уважающего закон и правопорядок, обладающего</w:t>
      </w:r>
      <w:r>
        <w:rPr>
          <w:spacing w:val="1"/>
        </w:rPr>
        <w:t xml:space="preserve"> </w:t>
      </w:r>
      <w:r>
        <w:t>чувством собственного достоинства, осознанно принимающего традиционные национальные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общечеловеческие 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демократические ценности;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before="4" w:line="276" w:lineRule="auto"/>
        <w:ind w:right="554" w:firstLine="71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 участия в принятии решений, затрагивающих их права и интересы,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 в различных формах общественной самоорганизации, самоуправления, общественно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коллективизма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солидарности;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формирование приверженности идеям интернационализма, дружбы, равенства,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национальному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достоинству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before="1"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негативным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явлениям.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антикоррупционного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мировоззрения.</w:t>
      </w:r>
    </w:p>
    <w:p w:rsidR="005F6D3F" w:rsidRDefault="005F6D3F">
      <w:pPr>
        <w:pStyle w:val="BodyText"/>
        <w:spacing w:line="276" w:lineRule="auto"/>
        <w:ind w:right="563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осуществляются: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  <w:tab w:val="left" w:pos="2382"/>
          <w:tab w:val="left" w:pos="3428"/>
          <w:tab w:val="left" w:pos="5226"/>
          <w:tab w:val="left" w:pos="6425"/>
          <w:tab w:val="left" w:pos="6871"/>
          <w:tab w:val="left" w:pos="9024"/>
        </w:tabs>
        <w:spacing w:line="276" w:lineRule="auto"/>
        <w:ind w:right="567" w:firstLine="710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ab/>
        <w:t>рамках</w:t>
      </w:r>
      <w:r>
        <w:rPr>
          <w:sz w:val="24"/>
          <w:szCs w:val="24"/>
        </w:rPr>
        <w:tab/>
        <w:t>общественной</w:t>
      </w:r>
      <w:r>
        <w:rPr>
          <w:sz w:val="24"/>
          <w:szCs w:val="24"/>
        </w:rPr>
        <w:tab/>
        <w:t>(участие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самоуправлении),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проектной,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добровольческой,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игровой,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  <w:tab w:val="left" w:pos="2272"/>
          <w:tab w:val="left" w:pos="3672"/>
          <w:tab w:val="left" w:pos="4665"/>
          <w:tab w:val="left" w:pos="5753"/>
          <w:tab w:val="left" w:pos="6823"/>
          <w:tab w:val="left" w:pos="7614"/>
          <w:tab w:val="left" w:pos="9350"/>
        </w:tabs>
        <w:spacing w:before="1" w:line="276" w:lineRule="auto"/>
        <w:ind w:right="562" w:firstLine="710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ab/>
        <w:t>следующих</w:t>
      </w:r>
      <w:r>
        <w:rPr>
          <w:sz w:val="24"/>
          <w:szCs w:val="24"/>
        </w:rPr>
        <w:tab/>
        <w:t>формах</w:t>
      </w:r>
      <w:r>
        <w:rPr>
          <w:sz w:val="24"/>
          <w:szCs w:val="24"/>
        </w:rPr>
        <w:tab/>
        <w:t>занятий:</w:t>
      </w:r>
      <w:r>
        <w:rPr>
          <w:sz w:val="24"/>
          <w:szCs w:val="24"/>
        </w:rPr>
        <w:tab/>
        <w:t>деловые</w:t>
      </w:r>
      <w:r>
        <w:rPr>
          <w:sz w:val="24"/>
          <w:szCs w:val="24"/>
        </w:rPr>
        <w:tab/>
        <w:t>игры,</w:t>
      </w:r>
      <w:r>
        <w:rPr>
          <w:sz w:val="24"/>
          <w:szCs w:val="24"/>
        </w:rPr>
        <w:tab/>
        <w:t>имитационные</w:t>
      </w:r>
      <w:r>
        <w:rPr>
          <w:sz w:val="24"/>
          <w:szCs w:val="24"/>
        </w:rPr>
        <w:tab/>
        <w:t>модели,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социальные тренажеры;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  <w:tab w:val="left" w:pos="2262"/>
          <w:tab w:val="left" w:pos="4137"/>
          <w:tab w:val="left" w:pos="5533"/>
          <w:tab w:val="left" w:pos="6621"/>
          <w:tab w:val="left" w:pos="7916"/>
          <w:tab w:val="left" w:pos="9341"/>
        </w:tabs>
        <w:spacing w:line="275" w:lineRule="exact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</w:rPr>
        <w:tab/>
        <w:t>использованием</w:t>
      </w:r>
      <w:r>
        <w:rPr>
          <w:sz w:val="24"/>
          <w:szCs w:val="24"/>
        </w:rPr>
        <w:tab/>
        <w:t>потенциала</w:t>
      </w:r>
      <w:r>
        <w:rPr>
          <w:sz w:val="24"/>
          <w:szCs w:val="24"/>
        </w:rPr>
        <w:tab/>
        <w:t>учебных</w:t>
      </w:r>
      <w:r>
        <w:rPr>
          <w:sz w:val="24"/>
          <w:szCs w:val="24"/>
        </w:rPr>
        <w:tab/>
        <w:t>предметов</w:t>
      </w:r>
      <w:r>
        <w:rPr>
          <w:sz w:val="24"/>
          <w:szCs w:val="24"/>
        </w:rPr>
        <w:tab/>
        <w:t>предметной</w:t>
      </w:r>
      <w:r>
        <w:rPr>
          <w:sz w:val="24"/>
          <w:szCs w:val="24"/>
        </w:rPr>
        <w:tab/>
        <w:t>области</w:t>
      </w:r>
    </w:p>
    <w:p w:rsidR="005F6D3F" w:rsidRDefault="005F6D3F">
      <w:pPr>
        <w:pStyle w:val="BodyText"/>
        <w:spacing w:before="40" w:line="276" w:lineRule="auto"/>
        <w:ind w:firstLine="0"/>
        <w:jc w:val="left"/>
      </w:pPr>
      <w:r>
        <w:t>«Общественные</w:t>
      </w:r>
      <w:r>
        <w:rPr>
          <w:spacing w:val="30"/>
        </w:rPr>
        <w:t xml:space="preserve"> </w:t>
      </w:r>
      <w:r>
        <w:t>науки»,</w:t>
      </w:r>
      <w:r>
        <w:rPr>
          <w:spacing w:val="34"/>
        </w:rPr>
        <w:t xml:space="preserve"> </w:t>
      </w:r>
      <w:r>
        <w:t>обеспечивающих</w:t>
      </w:r>
      <w:r>
        <w:rPr>
          <w:spacing w:val="31"/>
        </w:rPr>
        <w:t xml:space="preserve"> </w:t>
      </w:r>
      <w:r>
        <w:t>ориентацию</w:t>
      </w:r>
      <w:r>
        <w:rPr>
          <w:spacing w:val="31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0"/>
        </w:rPr>
        <w:t xml:space="preserve"> </w:t>
      </w:r>
      <w:r>
        <w:t>отношений</w:t>
      </w:r>
      <w:r>
        <w:rPr>
          <w:spacing w:val="3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закону,</w:t>
      </w:r>
      <w:r>
        <w:rPr>
          <w:spacing w:val="3"/>
        </w:rPr>
        <w:t xml:space="preserve"> </w:t>
      </w:r>
      <w:r>
        <w:t>государству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гражданскому</w:t>
      </w:r>
      <w:r>
        <w:rPr>
          <w:spacing w:val="-8"/>
        </w:rPr>
        <w:t xml:space="preserve"> </w:t>
      </w:r>
      <w:r>
        <w:t>обществу.</w:t>
      </w:r>
    </w:p>
    <w:p w:rsidR="005F6D3F" w:rsidRDefault="005F6D3F">
      <w:pPr>
        <w:pStyle w:val="BodyText"/>
        <w:spacing w:line="276" w:lineRule="auto"/>
        <w:ind w:right="561"/>
      </w:pPr>
      <w:r>
        <w:t>Воспитание,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предполагают: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80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счастливой,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планы;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 позитивных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готовности и способности к самостоятельной,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ответственной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формирование у обучающихся готовности и способности к образованию,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подрастающего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поколения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спортивно-оздоровительной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алкогольной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зависимости,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табакокурения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привычек;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компетентного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физическому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4" w:firstLine="0"/>
      </w:pPr>
      <w:r>
        <w:t>как</w:t>
      </w:r>
      <w:r>
        <w:rPr>
          <w:spacing w:val="1"/>
        </w:rPr>
        <w:t xml:space="preserve"> </w:t>
      </w:r>
      <w:r>
        <w:t>собственному,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помощь;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питания;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8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содействие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страны.</w:t>
      </w:r>
    </w:p>
    <w:p w:rsidR="005F6D3F" w:rsidRDefault="005F6D3F">
      <w:pPr>
        <w:pStyle w:val="BodyText"/>
        <w:spacing w:line="276" w:lineRule="auto"/>
        <w:ind w:right="560"/>
      </w:pPr>
      <w:r>
        <w:t>Для осуществления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 отношения обучающихся к себе, своему здоровью, познанию себя, для обеспечения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2"/>
        </w:rPr>
        <w:t xml:space="preserve"> </w:t>
      </w:r>
      <w:r>
        <w:t>самосовершенствования</w:t>
      </w:r>
      <w:r>
        <w:rPr>
          <w:spacing w:val="-3"/>
        </w:rPr>
        <w:t xml:space="preserve"> </w:t>
      </w:r>
      <w:r>
        <w:t>используются: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проектная (индивидуальные и коллективные проекты), учебно-познавательная,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рефлексивно-оценочная,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физкультурно-оздоровительная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 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индивидуальные проекты самосовершенствования, читательские конференции,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дискуссии, просветительские беседы, встречи с экспертами (психологами, врачами, людьми,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получившими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общественное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признание);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массовые общественно-спортивные мероприятия и привлечение к участию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потенциал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«Русский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«Физическая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себя.</w:t>
      </w:r>
    </w:p>
    <w:p w:rsidR="005F6D3F" w:rsidRDefault="005F6D3F">
      <w:pPr>
        <w:pStyle w:val="BodyText"/>
        <w:spacing w:line="276" w:lineRule="auto"/>
        <w:ind w:right="560"/>
      </w:pPr>
      <w:r>
        <w:t>Воспитание,</w:t>
      </w:r>
      <w:r>
        <w:rPr>
          <w:spacing w:val="1"/>
        </w:rPr>
        <w:t xml:space="preserve"> </w:t>
      </w:r>
      <w:r>
        <w:t>социализация и</w:t>
      </w:r>
      <w:r>
        <w:rPr>
          <w:spacing w:val="1"/>
        </w:rPr>
        <w:t xml:space="preserve"> </w:t>
      </w:r>
      <w:r>
        <w:t>духовно-нравственное развитие в</w:t>
      </w:r>
      <w:r>
        <w:rPr>
          <w:spacing w:val="1"/>
        </w:rPr>
        <w:t xml:space="preserve"> </w:t>
      </w:r>
      <w:r>
        <w:t>сфере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 предусматривают: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науки;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богатствам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экономических процессов на состояние природной и социальной среды; воспитание чувства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нетерпимого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приносящим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экологии;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эколого-направленной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воспитание эстетического отношения к миру, включая эстетику быта, научного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творчества,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спорта,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5F6D3F" w:rsidRDefault="005F6D3F">
      <w:pPr>
        <w:pStyle w:val="BodyText"/>
        <w:spacing w:line="276" w:lineRule="auto"/>
        <w:ind w:right="560"/>
      </w:pPr>
      <w:r>
        <w:t>Для реализации задач воспитания, социализации и духовно-нравственного развития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используются: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художественно-эстетическая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продуктивная),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природоохранная,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line="274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экскурсии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музеи,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выставки,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экологические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акции,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занятий;</w:t>
      </w:r>
    </w:p>
    <w:p w:rsidR="005F6D3F" w:rsidRDefault="005F6D3F">
      <w:pPr>
        <w:pStyle w:val="ListParagraph"/>
        <w:numPr>
          <w:ilvl w:val="0"/>
          <w:numId w:val="10"/>
        </w:numPr>
        <w:tabs>
          <w:tab w:val="left" w:pos="1937"/>
        </w:tabs>
        <w:spacing w:before="40"/>
        <w:ind w:left="1936" w:hanging="707"/>
        <w:rPr>
          <w:sz w:val="24"/>
          <w:szCs w:val="24"/>
        </w:rPr>
      </w:pPr>
      <w:r>
        <w:rPr>
          <w:sz w:val="24"/>
          <w:szCs w:val="24"/>
        </w:rPr>
        <w:t>потенциал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областей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«Общественные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науки»,</w:t>
      </w:r>
    </w:p>
    <w:p w:rsidR="005F6D3F" w:rsidRDefault="005F6D3F">
      <w:pPr>
        <w:pStyle w:val="BodyText"/>
        <w:spacing w:before="41" w:line="276" w:lineRule="auto"/>
        <w:ind w:right="560" w:firstLine="0"/>
      </w:pPr>
      <w:r>
        <w:t>«Физическая культура, экология и основы безопасности жизнедеятельности», «Естественные</w:t>
      </w:r>
      <w:r>
        <w:rPr>
          <w:spacing w:val="-57"/>
        </w:rPr>
        <w:t xml:space="preserve"> </w:t>
      </w:r>
      <w:r>
        <w:t>науки»,</w:t>
      </w:r>
      <w:r>
        <w:rPr>
          <w:spacing w:val="20"/>
        </w:rPr>
        <w:t xml:space="preserve"> </w:t>
      </w:r>
      <w:r>
        <w:t>«Русский</w:t>
      </w:r>
      <w:r>
        <w:rPr>
          <w:spacing w:val="19"/>
        </w:rPr>
        <w:t xml:space="preserve"> </w:t>
      </w:r>
      <w:r>
        <w:t>язык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литература»,</w:t>
      </w:r>
      <w:r>
        <w:rPr>
          <w:spacing w:val="20"/>
        </w:rPr>
        <w:t xml:space="preserve"> </w:t>
      </w:r>
      <w:r>
        <w:t>«Родной</w:t>
      </w:r>
      <w:r>
        <w:rPr>
          <w:spacing w:val="20"/>
        </w:rPr>
        <w:t xml:space="preserve"> </w:t>
      </w:r>
      <w:r>
        <w:t>язык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родная</w:t>
      </w:r>
      <w:r>
        <w:rPr>
          <w:spacing w:val="18"/>
        </w:rPr>
        <w:t xml:space="preserve"> </w:t>
      </w:r>
      <w:r>
        <w:t>литература»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«Иностранные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 w:firstLine="0"/>
        <w:jc w:val="left"/>
      </w:pPr>
      <w:r>
        <w:t>языки»,</w:t>
      </w:r>
      <w:r>
        <w:rPr>
          <w:spacing w:val="58"/>
        </w:rPr>
        <w:t xml:space="preserve"> </w:t>
      </w:r>
      <w:r>
        <w:t>обеспечивающий</w:t>
      </w:r>
      <w:r>
        <w:rPr>
          <w:spacing w:val="54"/>
        </w:rPr>
        <w:t xml:space="preserve"> </w:t>
      </w:r>
      <w:r>
        <w:t>ориентацию</w:t>
      </w:r>
      <w:r>
        <w:rPr>
          <w:spacing w:val="5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сфере</w:t>
      </w:r>
      <w:r>
        <w:rPr>
          <w:spacing w:val="55"/>
        </w:rPr>
        <w:t xml:space="preserve"> </w:t>
      </w:r>
      <w:r>
        <w:t>отношения</w:t>
      </w:r>
      <w:r>
        <w:rPr>
          <w:spacing w:val="58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культуре.</w:t>
      </w:r>
    </w:p>
    <w:p w:rsidR="005F6D3F" w:rsidRDefault="005F6D3F">
      <w:pPr>
        <w:pStyle w:val="BodyText"/>
        <w:spacing w:line="280" w:lineRule="auto"/>
        <w:ind w:right="562"/>
        <w:jc w:val="left"/>
      </w:pPr>
      <w:r>
        <w:t>Воспитание,</w:t>
      </w:r>
      <w:r>
        <w:rPr>
          <w:spacing w:val="18"/>
        </w:rPr>
        <w:t xml:space="preserve"> </w:t>
      </w:r>
      <w:r>
        <w:t>социализация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духовно-нравственное</w:t>
      </w:r>
      <w:r>
        <w:rPr>
          <w:spacing w:val="15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трудовых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предполагают:</w:t>
      </w:r>
    </w:p>
    <w:p w:rsidR="005F6D3F" w:rsidRDefault="005F6D3F">
      <w:pPr>
        <w:pStyle w:val="ListParagraph"/>
        <w:numPr>
          <w:ilvl w:val="0"/>
          <w:numId w:val="9"/>
        </w:numPr>
        <w:tabs>
          <w:tab w:val="left" w:pos="1937"/>
          <w:tab w:val="left" w:pos="3427"/>
          <w:tab w:val="left" w:pos="4333"/>
          <w:tab w:val="left" w:pos="5494"/>
          <w:tab w:val="left" w:pos="6871"/>
          <w:tab w:val="left" w:pos="7269"/>
          <w:tab w:val="left" w:pos="8996"/>
        </w:tabs>
        <w:spacing w:line="276" w:lineRule="auto"/>
        <w:ind w:right="561" w:firstLine="710"/>
        <w:jc w:val="left"/>
        <w:rPr>
          <w:sz w:val="24"/>
          <w:szCs w:val="24"/>
        </w:rPr>
      </w:pPr>
      <w:r>
        <w:rPr>
          <w:sz w:val="24"/>
          <w:szCs w:val="24"/>
        </w:rPr>
        <w:t>осознанный</w:t>
      </w:r>
      <w:r>
        <w:rPr>
          <w:sz w:val="24"/>
          <w:szCs w:val="24"/>
        </w:rPr>
        <w:tab/>
        <w:t>выбор</w:t>
      </w:r>
      <w:r>
        <w:rPr>
          <w:sz w:val="24"/>
          <w:szCs w:val="24"/>
        </w:rPr>
        <w:tab/>
        <w:t>будущей</w:t>
      </w:r>
      <w:r>
        <w:rPr>
          <w:sz w:val="24"/>
          <w:szCs w:val="24"/>
        </w:rPr>
        <w:tab/>
        <w:t>профессии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возможностей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реализации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5F6D3F" w:rsidRDefault="005F6D3F">
      <w:pPr>
        <w:pStyle w:val="ListParagraph"/>
        <w:numPr>
          <w:ilvl w:val="0"/>
          <w:numId w:val="9"/>
        </w:numPr>
        <w:tabs>
          <w:tab w:val="left" w:pos="1937"/>
        </w:tabs>
        <w:spacing w:line="276" w:lineRule="auto"/>
        <w:ind w:right="571" w:firstLine="710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решении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личных,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общественных,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общенациональных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5F6D3F" w:rsidRDefault="005F6D3F">
      <w:pPr>
        <w:pStyle w:val="ListParagraph"/>
        <w:numPr>
          <w:ilvl w:val="0"/>
          <w:numId w:val="9"/>
        </w:numPr>
        <w:tabs>
          <w:tab w:val="left" w:pos="1937"/>
        </w:tabs>
        <w:spacing w:line="275" w:lineRule="exact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 людям труда,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трудовым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достижениям;</w:t>
      </w:r>
    </w:p>
    <w:p w:rsidR="005F6D3F" w:rsidRDefault="005F6D3F">
      <w:pPr>
        <w:pStyle w:val="ListParagraph"/>
        <w:numPr>
          <w:ilvl w:val="0"/>
          <w:numId w:val="9"/>
        </w:numPr>
        <w:tabs>
          <w:tab w:val="left" w:pos="1937"/>
        </w:tabs>
        <w:spacing w:before="33" w:line="278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самообслуживания,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трудиться, добросовестно, ответственно и творчески относиться к разным видам 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домашних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5F6D3F" w:rsidRDefault="005F6D3F">
      <w:pPr>
        <w:pStyle w:val="BodyText"/>
        <w:spacing w:line="276" w:lineRule="auto"/>
        <w:ind w:right="567"/>
      </w:pPr>
      <w:r>
        <w:t>Для воспитания, социализации и духовно-нравственного развития в сфере трудовых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используются: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познавательная, игровая, предметно-практическая, коммуникативная и другие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профориентационное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тестирование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экскурсии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производство,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встречи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профессий,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работниками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предпринимателями,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банков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интерактивных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форм,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имитационных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моделей,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тренажеров,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деловых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игр;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потенциал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предметов предметной 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«Общественные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обеспечивающей ориентацию обучающихся в сфере трудовых и 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5F6D3F" w:rsidRDefault="005F6D3F">
      <w:pPr>
        <w:pStyle w:val="BodyText"/>
        <w:spacing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 мировой и отечественной науки, повышается заинтересованность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познаниях</w:t>
      </w:r>
      <w:r>
        <w:rPr>
          <w:spacing w:val="-3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общества.</w:t>
      </w:r>
    </w:p>
    <w:p w:rsidR="005F6D3F" w:rsidRDefault="005F6D3F">
      <w:pPr>
        <w:pStyle w:val="BodyText"/>
        <w:spacing w:before="7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898"/>
        </w:tabs>
        <w:spacing w:line="276" w:lineRule="auto"/>
        <w:ind w:right="560" w:firstLine="710"/>
      </w:pPr>
      <w:bookmarkStart w:id="81" w:name="II_3_4__Модель_организации_работы_по_дух"/>
      <w:bookmarkStart w:id="82" w:name="_bookmark45"/>
      <w:bookmarkEnd w:id="81"/>
      <w:bookmarkEnd w:id="82"/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1"/>
      </w:pPr>
      <w:r>
        <w:t>Соответствующая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4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базовых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национальных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ценностей российского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36" w:line="280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уклада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69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урочной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1" w:line="276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с учетом историко-культурной и этнической специфики региона, потребностей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д.),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66"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с созданием специальных условий для различных категорий обучающихся 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одаренных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детей).</w:t>
      </w:r>
    </w:p>
    <w:p w:rsidR="005F6D3F" w:rsidRDefault="005F6D3F">
      <w:pPr>
        <w:pStyle w:val="BodyText"/>
        <w:spacing w:before="4" w:line="276" w:lineRule="auto"/>
        <w:ind w:right="565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rPr>
          <w:b/>
          <w:bCs/>
        </w:rPr>
        <w:t>уклада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школьной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жизни</w:t>
      </w:r>
      <w:r>
        <w:t>:</w:t>
      </w:r>
    </w:p>
    <w:p w:rsidR="005F6D3F" w:rsidRDefault="005F6D3F">
      <w:pPr>
        <w:pStyle w:val="ListParagraph"/>
        <w:numPr>
          <w:ilvl w:val="1"/>
          <w:numId w:val="8"/>
        </w:numPr>
        <w:tabs>
          <w:tab w:val="left" w:pos="1937"/>
        </w:tabs>
        <w:spacing w:line="275" w:lineRule="exact"/>
        <w:ind w:left="1936" w:hanging="568"/>
        <w:jc w:val="left"/>
        <w:rPr>
          <w:sz w:val="24"/>
          <w:szCs w:val="24"/>
        </w:rPr>
      </w:pPr>
      <w:r>
        <w:rPr>
          <w:sz w:val="24"/>
          <w:szCs w:val="24"/>
        </w:rPr>
        <w:t>обеспечивающего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8"/>
        </w:numPr>
        <w:tabs>
          <w:tab w:val="left" w:pos="1937"/>
        </w:tabs>
        <w:spacing w:before="40" w:line="276" w:lineRule="auto"/>
        <w:ind w:right="573" w:firstLine="850"/>
        <w:jc w:val="left"/>
        <w:rPr>
          <w:sz w:val="24"/>
          <w:szCs w:val="24"/>
        </w:rPr>
      </w:pPr>
      <w:r>
        <w:rPr>
          <w:sz w:val="24"/>
          <w:szCs w:val="24"/>
        </w:rPr>
        <w:t>включающего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урочную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внеурочную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(общественно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значимую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культурных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практик);</w:t>
      </w:r>
    </w:p>
    <w:p w:rsidR="005F6D3F" w:rsidRDefault="005F6D3F">
      <w:pPr>
        <w:pStyle w:val="ListParagraph"/>
        <w:numPr>
          <w:ilvl w:val="1"/>
          <w:numId w:val="8"/>
        </w:numPr>
        <w:tabs>
          <w:tab w:val="left" w:pos="1937"/>
          <w:tab w:val="left" w:pos="3432"/>
          <w:tab w:val="left" w:pos="3873"/>
          <w:tab w:val="left" w:pos="4890"/>
          <w:tab w:val="left" w:pos="5930"/>
          <w:tab w:val="left" w:pos="7618"/>
          <w:tab w:val="left" w:pos="8884"/>
        </w:tabs>
        <w:spacing w:line="276" w:lineRule="auto"/>
        <w:ind w:right="571" w:firstLine="850"/>
        <w:jc w:val="left"/>
        <w:rPr>
          <w:sz w:val="24"/>
          <w:szCs w:val="24"/>
        </w:rPr>
      </w:pPr>
      <w:r>
        <w:rPr>
          <w:sz w:val="24"/>
          <w:szCs w:val="24"/>
        </w:rPr>
        <w:t>основанного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системе</w:t>
      </w:r>
      <w:r>
        <w:rPr>
          <w:sz w:val="24"/>
          <w:szCs w:val="24"/>
        </w:rPr>
        <w:tab/>
        <w:t>базовых</w:t>
      </w:r>
      <w:r>
        <w:rPr>
          <w:sz w:val="24"/>
          <w:szCs w:val="24"/>
        </w:rPr>
        <w:tab/>
        <w:t>национальных</w:t>
      </w:r>
      <w:r>
        <w:rPr>
          <w:sz w:val="24"/>
          <w:szCs w:val="24"/>
        </w:rPr>
        <w:tab/>
        <w:t>ценностей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российского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>
      <w:pPr>
        <w:pStyle w:val="ListParagraph"/>
        <w:numPr>
          <w:ilvl w:val="1"/>
          <w:numId w:val="8"/>
        </w:numPr>
        <w:tabs>
          <w:tab w:val="left" w:pos="1937"/>
          <w:tab w:val="left" w:pos="3701"/>
          <w:tab w:val="left" w:pos="6174"/>
          <w:tab w:val="left" w:pos="6524"/>
          <w:tab w:val="left" w:pos="7954"/>
          <w:tab w:val="left" w:pos="9287"/>
        </w:tabs>
        <w:spacing w:line="280" w:lineRule="auto"/>
        <w:ind w:right="564" w:firstLine="850"/>
        <w:jc w:val="left"/>
        <w:rPr>
          <w:sz w:val="24"/>
          <w:szCs w:val="24"/>
        </w:rPr>
      </w:pPr>
      <w:r>
        <w:rPr>
          <w:sz w:val="24"/>
          <w:szCs w:val="24"/>
        </w:rPr>
        <w:t>учитывающего</w:t>
      </w:r>
      <w:r>
        <w:rPr>
          <w:sz w:val="24"/>
          <w:szCs w:val="24"/>
        </w:rPr>
        <w:tab/>
        <w:t>историко-культурную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этническую</w:t>
      </w:r>
      <w:r>
        <w:rPr>
          <w:sz w:val="24"/>
          <w:szCs w:val="24"/>
        </w:rPr>
        <w:tab/>
        <w:t>специфику</w:t>
      </w:r>
      <w:r>
        <w:rPr>
          <w:sz w:val="24"/>
          <w:szCs w:val="24"/>
        </w:rPr>
        <w:tab/>
        <w:t>региона,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представителей).</w:t>
      </w:r>
    </w:p>
    <w:p w:rsidR="005F6D3F" w:rsidRDefault="005F6D3F">
      <w:pPr>
        <w:pStyle w:val="BodyText"/>
        <w:spacing w:line="276" w:lineRule="auto"/>
        <w:ind w:right="568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определяющую роль призвана играть общность участников образовательных</w:t>
      </w:r>
      <w:r>
        <w:rPr>
          <w:spacing w:val="1"/>
        </w:rPr>
        <w:t xml:space="preserve"> </w:t>
      </w:r>
      <w:r>
        <w:t>отношений: обучающихся,</w:t>
      </w:r>
      <w:r>
        <w:rPr>
          <w:spacing w:val="1"/>
        </w:rPr>
        <w:t xml:space="preserve"> </w:t>
      </w:r>
      <w:r>
        <w:t>ученических коллективов, педагогического коллектива школы,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 обсуждения, дискуссии, позволяющие наиболее точно определить 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целей.</w:t>
      </w:r>
    </w:p>
    <w:p w:rsidR="005F6D3F" w:rsidRDefault="005F6D3F">
      <w:pPr>
        <w:pStyle w:val="BodyText"/>
        <w:spacing w:before="3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line="276" w:lineRule="auto"/>
        <w:ind w:right="564" w:firstLine="710"/>
      </w:pPr>
      <w:bookmarkStart w:id="83" w:name="II_3_5__Описание_форм_и_методов_организа"/>
      <w:bookmarkStart w:id="84" w:name="_bookmark46"/>
      <w:bookmarkEnd w:id="83"/>
      <w:bookmarkEnd w:id="84"/>
      <w:r>
        <w:t>Описание</w:t>
      </w:r>
      <w:r>
        <w:rPr>
          <w:spacing w:val="11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методов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социально</w:t>
      </w:r>
      <w:r>
        <w:rPr>
          <w:spacing w:val="13"/>
        </w:rPr>
        <w:t xml:space="preserve"> </w:t>
      </w:r>
      <w:r>
        <w:t>значимой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Организация</w:t>
      </w:r>
      <w:r>
        <w:rPr>
          <w:spacing w:val="16"/>
        </w:rPr>
        <w:t xml:space="preserve"> </w:t>
      </w:r>
      <w:r>
        <w:t>социально</w:t>
      </w:r>
      <w:r>
        <w:rPr>
          <w:spacing w:val="21"/>
        </w:rPr>
        <w:t xml:space="preserve"> </w:t>
      </w:r>
      <w:r>
        <w:t>значимой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участия: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jc w:val="left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объединениях,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где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происходит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содействие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лидерского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потенциала детей;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ученическом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управлении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38" w:line="276" w:lineRule="auto"/>
        <w:ind w:right="577" w:firstLine="710"/>
        <w:jc w:val="left"/>
        <w:rPr>
          <w:sz w:val="24"/>
          <w:szCs w:val="24"/>
        </w:rPr>
      </w:pPr>
      <w:r>
        <w:rPr>
          <w:sz w:val="24"/>
          <w:szCs w:val="24"/>
        </w:rPr>
        <w:t>социально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творческих,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культурных,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краеведческих,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благотворительных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проектах,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волонтерском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движении.</w:t>
      </w:r>
    </w:p>
    <w:p w:rsidR="005F6D3F" w:rsidRDefault="005F6D3F">
      <w:pPr>
        <w:pStyle w:val="BodyText"/>
        <w:spacing w:line="276" w:lineRule="auto"/>
        <w:ind w:right="56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программ.</w:t>
      </w:r>
    </w:p>
    <w:p w:rsidR="005F6D3F" w:rsidRDefault="005F6D3F">
      <w:pPr>
        <w:pStyle w:val="BodyText"/>
        <w:spacing w:line="280" w:lineRule="auto"/>
        <w:ind w:right="569"/>
      </w:pPr>
      <w:r>
        <w:t>Разработка социальных проектов и программ включает следующие формы и 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73" w:firstLine="710"/>
        <w:rPr>
          <w:sz w:val="24"/>
          <w:szCs w:val="24"/>
        </w:rPr>
      </w:pPr>
      <w:r>
        <w:rPr>
          <w:sz w:val="24"/>
          <w:szCs w:val="24"/>
        </w:rPr>
        <w:t>определение обучающимися своей позиции в образовательной организации 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пункте;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3" w:firstLine="710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границ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микрорайона,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населенного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пункта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66"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экспертов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"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интервью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консультаций;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интервью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проблемах;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обработку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собранной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дебютных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(общественная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соответствия интересам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 социальному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действию);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разработку,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экспертизу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очередности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пожертвований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(фандрайзинг),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спонсоров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меценатов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76" w:firstLine="710"/>
        <w:rPr>
          <w:sz w:val="24"/>
          <w:szCs w:val="24"/>
        </w:rPr>
      </w:pPr>
      <w:r>
        <w:rPr>
          <w:sz w:val="24"/>
          <w:szCs w:val="24"/>
        </w:rPr>
        <w:t>планирование и контроль за исполнением совместных действий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8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завершение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публичную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рефлексию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действий.</w:t>
      </w:r>
    </w:p>
    <w:p w:rsidR="005F6D3F" w:rsidRDefault="005F6D3F">
      <w:pPr>
        <w:pStyle w:val="BodyText"/>
        <w:spacing w:line="271" w:lineRule="exact"/>
        <w:ind w:left="1230" w:firstLine="0"/>
      </w:pPr>
      <w:r>
        <w:t>Формами</w:t>
      </w:r>
      <w:r>
        <w:rPr>
          <w:spacing w:val="-12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социально значимой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являются: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38" w:line="276" w:lineRule="auto"/>
        <w:ind w:right="557" w:firstLine="710"/>
        <w:jc w:val="left"/>
        <w:rPr>
          <w:sz w:val="24"/>
          <w:szCs w:val="24"/>
        </w:rPr>
      </w:pPr>
      <w:r>
        <w:rPr>
          <w:sz w:val="24"/>
          <w:szCs w:val="24"/>
        </w:rPr>
        <w:t>деятельность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органах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управляющем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совете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  <w:tab w:val="left" w:pos="3528"/>
          <w:tab w:val="left" w:pos="3888"/>
          <w:tab w:val="left" w:pos="5207"/>
          <w:tab w:val="left" w:pos="6296"/>
          <w:tab w:val="left" w:pos="6866"/>
          <w:tab w:val="left" w:pos="8444"/>
          <w:tab w:val="left" w:pos="8818"/>
        </w:tabs>
        <w:spacing w:line="276" w:lineRule="auto"/>
        <w:ind w:right="565" w:firstLine="710"/>
        <w:jc w:val="left"/>
        <w:rPr>
          <w:sz w:val="24"/>
          <w:szCs w:val="24"/>
        </w:rPr>
      </w:pPr>
      <w:r>
        <w:rPr>
          <w:sz w:val="24"/>
          <w:szCs w:val="24"/>
        </w:rPr>
        <w:t>деятельность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проектной</w:t>
      </w:r>
      <w:r>
        <w:rPr>
          <w:sz w:val="24"/>
          <w:szCs w:val="24"/>
        </w:rPr>
        <w:tab/>
        <w:t>команде</w:t>
      </w:r>
      <w:r>
        <w:rPr>
          <w:sz w:val="24"/>
          <w:szCs w:val="24"/>
        </w:rPr>
        <w:tab/>
        <w:t>(по</w:t>
      </w:r>
      <w:r>
        <w:rPr>
          <w:sz w:val="24"/>
          <w:szCs w:val="24"/>
        </w:rPr>
        <w:tab/>
        <w:t>социальному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культурному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проектированию)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70" w:firstLine="710"/>
        <w:jc w:val="left"/>
        <w:rPr>
          <w:sz w:val="24"/>
          <w:szCs w:val="24"/>
        </w:rPr>
      </w:pPr>
      <w:r>
        <w:rPr>
          <w:sz w:val="24"/>
          <w:szCs w:val="24"/>
        </w:rPr>
        <w:t>подготовка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опросов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темам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аудиторий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заказу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лиц;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2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сотрудничество со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школьными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территориальными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СМИ;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1" w:line="276" w:lineRule="auto"/>
        <w:ind w:right="565" w:firstLine="710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подготовке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внеурочных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(тематических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вечеров,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диспутов,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недель,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выставок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пр.);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5" w:lineRule="exact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клубов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интересам;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1" w:line="276" w:lineRule="auto"/>
        <w:ind w:right="565" w:firstLine="710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акциях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(школьных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внешкольных),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рейдах,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десантах,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экспедициях,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походах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пределами;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  <w:tab w:val="left" w:pos="3739"/>
          <w:tab w:val="left" w:pos="4732"/>
          <w:tab w:val="left" w:pos="5048"/>
          <w:tab w:val="left" w:pos="7250"/>
          <w:tab w:val="left" w:pos="8675"/>
          <w:tab w:val="left" w:pos="9006"/>
          <w:tab w:val="left" w:pos="9917"/>
        </w:tabs>
        <w:spacing w:line="276" w:lineRule="auto"/>
        <w:ind w:right="568" w:firstLine="71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организация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ab/>
        <w:t>участие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благотворительных</w:t>
      </w:r>
      <w:r>
        <w:rPr>
          <w:sz w:val="24"/>
          <w:szCs w:val="24"/>
        </w:rPr>
        <w:tab/>
        <w:t>программах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акциях</w:t>
      </w:r>
      <w:r>
        <w:rPr>
          <w:sz w:val="24"/>
          <w:szCs w:val="24"/>
        </w:rPr>
        <w:tab/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различном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уровне,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участие 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волонтерском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движении;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  <w:tab w:val="left" w:pos="3011"/>
          <w:tab w:val="left" w:pos="3404"/>
          <w:tab w:val="left" w:pos="4599"/>
          <w:tab w:val="left" w:pos="6244"/>
          <w:tab w:val="left" w:pos="6882"/>
          <w:tab w:val="left" w:pos="8858"/>
        </w:tabs>
        <w:spacing w:before="2" w:line="276" w:lineRule="auto"/>
        <w:ind w:right="563" w:firstLine="710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шефской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  <w:t>над</w:t>
      </w:r>
      <w:r>
        <w:rPr>
          <w:sz w:val="24"/>
          <w:szCs w:val="24"/>
        </w:rPr>
        <w:tab/>
        <w:t>воспитанниками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дошкольных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организаций;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5" w:lineRule="exact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проектах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организаций.</w:t>
      </w:r>
    </w:p>
    <w:p w:rsidR="005F6D3F" w:rsidRDefault="005F6D3F">
      <w:pPr>
        <w:spacing w:line="275" w:lineRule="exact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before="71" w:line="276" w:lineRule="auto"/>
        <w:ind w:right="563" w:firstLine="710"/>
      </w:pPr>
      <w:bookmarkStart w:id="85" w:name="II_3_6__Описание_основных_технологий_вза"/>
      <w:bookmarkStart w:id="86" w:name="_bookmark47"/>
      <w:bookmarkEnd w:id="85"/>
      <w:bookmarkEnd w:id="86"/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</w:p>
    <w:p w:rsidR="005F6D3F" w:rsidRDefault="005F6D3F">
      <w:pPr>
        <w:pStyle w:val="BodyText"/>
        <w:spacing w:line="278" w:lineRule="auto"/>
        <w:ind w:right="566"/>
      </w:pPr>
      <w:r>
        <w:t>Технологии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6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 и</w:t>
      </w:r>
      <w:r>
        <w:rPr>
          <w:spacing w:val="3"/>
        </w:rPr>
        <w:t xml:space="preserve"> </w:t>
      </w:r>
      <w:r>
        <w:t>парадигмы</w:t>
      </w:r>
      <w:r>
        <w:rPr>
          <w:spacing w:val="-2"/>
        </w:rPr>
        <w:t xml:space="preserve"> </w:t>
      </w:r>
      <w:r>
        <w:t>взаимовыгодного</w:t>
      </w:r>
      <w:r>
        <w:rPr>
          <w:spacing w:val="2"/>
        </w:rPr>
        <w:t xml:space="preserve"> </w:t>
      </w:r>
      <w:r>
        <w:t>партнерства.</w:t>
      </w:r>
    </w:p>
    <w:p w:rsidR="005F6D3F" w:rsidRDefault="005F6D3F">
      <w:pPr>
        <w:pStyle w:val="BodyText"/>
        <w:spacing w:line="276" w:lineRule="auto"/>
        <w:ind w:right="558"/>
      </w:pPr>
      <w:r>
        <w:rPr>
          <w:b/>
          <w:bCs/>
        </w:rPr>
        <w:t>Парадигма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традиционного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содружества</w:t>
      </w:r>
      <w:r>
        <w:rPr>
          <w:b/>
          <w:bCs/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чьи взаимоотношения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бескорыстный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доверии,</w:t>
      </w:r>
      <w:r>
        <w:rPr>
          <w:spacing w:val="1"/>
        </w:rPr>
        <w:t xml:space="preserve"> </w:t>
      </w:r>
      <w:r>
        <w:t>искренности. Примером традиционного содружества выступает шефство: шефство воинской</w:t>
      </w:r>
      <w:r>
        <w:rPr>
          <w:spacing w:val="1"/>
        </w:rPr>
        <w:t xml:space="preserve"> </w:t>
      </w:r>
      <w:r>
        <w:t>части над общеобразовательной организацией, шефство школы над детским домом. В рамках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шефствующее</w:t>
      </w:r>
      <w:r>
        <w:rPr>
          <w:spacing w:val="1"/>
        </w:rPr>
        <w:t xml:space="preserve"> </w:t>
      </w:r>
      <w:r>
        <w:t>предприятие)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праздник,</w:t>
      </w:r>
      <w:r>
        <w:rPr>
          <w:spacing w:val="1"/>
        </w:rPr>
        <w:t xml:space="preserve"> </w:t>
      </w:r>
      <w:r>
        <w:t>экскурсию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шефствующей организации, проводят концерт и т.п. Парадигма 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подарками.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регулярными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праздников или памятных дат), то обучающиеся и представители шефствующей организации</w:t>
      </w:r>
      <w:r>
        <w:rPr>
          <w:spacing w:val="-57"/>
        </w:rPr>
        <w:t xml:space="preserve"> </w:t>
      </w:r>
      <w:r>
        <w:t>воспринимают друг друга как хороших знакомых, стараются порадовать добрых знакомых.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шефами</w:t>
      </w:r>
      <w:r>
        <w:rPr>
          <w:spacing w:val="1"/>
        </w:rPr>
        <w:t xml:space="preserve"> </w:t>
      </w:r>
      <w:r>
        <w:t>(подшефными)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атрибутом уклада жизни образовательной организации; субъекты воспитательного 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шефов</w:t>
      </w:r>
      <w:r>
        <w:rPr>
          <w:spacing w:val="1"/>
        </w:rPr>
        <w:t xml:space="preserve"> </w:t>
      </w:r>
      <w:r>
        <w:t>(подшефных). Технологии разовых благотворительных акций и дружеского общения могут</w:t>
      </w:r>
      <w:r>
        <w:rPr>
          <w:spacing w:val="1"/>
        </w:rPr>
        <w:t xml:space="preserve"> </w:t>
      </w:r>
      <w:r>
        <w:t>реализовываться во взаимодействии родительского сообщества и сообщества обучающихся,</w:t>
      </w:r>
      <w:r>
        <w:rPr>
          <w:spacing w:val="1"/>
        </w:rPr>
        <w:t xml:space="preserve"> </w:t>
      </w:r>
      <w:r>
        <w:t>роль классного руководителя будет состоять в формировании положительных 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-2"/>
        </w:rPr>
        <w:t xml:space="preserve"> </w:t>
      </w:r>
      <w:r>
        <w:t>стимулировании</w:t>
      </w:r>
      <w:r>
        <w:rPr>
          <w:spacing w:val="3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искренности.</w:t>
      </w:r>
    </w:p>
    <w:p w:rsidR="005F6D3F" w:rsidRDefault="005F6D3F">
      <w:pPr>
        <w:pStyle w:val="BodyText"/>
        <w:spacing w:line="276" w:lineRule="auto"/>
        <w:ind w:right="559"/>
      </w:pPr>
      <w:r>
        <w:rPr>
          <w:b/>
          <w:bCs/>
        </w:rPr>
        <w:t xml:space="preserve">Парадигма взаимовыгодного партнерства </w:t>
      </w:r>
      <w:r>
        <w:t>предусматривает признание 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взаимоисключающих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отдельных ситуаций, когда цели участников близки или может быть достигнут временный</w:t>
      </w:r>
      <w:r>
        <w:rPr>
          <w:spacing w:val="1"/>
        </w:rPr>
        <w:t xml:space="preserve"> </w:t>
      </w:r>
      <w:r>
        <w:t>компромисс.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договоренности,</w:t>
      </w:r>
      <w:r>
        <w:rPr>
          <w:spacing w:val="1"/>
        </w:rPr>
        <w:t xml:space="preserve"> </w:t>
      </w:r>
      <w:r>
        <w:t>разрабатываются и реализуются отдельные социальные проекты. Потребность в переговорах</w:t>
      </w:r>
      <w:r>
        <w:rPr>
          <w:spacing w:val="1"/>
        </w:rPr>
        <w:t xml:space="preserve"> </w:t>
      </w:r>
      <w:r>
        <w:t>субъектов воспитательного</w:t>
      </w:r>
      <w:r>
        <w:rPr>
          <w:spacing w:val="1"/>
        </w:rPr>
        <w:t xml:space="preserve"> </w:t>
      </w:r>
      <w:r>
        <w:t>процесса и представителей социальных институтов возникает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Технология социального проектирования в этом случае призвана обеспечить 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 работниками образовательной организации и семьей обучающегося в этой</w:t>
      </w:r>
      <w:r>
        <w:rPr>
          <w:spacing w:val="1"/>
        </w:rPr>
        <w:t xml:space="preserve"> </w:t>
      </w:r>
      <w:r>
        <w:t>организации.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before="71" w:line="276" w:lineRule="auto"/>
        <w:ind w:right="568" w:firstLine="710"/>
      </w:pPr>
      <w:bookmarkStart w:id="87" w:name="II_3_7__Описание_методов_и_форм_професси"/>
      <w:bookmarkStart w:id="88" w:name="_bookmark48"/>
      <w:bookmarkEnd w:id="87"/>
      <w:bookmarkEnd w:id="88"/>
      <w:r>
        <w:t>Описание методов и форм профессиональной ориентации 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</w:p>
    <w:p w:rsidR="005F6D3F" w:rsidRDefault="005F6D3F">
      <w:pPr>
        <w:pStyle w:val="BodyText"/>
        <w:spacing w:line="280" w:lineRule="auto"/>
        <w:ind w:right="572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следующие.</w:t>
      </w:r>
    </w:p>
    <w:p w:rsidR="005F6D3F" w:rsidRDefault="005F6D3F">
      <w:pPr>
        <w:pStyle w:val="BodyText"/>
        <w:spacing w:line="276" w:lineRule="auto"/>
        <w:ind w:right="555"/>
      </w:pPr>
      <w:r>
        <w:rPr>
          <w:b/>
          <w:bCs/>
        </w:rPr>
        <w:t>Метод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профконсультирования</w:t>
      </w:r>
      <w:r>
        <w:rPr>
          <w:b/>
          <w:bCs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относительно позиционирования обучающегося в профессионально-трудовой области.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профконсультирования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работники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служб.</w:t>
      </w:r>
    </w:p>
    <w:p w:rsidR="005F6D3F" w:rsidRDefault="005F6D3F">
      <w:pPr>
        <w:pStyle w:val="BodyText"/>
        <w:spacing w:line="276" w:lineRule="auto"/>
        <w:ind w:right="556"/>
      </w:pPr>
      <w:r>
        <w:rPr>
          <w:b/>
          <w:bCs/>
        </w:rPr>
        <w:t xml:space="preserve">Метод исследования </w:t>
      </w:r>
      <w:r>
        <w:t>обучающимся профессионально-трудовой области и себя 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5"/>
        </w:rPr>
        <w:t xml:space="preserve"> </w:t>
      </w:r>
      <w:r>
        <w:t>участника этих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(активное</w:t>
      </w:r>
      <w:r>
        <w:rPr>
          <w:spacing w:val="-4"/>
        </w:rPr>
        <w:t xml:space="preserve"> </w:t>
      </w:r>
      <w:r>
        <w:t>познание).</w:t>
      </w:r>
    </w:p>
    <w:p w:rsidR="005F6D3F" w:rsidRDefault="005F6D3F">
      <w:pPr>
        <w:pStyle w:val="BodyText"/>
        <w:spacing w:line="276" w:lineRule="auto"/>
        <w:ind w:right="556"/>
      </w:pPr>
      <w:r>
        <w:rPr>
          <w:b/>
          <w:bCs/>
        </w:rPr>
        <w:t xml:space="preserve">Метод предъявления обучающемуся сведений о профессиях, специфике труда </w:t>
      </w:r>
      <w:r>
        <w:t>и</w:t>
      </w:r>
      <w:r>
        <w:rPr>
          <w:spacing w:val="1"/>
        </w:rPr>
        <w:t xml:space="preserve"> </w:t>
      </w:r>
      <w:r>
        <w:t>т.д. (реактивное познание). «Ярмарка профессий»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презентации;</w:t>
      </w:r>
      <w:r>
        <w:rPr>
          <w:spacing w:val="1"/>
        </w:rPr>
        <w:t xml:space="preserve"> </w:t>
      </w:r>
      <w:r>
        <w:t>участники имеют возможность свободно передвигаться по территории ярмарки от площадки</w:t>
      </w:r>
      <w:r>
        <w:rPr>
          <w:spacing w:val="1"/>
        </w:rPr>
        <w:t xml:space="preserve"> </w:t>
      </w:r>
      <w:r>
        <w:t>к площадке в произвольном порядке. В «Ярмарке профессий» могут принимать участие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признанные</w:t>
      </w:r>
      <w:r>
        <w:rPr>
          <w:spacing w:val="1"/>
        </w:rPr>
        <w:t xml:space="preserve"> </w:t>
      </w:r>
      <w:r>
        <w:t>специалисты.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 представить спектр реализуемых образовательных программ. В ходе такого 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line="276" w:lineRule="auto"/>
        <w:ind w:right="558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 (в том числе специально подготовленным профессионалом-экскурсоводом)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 на предприятия (посещение производства), 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 на возможности современных электронных устройств, следует использовать такую</w:t>
      </w:r>
      <w:r>
        <w:rPr>
          <w:spacing w:val="-57"/>
        </w:rPr>
        <w:t xml:space="preserve"> </w:t>
      </w:r>
      <w:r>
        <w:t>форму,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виртуальная экскурсия</w:t>
      </w:r>
      <w:r>
        <w:rPr>
          <w:spacing w:val="1"/>
        </w:rPr>
        <w:t xml:space="preserve"> </w:t>
      </w:r>
      <w:r>
        <w:t>по производствам,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организациям.</w:t>
      </w:r>
    </w:p>
    <w:p w:rsidR="005F6D3F" w:rsidRDefault="005F6D3F">
      <w:pPr>
        <w:spacing w:line="276" w:lineRule="auto"/>
        <w:ind w:left="519" w:right="561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Метод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публичной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демонстрации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предпочтений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сфере.</w:t>
      </w:r>
    </w:p>
    <w:p w:rsidR="005F6D3F" w:rsidRDefault="005F6D3F">
      <w:pPr>
        <w:pStyle w:val="BodyText"/>
        <w:spacing w:line="276" w:lineRule="auto"/>
        <w:ind w:right="559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</w:t>
      </w:r>
      <w:r>
        <w:rPr>
          <w:spacing w:val="1"/>
        </w:rPr>
        <w:t xml:space="preserve"> </w:t>
      </w:r>
      <w:r>
        <w:t>обучающихся включает в себя набор разнообразных мероприятий, организуемых в течение</w:t>
      </w:r>
      <w:r>
        <w:rPr>
          <w:spacing w:val="1"/>
        </w:rPr>
        <w:t xml:space="preserve"> </w:t>
      </w:r>
      <w:r>
        <w:t>календарной недели. Содержательно предметная неделя связана с каким-либо предметом или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(«Неделя</w:t>
      </w:r>
      <w:r>
        <w:rPr>
          <w:spacing w:val="1"/>
        </w:rPr>
        <w:t xml:space="preserve"> </w:t>
      </w:r>
      <w:r>
        <w:t>математики»,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биологии»,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 неделя может состоять из презентаций проектов и публичных отчетов об 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 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 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2"/>
        </w:rPr>
        <w:t xml:space="preserve"> </w:t>
      </w:r>
      <w:r>
        <w:t>профессию,</w:t>
      </w:r>
      <w:r>
        <w:rPr>
          <w:spacing w:val="3"/>
        </w:rPr>
        <w:t xml:space="preserve"> </w:t>
      </w:r>
      <w:r>
        <w:t>близкую к</w:t>
      </w:r>
      <w:r>
        <w:rPr>
          <w:spacing w:val="-1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сфере.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6"/>
      </w:pPr>
      <w:r>
        <w:rPr>
          <w:b/>
          <w:bCs/>
        </w:rPr>
        <w:t>Метод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профессиональных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проб</w:t>
      </w:r>
      <w:r>
        <w:rPr>
          <w:b/>
          <w:bCs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кратковременное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организаций.</w:t>
      </w:r>
    </w:p>
    <w:p w:rsidR="005F6D3F" w:rsidRDefault="005F6D3F">
      <w:pPr>
        <w:pStyle w:val="BodyText"/>
        <w:spacing w:before="4" w:line="276" w:lineRule="auto"/>
        <w:ind w:right="558"/>
      </w:pPr>
      <w:r>
        <w:t>Конкурсы профессионального мастерства как форма организации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 созерцая представление, имеют возможность увидеть ту или иную профессию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свете.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конкурсанту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60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интерес к какой-либо</w:t>
      </w:r>
      <w:r>
        <w:rPr>
          <w:spacing w:val="6"/>
        </w:rPr>
        <w:t xml:space="preserve"> </w:t>
      </w:r>
      <w:r>
        <w:t>профессии.</w:t>
      </w:r>
    </w:p>
    <w:p w:rsidR="005F6D3F" w:rsidRDefault="005F6D3F">
      <w:pPr>
        <w:spacing w:before="1" w:line="276" w:lineRule="auto"/>
        <w:ind w:left="519" w:right="562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Метод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моделирования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условий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труда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имитации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обучающимся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решения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производственных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игра,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имитируется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работника.</w:t>
      </w:r>
    </w:p>
    <w:p w:rsidR="005F6D3F" w:rsidRDefault="005F6D3F">
      <w:pPr>
        <w:pStyle w:val="BodyText"/>
        <w:spacing w:line="276" w:lineRule="auto"/>
        <w:ind w:right="561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-2"/>
        </w:rPr>
        <w:t xml:space="preserve"> </w:t>
      </w:r>
      <w:r>
        <w:t>стимулируют</w:t>
      </w:r>
      <w:r>
        <w:rPr>
          <w:spacing w:val="2"/>
        </w:rPr>
        <w:t xml:space="preserve"> </w:t>
      </w:r>
      <w:r>
        <w:t>познавательный</w:t>
      </w:r>
      <w:r>
        <w:rPr>
          <w:spacing w:val="3"/>
        </w:rPr>
        <w:t xml:space="preserve"> </w:t>
      </w:r>
      <w:r>
        <w:t>интерес.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line="278" w:lineRule="auto"/>
        <w:ind w:right="570" w:firstLine="710"/>
      </w:pPr>
      <w:bookmarkStart w:id="89" w:name="II_3_8__Описание_форм_и_методов_формиров"/>
      <w:bookmarkStart w:id="90" w:name="_bookmark49"/>
      <w:bookmarkEnd w:id="89"/>
      <w:bookmarkEnd w:id="90"/>
      <w:r>
        <w:t>Описание форм и методов формирования у обучающихся экологической</w:t>
      </w:r>
      <w:r>
        <w:rPr>
          <w:spacing w:val="1"/>
        </w:rPr>
        <w:t xml:space="preserve"> </w:t>
      </w:r>
      <w:r>
        <w:t>культуры, культуры здорового и безопасного образа жизни, включая мероприятия по</w:t>
      </w:r>
      <w:r>
        <w:rPr>
          <w:spacing w:val="1"/>
        </w:rPr>
        <w:t xml:space="preserve"> </w:t>
      </w:r>
      <w:r>
        <w:t>обучению 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</w:p>
    <w:p w:rsidR="005F6D3F" w:rsidRDefault="005F6D3F">
      <w:pPr>
        <w:pStyle w:val="BodyText"/>
        <w:spacing w:line="276" w:lineRule="auto"/>
        <w:ind w:right="561"/>
      </w:pPr>
      <w:r>
        <w:rPr>
          <w:b/>
          <w:bCs/>
        </w:rPr>
        <w:t>Методы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рациональной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организации</w:t>
      </w:r>
      <w:r>
        <w:rPr>
          <w:b/>
          <w:bCs/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общественно-профессиональной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координатора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 (уроков); обеспечение использования различных каналов восприятия информации;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здоровьесберегающих</w:t>
      </w:r>
      <w:r>
        <w:rPr>
          <w:spacing w:val="-3"/>
        </w:rPr>
        <w:t xml:space="preserve"> </w:t>
      </w:r>
      <w:r>
        <w:t>технологий.</w:t>
      </w:r>
    </w:p>
    <w:p w:rsidR="005F6D3F" w:rsidRDefault="005F6D3F">
      <w:pPr>
        <w:pStyle w:val="BodyText"/>
        <w:spacing w:line="276" w:lineRule="auto"/>
        <w:ind w:right="564"/>
      </w:pPr>
      <w:r>
        <w:rPr>
          <w:b/>
          <w:bCs/>
        </w:rPr>
        <w:t>Мероприятия</w:t>
      </w:r>
      <w:r>
        <w:rPr>
          <w:b/>
          <w:bCs/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 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 дня и отдыха; следовать рациональному режиму дня и отдыха на основе знаний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 и рационально распределять учебные нагрузки и отдых в период подготовки 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переутомления и</w:t>
      </w:r>
      <w:r>
        <w:rPr>
          <w:spacing w:val="-3"/>
        </w:rPr>
        <w:t xml:space="preserve"> </w:t>
      </w:r>
      <w:r>
        <w:t>перенапряжения.</w:t>
      </w:r>
    </w:p>
    <w:p w:rsidR="005F6D3F" w:rsidRDefault="005F6D3F">
      <w:pPr>
        <w:pStyle w:val="BodyText"/>
        <w:spacing w:line="276" w:lineRule="auto"/>
        <w:ind w:right="558"/>
        <w:jc w:val="right"/>
      </w:pPr>
      <w:r>
        <w:rPr>
          <w:b/>
          <w:bCs/>
        </w:rPr>
        <w:t>Методы</w:t>
      </w:r>
      <w:r>
        <w:rPr>
          <w:b/>
          <w:bCs/>
          <w:spacing w:val="8"/>
        </w:rPr>
        <w:t xml:space="preserve"> </w:t>
      </w:r>
      <w:r>
        <w:rPr>
          <w:b/>
          <w:bCs/>
        </w:rPr>
        <w:t>организации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физкультурно-спортивной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оздоровительной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57"/>
        </w:rPr>
        <w:t xml:space="preserve"> </w:t>
      </w:r>
      <w:r>
        <w:t>предполагают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интересов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(спортивные</w:t>
      </w:r>
      <w:r>
        <w:rPr>
          <w:spacing w:val="11"/>
        </w:rPr>
        <w:t xml:space="preserve"> </w:t>
      </w:r>
      <w:r>
        <w:t>клубы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секции),</w:t>
      </w:r>
      <w:r>
        <w:rPr>
          <w:spacing w:val="4"/>
        </w:rPr>
        <w:t xml:space="preserve"> </w:t>
      </w:r>
      <w:r>
        <w:t>организацию</w:t>
      </w:r>
      <w:r>
        <w:rPr>
          <w:spacing w:val="10"/>
        </w:rPr>
        <w:t xml:space="preserve"> </w:t>
      </w:r>
      <w:r>
        <w:t>тренировок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клубах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-57"/>
        </w:rPr>
        <w:t xml:space="preserve"> </w:t>
      </w:r>
      <w:r>
        <w:t>подготовку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соревнований.</w:t>
      </w:r>
      <w:r>
        <w:rPr>
          <w:spacing w:val="25"/>
        </w:rPr>
        <w:t xml:space="preserve"> </w:t>
      </w:r>
      <w:r>
        <w:t>Формами</w:t>
      </w:r>
      <w:r>
        <w:rPr>
          <w:spacing w:val="29"/>
        </w:rPr>
        <w:t xml:space="preserve"> </w:t>
      </w:r>
      <w:r>
        <w:t>физкультурно-спортивной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оздоровительной работы являются: спартакиада, спортивная эстафета, спортивный праздник.</w:t>
      </w:r>
      <w:r>
        <w:rPr>
          <w:spacing w:val="-57"/>
        </w:rPr>
        <w:t xml:space="preserve"> </w:t>
      </w:r>
      <w:r>
        <w:rPr>
          <w:b/>
          <w:bCs/>
        </w:rPr>
        <w:t>Методы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профилактической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определение</w:t>
      </w:r>
      <w:r>
        <w:rPr>
          <w:spacing w:val="61"/>
        </w:rPr>
        <w:t xml:space="preserve"> </w:t>
      </w:r>
      <w:r>
        <w:t>«зон</w:t>
      </w:r>
      <w:r>
        <w:rPr>
          <w:spacing w:val="6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58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вызывающих</w:t>
      </w:r>
      <w:r>
        <w:rPr>
          <w:spacing w:val="59"/>
        </w:rPr>
        <w:t xml:space="preserve"> </w:t>
      </w:r>
      <w:r>
        <w:t>наибольшее</w:t>
      </w:r>
      <w:r>
        <w:rPr>
          <w:spacing w:val="3"/>
        </w:rPr>
        <w:t xml:space="preserve"> </w:t>
      </w:r>
      <w:r>
        <w:t>опасение;</w:t>
      </w:r>
      <w:r>
        <w:rPr>
          <w:spacing w:val="59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источников</w:t>
      </w:r>
    </w:p>
    <w:p w:rsidR="005F6D3F" w:rsidRDefault="005F6D3F">
      <w:pPr>
        <w:spacing w:line="276" w:lineRule="auto"/>
        <w:jc w:val="right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 w:firstLine="0"/>
      </w:pPr>
      <w:r>
        <w:t>опасений – групп и лиц, объектов и т.д.), разработку и реализацию комплекса адресных мер;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организует</w:t>
      </w:r>
      <w:r>
        <w:rPr>
          <w:spacing w:val="2"/>
        </w:rPr>
        <w:t xml:space="preserve"> </w:t>
      </w:r>
      <w:r>
        <w:t>классный</w:t>
      </w:r>
      <w:r>
        <w:rPr>
          <w:spacing w:val="2"/>
        </w:rPr>
        <w:t xml:space="preserve"> </w:t>
      </w:r>
      <w:r>
        <w:t>руководитель.</w:t>
      </w:r>
    </w:p>
    <w:p w:rsidR="005F6D3F" w:rsidRDefault="005F6D3F">
      <w:pPr>
        <w:pStyle w:val="BodyText"/>
        <w:spacing w:before="2" w:line="276" w:lineRule="auto"/>
        <w:ind w:right="559"/>
      </w:pPr>
      <w:r>
        <w:rPr>
          <w:b/>
          <w:bCs/>
        </w:rPr>
        <w:t xml:space="preserve">Методы просветительской и методической работы </w:t>
      </w:r>
      <w:r>
        <w:t>с участниками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неоформленные (официально не зарегистрированные) аудитории. Могут быть реализованы 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80" w:lineRule="auto"/>
        <w:ind w:right="555" w:firstLine="710"/>
        <w:rPr>
          <w:sz w:val="24"/>
          <w:szCs w:val="24"/>
        </w:rPr>
      </w:pPr>
      <w:r>
        <w:rPr>
          <w:sz w:val="24"/>
          <w:szCs w:val="24"/>
        </w:rPr>
        <w:t>внешней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клубов,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лечебных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стадионов,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библиотек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внутренней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один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коллектив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коллектива);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программной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(системной,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вписанной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раскрытию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аспектов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межпредметные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стихийной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 ответ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 возникающие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вопросы,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затруднения,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несовпадение мнений и т.д.; может быть организована как некоторое событие, выходящее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разрешение проблемной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ситуации).</w:t>
      </w:r>
    </w:p>
    <w:p w:rsidR="005F6D3F" w:rsidRDefault="005F6D3F">
      <w:pPr>
        <w:pStyle w:val="BodyText"/>
        <w:spacing w:line="276" w:lineRule="auto"/>
        <w:ind w:right="567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 массовой информации, экскурсионные программы, библиотечные и 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5F6D3F" w:rsidRDefault="005F6D3F">
      <w:pPr>
        <w:pStyle w:val="BodyText"/>
        <w:spacing w:line="276" w:lineRule="auto"/>
        <w:ind w:right="565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соответствующих возрасту физических нагрузок и их видов; представление о рисках 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активности и ежедневных занятиях физической культурой; умение осознанно</w:t>
      </w:r>
      <w:r>
        <w:rPr>
          <w:spacing w:val="1"/>
        </w:rPr>
        <w:t xml:space="preserve"> </w:t>
      </w:r>
      <w:r>
        <w:t>выбирать индивидуальные программы двигательной активности, включающие малые 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 интеграция</w:t>
      </w:r>
      <w:r>
        <w:rPr>
          <w:spacing w:val="-3"/>
        </w:rPr>
        <w:t xml:space="preserve"> </w:t>
      </w:r>
      <w:r>
        <w:t>с курсом</w:t>
      </w:r>
      <w:r>
        <w:rPr>
          <w:spacing w:val="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5F6D3F" w:rsidRDefault="005F6D3F">
      <w:pPr>
        <w:pStyle w:val="BodyText"/>
        <w:spacing w:line="276" w:lineRule="auto"/>
        <w:ind w:right="558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 особенностей; навыки работы в условиях стрессовых ситуаций; владение</w:t>
      </w:r>
      <w:r>
        <w:rPr>
          <w:spacing w:val="1"/>
        </w:rPr>
        <w:t xml:space="preserve"> </w:t>
      </w:r>
      <w:r>
        <w:t>элементами саморегуляции для снятия эмоционального и физического напряжения; навыки</w:t>
      </w:r>
      <w:r>
        <w:rPr>
          <w:spacing w:val="1"/>
        </w:rPr>
        <w:t xml:space="preserve"> </w:t>
      </w:r>
      <w:r>
        <w:t>контроля за собственным состоянием, чувствами в стрессовых ситуациях; представление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состоянием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8" w:firstLine="0"/>
      </w:pP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медикаментозных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тонизирующих</w:t>
      </w:r>
      <w:r>
        <w:rPr>
          <w:spacing w:val="-4"/>
        </w:rPr>
        <w:t xml:space="preserve"> </w:t>
      </w:r>
      <w:r>
        <w:t>средств.</w:t>
      </w:r>
    </w:p>
    <w:p w:rsidR="005F6D3F" w:rsidRDefault="005F6D3F">
      <w:pPr>
        <w:pStyle w:val="BodyText"/>
        <w:spacing w:before="4" w:line="276" w:lineRule="auto"/>
        <w:ind w:right="556"/>
      </w:pPr>
      <w:r>
        <w:t>Мероприятия формируют</w:t>
      </w:r>
      <w:r>
        <w:rPr>
          <w:spacing w:val="1"/>
        </w:rPr>
        <w:t xml:space="preserve"> </w:t>
      </w:r>
      <w:r>
        <w:t>у обучающихся: представление о рациональном</w:t>
      </w:r>
      <w:r>
        <w:rPr>
          <w:spacing w:val="60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рационального питания; знание правил этикета, связанных с питанием, осознание того, что</w:t>
      </w:r>
      <w:r>
        <w:rPr>
          <w:spacing w:val="1"/>
        </w:rPr>
        <w:t xml:space="preserve"> </w:t>
      </w:r>
      <w:r>
        <w:t>навыки этикета являются неотъемлемой частью общей культуры личности; представление о</w:t>
      </w:r>
      <w:r>
        <w:rPr>
          <w:spacing w:val="1"/>
        </w:rPr>
        <w:t xml:space="preserve"> </w:t>
      </w:r>
      <w:r>
        <w:t>социокультурных аспектах питания, его связи с культурой и историей народа; интерес к</w:t>
      </w:r>
      <w:r>
        <w:rPr>
          <w:spacing w:val="1"/>
        </w:rPr>
        <w:t xml:space="preserve"> </w:t>
      </w:r>
      <w:r>
        <w:t>народным традициям, связанным с питанием и здоровьем, расширение знаний об истории и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народа.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1903"/>
        </w:tabs>
        <w:spacing w:line="276" w:lineRule="auto"/>
        <w:ind w:right="564" w:firstLine="710"/>
      </w:pPr>
      <w:bookmarkStart w:id="91" w:name="_bookmark50"/>
      <w:bookmarkEnd w:id="91"/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5"/>
      </w:pP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многообразия их</w:t>
      </w:r>
      <w:r>
        <w:rPr>
          <w:spacing w:val="-5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ребенка;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ind w:left="1936" w:hanging="707"/>
        <w:rPr>
          <w:sz w:val="24"/>
          <w:szCs w:val="24"/>
        </w:rPr>
      </w:pPr>
      <w:r>
        <w:rPr>
          <w:sz w:val="24"/>
          <w:szCs w:val="24"/>
        </w:rPr>
        <w:t>как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обладателя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распорядителя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социализации;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38"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воспитания).</w:t>
      </w:r>
    </w:p>
    <w:p w:rsidR="005F6D3F" w:rsidRDefault="005F6D3F">
      <w:pPr>
        <w:pStyle w:val="BodyText"/>
        <w:spacing w:line="276" w:lineRule="auto"/>
        <w:ind w:right="563"/>
      </w:pPr>
      <w:r>
        <w:rPr>
          <w:b/>
          <w:bCs/>
        </w:rPr>
        <w:t xml:space="preserve">Формами и методами </w:t>
      </w:r>
      <w:r>
        <w:t>повышения 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вовлечение родителей в управление образовательной деятельностью, 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 возникающих в жизни образовательной организации; участие в решении и анализе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принятии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даже 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переговоры педагогов с родителями с учетом недопустимости директивного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навязывания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взглядов, оценок, 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воспитании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 детей;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 педагогами по отношению к родителям методов требования и убеждения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крайней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меры;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75" w:firstLine="710"/>
        <w:rPr>
          <w:sz w:val="24"/>
          <w:szCs w:val="24"/>
        </w:rPr>
      </w:pPr>
      <w:r>
        <w:rPr>
          <w:sz w:val="24"/>
          <w:szCs w:val="24"/>
        </w:rPr>
        <w:t>консультирование педагогическими работниками родителей (только в 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вербализованного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родителей);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содействие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 в определении родителями объема собственных ресурсов, которые они готовы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передавать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 воспитания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социализации.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2023"/>
        </w:tabs>
        <w:spacing w:before="1" w:line="276" w:lineRule="auto"/>
        <w:ind w:right="561" w:firstLine="710"/>
      </w:pPr>
      <w:bookmarkStart w:id="92" w:name="_bookmark51"/>
      <w:bookmarkEnd w:id="92"/>
      <w:r>
        <w:t>Планируемые результаты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</w:p>
    <w:p w:rsidR="005F6D3F" w:rsidRDefault="005F6D3F">
      <w:pPr>
        <w:spacing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социализация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 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себе,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своему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здоровью,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познанию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себя</w:t>
      </w:r>
      <w:r>
        <w:rPr>
          <w:sz w:val="24"/>
          <w:szCs w:val="24"/>
        </w:rPr>
        <w:t>: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66"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ориентация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счастья,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перспектив,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планы;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"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обеспечить себе и своим близким достойную жизнь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процессе самостоятельной,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ответственной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обучающихся к отстаиванию личного достоинства,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вырабатывать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общественно-политическим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событиям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осознания 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духовных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нашей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готовность и способность обучающихся к саморазвитию и самовоспитанию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спортивно-оздоровительной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72" w:firstLine="710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здоровью;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5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неприятие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вредных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привычек: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курения, употребления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алкоголя,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наркотиков.</w:t>
      </w:r>
    </w:p>
    <w:p w:rsidR="005F6D3F" w:rsidRDefault="005F6D3F">
      <w:pPr>
        <w:spacing w:before="40"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 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России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как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Родине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(Отечеству)</w:t>
      </w:r>
      <w:r>
        <w:rPr>
          <w:sz w:val="24"/>
          <w:szCs w:val="24"/>
        </w:rPr>
        <w:t>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"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российская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идентичность,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осознанию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социуме,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причастности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историко-культурной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защите;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уважение к своему народу,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чувство ответственности перед Родиной, гордости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Родину,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многонационального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 государственным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символам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(гербу,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флагу,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гимну);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8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русскому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являющемуся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главным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фактором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национального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самоопределения;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обычаям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проживающих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5F6D3F" w:rsidRDefault="005F6D3F">
      <w:pPr>
        <w:spacing w:line="276" w:lineRule="auto"/>
        <w:ind w:left="519" w:right="554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 обучающихся 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закону,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государству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гражданскому обществу</w:t>
      </w:r>
      <w:r>
        <w:rPr>
          <w:sz w:val="24"/>
          <w:szCs w:val="24"/>
        </w:rPr>
        <w:t>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гражданственность,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конституционные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 и правопорядок, осознанно принимающего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традиционные национальные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 общечеловеческие гуманистические и демократические ценности, готового к участию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признание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неотчуждаемости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принадлежат каждому от рождения, готовность к осуществлению собственных прав и свобод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отстаивать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гражданина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общепризнанным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международного права и в соответствии с Конституцией Российской Федерации; правовая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политическая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грамотность;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66"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мировоззрение,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диалоге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общественного сознания; осознание своего места в поликультурном мире; интериоризация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демократии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солидарности,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договорному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регулированию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группе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3" w:line="276" w:lineRule="auto"/>
        <w:ind w:right="569" w:firstLine="710"/>
        <w:rPr>
          <w:sz w:val="24"/>
          <w:szCs w:val="24"/>
        </w:rPr>
      </w:pPr>
      <w:r>
        <w:rPr>
          <w:sz w:val="24"/>
          <w:szCs w:val="24"/>
        </w:rPr>
        <w:t>готовность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конструктивному участию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принятии решений,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затрагивающих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приверженность идеям интернационализма, дружбы, равенства, взаимопомощи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народов; воспитание уважительного отношения к национальному достоинству людей,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чувствам,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религиозным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убеждениям;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2"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экстремизма,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национализма,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ксенофобии,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коррупции,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дискриминации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религиозным,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расовым,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национальным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признакам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негативным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явлениям.</w:t>
      </w:r>
    </w:p>
    <w:p w:rsidR="005F6D3F" w:rsidRDefault="005F6D3F">
      <w:pPr>
        <w:spacing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окружающими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людьми</w:t>
      </w:r>
      <w:r>
        <w:rPr>
          <w:sz w:val="24"/>
          <w:szCs w:val="24"/>
        </w:rPr>
        <w:t>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нравственное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поликультурном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 вести диалог с другими людьми, достигать в нем взаимопонимания, находить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принятие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гуманистических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уважительное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доброжелательное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другому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человеку,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мнению,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мировоззрению;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сопереживанию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бережное, 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компетентное 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людей,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умение оказывать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первую помощь;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формирование выраженной в поведении нравственной позиции, 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сознания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 на основе усвоения общечеловеческих ценностей и нравственных чувств (чести,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долга,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справедливости,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милосердия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дружелюбия);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компетенция сотрудничества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младшего возраста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5F6D3F" w:rsidRDefault="005F6D3F">
      <w:pPr>
        <w:spacing w:line="276" w:lineRule="auto"/>
        <w:ind w:left="519" w:right="554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окружающему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миру,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живой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природе,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художественной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культуре</w:t>
      </w:r>
      <w:r>
        <w:rPr>
          <w:sz w:val="24"/>
          <w:szCs w:val="24"/>
        </w:rPr>
        <w:t>, в том числе формирование у обучающихся научного мировоззрения, эстетических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2"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мировоззрение,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научно-техническому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достоверной информацией о передовых достижениях и открытиях мировой и отечественной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науки,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устройстве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мира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общества;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готовность и способность к образованию, в том числе самообразованию,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протяжении всей жизни; сознательное отношение к непрерывному образованию как условию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66"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экологическая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бережное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земле,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богатствам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влияния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социально-экономических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разумного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природопользования,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нетерпимое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приносящим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2" w:line="276" w:lineRule="auto"/>
        <w:ind w:right="564" w:firstLine="710"/>
        <w:rPr>
          <w:sz w:val="24"/>
          <w:szCs w:val="24"/>
        </w:rPr>
      </w:pPr>
      <w:r>
        <w:rPr>
          <w:sz w:val="24"/>
          <w:szCs w:val="24"/>
        </w:rPr>
        <w:t>эстетическое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обустройству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быта.</w:t>
      </w:r>
    </w:p>
    <w:p w:rsidR="005F6D3F" w:rsidRDefault="005F6D3F">
      <w:pPr>
        <w:spacing w:line="276" w:lineRule="auto"/>
        <w:ind w:left="519" w:right="555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семье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родителям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принятия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5F6D3F" w:rsidRDefault="005F6D3F">
      <w:pPr>
        <w:spacing w:before="3" w:line="276" w:lineRule="auto"/>
        <w:ind w:left="519" w:right="564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духовно-нравственного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сфере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трудовых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социально-экономических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отношений</w:t>
      </w:r>
      <w:r>
        <w:rPr>
          <w:sz w:val="24"/>
          <w:szCs w:val="24"/>
        </w:rPr>
        <w:t>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5" w:lineRule="exact"/>
        <w:ind w:left="1936" w:hanging="707"/>
        <w:rPr>
          <w:sz w:val="24"/>
          <w:szCs w:val="24"/>
        </w:rPr>
      </w:pPr>
      <w:r>
        <w:rPr>
          <w:sz w:val="24"/>
          <w:szCs w:val="24"/>
        </w:rPr>
        <w:t>уважение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собственности,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защите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своей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собственности;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1" w:line="276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осознанный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готовность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общенациональных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2"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трудиться,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добросовестное,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готовность к самообслуживанию, включая обучение и выполнение домашних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обязанностей.</w:t>
      </w:r>
    </w:p>
    <w:p w:rsidR="005F6D3F" w:rsidRDefault="005F6D3F">
      <w:pPr>
        <w:spacing w:line="276" w:lineRule="auto"/>
        <w:ind w:left="519" w:right="568" w:firstLine="710"/>
        <w:jc w:val="both"/>
        <w:rPr>
          <w:sz w:val="24"/>
          <w:szCs w:val="24"/>
        </w:rPr>
      </w:pPr>
      <w:r>
        <w:rPr>
          <w:sz w:val="24"/>
          <w:szCs w:val="24"/>
        </w:rPr>
        <w:t>Результат духовно-нравственного развития, воспитания и социализации обучающихся</w:t>
      </w:r>
      <w:r>
        <w:rPr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 сфере физического, психологического, социального и академического благополучия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обучающихся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эмоционально-психологическое,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благополучие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ощущение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комфорта,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безопасности.</w:t>
      </w:r>
    </w:p>
    <w:p w:rsidR="005F6D3F" w:rsidRDefault="005F6D3F">
      <w:pPr>
        <w:pStyle w:val="BodyText"/>
        <w:spacing w:before="1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2"/>
        </w:numPr>
        <w:tabs>
          <w:tab w:val="left" w:pos="2023"/>
        </w:tabs>
        <w:spacing w:line="276" w:lineRule="auto"/>
        <w:ind w:right="563" w:firstLine="710"/>
      </w:pPr>
      <w:bookmarkStart w:id="93" w:name="II_3_11__Критерии_и_показатели_эффективн"/>
      <w:bookmarkStart w:id="94" w:name="_bookmark52"/>
      <w:bookmarkEnd w:id="93"/>
      <w:bookmarkEnd w:id="94"/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8"/>
      </w:pPr>
      <w:r>
        <w:t>Уровень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показателях: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2" w:firstLine="710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(заболеваний,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ограничений по здоровью), в том числе фиксация динамики здоровья обучающихся; 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информированности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спортивных секций,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регулярности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степень конкретности и измеримости задач по обеспечению жизни и 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 обусловленности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 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МБОУ «Курташкинская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СОШ»  ученическом классе, учебной группе; уровень дифференциации работы исходя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66"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реалистичность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рациональной организации учебно-воспитательного процесса и образовательной среды,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физкультурно-спортивной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собственному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здоровью, устойчивых представлений о здоровье и здоровом образе жизни; 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 оценки собственного функционального состояния; формированию у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компетенций в составлении и реализации рационального режима дня (тематика, форма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1"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МБОУ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«Курташкинская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СОШ» реалистичность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4"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согласованность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 формирование здорового и безопасного образа жизни с участием медиков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профильных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мероприятий;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 отношений в сообществах обучающихся (конкретность и измеримость задач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состояния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межличностных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ученических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классах);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реалистичность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позитивные межличностные отношения, атмосферу снисходительности, терпимости друг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другу, в том числе поддержку лидеров ученических сообществ, недопущение притеснения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микрогруппами,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учителями;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80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согласованность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психологом;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 образования в реализуемых образовательных программах (учет индивидуальных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возможностей, а также типичных и персональных трудностей в освоении 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стимулирования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8" w:firstLine="710"/>
        <w:rPr>
          <w:sz w:val="24"/>
          <w:szCs w:val="24"/>
        </w:rPr>
      </w:pPr>
      <w:r>
        <w:rPr>
          <w:sz w:val="24"/>
          <w:szCs w:val="24"/>
        </w:rPr>
        <w:t>реалистичность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одаренных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преодоление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здоровью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психическому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развитию;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5" w:firstLine="710"/>
        <w:rPr>
          <w:sz w:val="24"/>
          <w:szCs w:val="24"/>
        </w:rPr>
      </w:pPr>
      <w:r>
        <w:rPr>
          <w:sz w:val="24"/>
          <w:szCs w:val="24"/>
        </w:rPr>
        <w:t>согласованность мероприятий содействия обучающимся в освоении 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ЕГЭ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учителями-предметниками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 w:firstLine="0"/>
      </w:pPr>
      <w:r>
        <w:t>обучающихся; вовлечение родителей в деятельность по обеспечению успеха в подготовке к</w:t>
      </w:r>
      <w:r>
        <w:rPr>
          <w:spacing w:val="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аттестации.</w:t>
      </w:r>
    </w:p>
    <w:p w:rsidR="005F6D3F" w:rsidRDefault="005F6D3F">
      <w:pPr>
        <w:pStyle w:val="BodyText"/>
        <w:spacing w:line="276" w:lineRule="auto"/>
        <w:ind w:right="565"/>
      </w:pPr>
      <w:r>
        <w:t>Степень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России,</w:t>
      </w:r>
      <w:r>
        <w:rPr>
          <w:spacing w:val="-2"/>
        </w:rPr>
        <w:t xml:space="preserve"> </w:t>
      </w:r>
      <w:r>
        <w:t>выражается в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показателях: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2" w:line="276" w:lineRule="auto"/>
        <w:ind w:right="566" w:firstLine="710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конкретности 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традиций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класса;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3" w:firstLine="710"/>
        <w:rPr>
          <w:sz w:val="24"/>
          <w:szCs w:val="24"/>
        </w:rPr>
      </w:pPr>
      <w:r>
        <w:rPr>
          <w:sz w:val="24"/>
          <w:szCs w:val="24"/>
        </w:rPr>
        <w:t>степень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реалистичности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 (тематика, форма и содержание которых адекватны задачам патриотического,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трудового,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обучающихся);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1" w:line="276" w:lineRule="auto"/>
        <w:ind w:right="557" w:firstLine="710"/>
        <w:rPr>
          <w:sz w:val="24"/>
          <w:szCs w:val="24"/>
        </w:rPr>
      </w:pPr>
      <w:r>
        <w:rPr>
          <w:sz w:val="24"/>
          <w:szCs w:val="24"/>
        </w:rPr>
        <w:t>степень обеспечения в деятельности педагогов решения задач 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самопознании,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line="276" w:lineRule="auto"/>
        <w:ind w:right="567" w:firstLine="710"/>
        <w:rPr>
          <w:sz w:val="24"/>
          <w:szCs w:val="24"/>
        </w:rPr>
      </w:pPr>
      <w:r>
        <w:rPr>
          <w:sz w:val="24"/>
          <w:szCs w:val="24"/>
        </w:rPr>
        <w:t>интенсивность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институтами,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отдельными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лицами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субъектами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актуальных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практик;</w:t>
      </w:r>
    </w:p>
    <w:p w:rsidR="005F6D3F" w:rsidRDefault="005F6D3F">
      <w:pPr>
        <w:pStyle w:val="ListParagraph"/>
        <w:numPr>
          <w:ilvl w:val="0"/>
          <w:numId w:val="8"/>
        </w:numPr>
        <w:tabs>
          <w:tab w:val="left" w:pos="1937"/>
        </w:tabs>
        <w:spacing w:before="3" w:line="276" w:lineRule="auto"/>
        <w:ind w:right="571" w:firstLine="710"/>
        <w:rPr>
          <w:sz w:val="24"/>
          <w:szCs w:val="24"/>
        </w:rPr>
      </w:pPr>
      <w:r>
        <w:rPr>
          <w:sz w:val="24"/>
          <w:szCs w:val="24"/>
        </w:rPr>
        <w:t>согласованность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профильных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общественности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5F6D3F" w:rsidRDefault="005F6D3F">
      <w:pPr>
        <w:pStyle w:val="BodyText"/>
        <w:spacing w:line="276" w:lineRule="auto"/>
        <w:ind w:right="562"/>
      </w:pPr>
      <w:r>
        <w:t>Степень реализации образовательной организацией задач развития у обучающегося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компетенции обоснованного выбора в условиях 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5F6D3F" w:rsidRDefault="005F6D3F">
      <w:pPr>
        <w:pStyle w:val="BodyText"/>
        <w:spacing w:line="276" w:lineRule="auto"/>
        <w:ind w:right="567"/>
      </w:pPr>
      <w:r>
        <w:t>Степень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достижений школы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подростков</w:t>
      </w:r>
      <w:r>
        <w:rPr>
          <w:spacing w:val="1"/>
        </w:rPr>
        <w:t xml:space="preserve"> </w:t>
      </w:r>
      <w:r>
        <w:t>выражается в доле выпускников школы, которые продемонстрировали результативность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5"/>
        <w:ind w:left="0" w:firstLine="0"/>
        <w:jc w:val="left"/>
        <w:rPr>
          <w:sz w:val="29"/>
          <w:szCs w:val="29"/>
        </w:rPr>
      </w:pPr>
    </w:p>
    <w:p w:rsidR="005F6D3F" w:rsidRDefault="005F6D3F">
      <w:pPr>
        <w:pStyle w:val="Heading11"/>
        <w:numPr>
          <w:ilvl w:val="1"/>
          <w:numId w:val="13"/>
        </w:numPr>
        <w:tabs>
          <w:tab w:val="left" w:pos="1721"/>
        </w:tabs>
        <w:ind w:left="1720" w:hanging="491"/>
      </w:pPr>
      <w:bookmarkStart w:id="95" w:name="II_4__Программа_коррекционной_работы"/>
      <w:bookmarkStart w:id="96" w:name="_bookmark53"/>
      <w:bookmarkEnd w:id="95"/>
      <w:bookmarkEnd w:id="96"/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5F6D3F" w:rsidRDefault="005F6D3F">
      <w:pPr>
        <w:pStyle w:val="BodyText"/>
        <w:spacing w:before="7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before="1" w:line="278" w:lineRule="auto"/>
        <w:ind w:right="56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5F6D3F" w:rsidRDefault="005F6D3F">
      <w:pPr>
        <w:pStyle w:val="BodyText"/>
        <w:spacing w:line="276" w:lineRule="auto"/>
        <w:ind w:right="559"/>
      </w:pPr>
      <w:r>
        <w:t>Обучающийся с ограниченными возможностями здоровья (ОВЗ) — физическое 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программой,</w:t>
      </w:r>
      <w:r>
        <w:rPr>
          <w:spacing w:val="27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инвалидов</w:t>
      </w:r>
      <w:r>
        <w:rPr>
          <w:spacing w:val="27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индивидуальной</w:t>
      </w:r>
      <w:r>
        <w:rPr>
          <w:spacing w:val="26"/>
        </w:rPr>
        <w:t xml:space="preserve"> </w:t>
      </w:r>
      <w:r>
        <w:t>программой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7" w:firstLine="0"/>
      </w:pP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-2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лиц.</w:t>
      </w:r>
    </w:p>
    <w:p w:rsidR="005F6D3F" w:rsidRDefault="005F6D3F">
      <w:pPr>
        <w:pStyle w:val="BodyText"/>
        <w:spacing w:before="4" w:line="276" w:lineRule="auto"/>
        <w:ind w:right="572"/>
      </w:pPr>
      <w:r>
        <w:t>ПКР вариативна по форме и содержанию в зависимости от состава обучающихся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5F6D3F" w:rsidRDefault="005F6D3F">
      <w:pPr>
        <w:pStyle w:val="BodyText"/>
        <w:spacing w:line="276" w:lineRule="auto"/>
        <w:ind w:right="556"/>
      </w:pPr>
      <w:r>
        <w:t>Примерная программа коррекционной работы на уровне среднего общего образования</w:t>
      </w:r>
      <w:r>
        <w:rPr>
          <w:spacing w:val="-57"/>
        </w:rPr>
        <w:t xml:space="preserve"> </w:t>
      </w:r>
      <w:r>
        <w:t>преемственно связана с программой коррекционной работы</w:t>
      </w:r>
      <w:r>
        <w:rPr>
          <w:spacing w:val="1"/>
        </w:rPr>
        <w:t xml:space="preserve">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логическим</w:t>
      </w:r>
      <w:r>
        <w:rPr>
          <w:spacing w:val="-2"/>
        </w:rPr>
        <w:t xml:space="preserve"> </w:t>
      </w:r>
      <w:r>
        <w:t>продолжением.</w:t>
      </w:r>
    </w:p>
    <w:p w:rsidR="005F6D3F" w:rsidRDefault="005F6D3F">
      <w:pPr>
        <w:pStyle w:val="BodyText"/>
        <w:spacing w:line="276" w:lineRule="auto"/>
        <w:ind w:right="557"/>
      </w:pPr>
      <w:r>
        <w:rPr>
          <w:spacing w:val="-2"/>
        </w:rPr>
        <w:t>Программа</w:t>
      </w:r>
      <w:r>
        <w:rPr>
          <w:spacing w:val="1"/>
        </w:rPr>
        <w:t xml:space="preserve"> </w:t>
      </w:r>
      <w:r>
        <w:rPr>
          <w:spacing w:val="-2"/>
        </w:rPr>
        <w:t xml:space="preserve">коррекционной </w:t>
      </w:r>
      <w:r>
        <w:rPr>
          <w:spacing w:val="-1"/>
        </w:rPr>
        <w:t>работы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среднего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6"/>
        </w:rPr>
        <w:t xml:space="preserve"> </w:t>
      </w:r>
      <w:r>
        <w:rPr>
          <w:spacing w:val="-1"/>
        </w:rPr>
        <w:t>образования</w:t>
      </w:r>
      <w:r>
        <w:rPr>
          <w:spacing w:val="-7"/>
        </w:rPr>
        <w:t xml:space="preserve"> </w:t>
      </w:r>
      <w:r>
        <w:rPr>
          <w:spacing w:val="-1"/>
        </w:rPr>
        <w:t>обязательна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потребности, а также обеспечивает поддержку школьников, оказавшихся в</w:t>
      </w:r>
      <w:r>
        <w:rPr>
          <w:spacing w:val="1"/>
        </w:rPr>
        <w:t xml:space="preserve"> </w:t>
      </w:r>
      <w:r>
        <w:t>трудной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5F6D3F" w:rsidRDefault="005F6D3F">
      <w:pPr>
        <w:pStyle w:val="BodyText"/>
        <w:spacing w:line="276" w:lineRule="auto"/>
        <w:ind w:right="563"/>
      </w:pPr>
      <w:r>
        <w:t>Программа коррекционной работы разрабатывается на весь период освоения уровня</w:t>
      </w:r>
      <w:r>
        <w:rPr>
          <w:spacing w:val="1"/>
        </w:rPr>
        <w:t xml:space="preserve"> </w:t>
      </w:r>
      <w:r>
        <w:t>среднего общего образования,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и включает несколько</w:t>
      </w:r>
      <w:r>
        <w:rPr>
          <w:spacing w:val="3"/>
        </w:rPr>
        <w:t xml:space="preserve"> </w:t>
      </w:r>
      <w:r>
        <w:t>разделов</w:t>
      </w:r>
      <w:r>
        <w:rPr>
          <w:vertAlign w:val="superscript"/>
        </w:rPr>
        <w:t>15</w:t>
      </w:r>
      <w:r>
        <w:t>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3"/>
        </w:numPr>
        <w:tabs>
          <w:tab w:val="left" w:pos="1903"/>
        </w:tabs>
        <w:spacing w:before="1" w:line="278" w:lineRule="auto"/>
        <w:ind w:right="563" w:firstLine="710"/>
      </w:pPr>
      <w:bookmarkStart w:id="97" w:name="II_4_1__Цели_и_задачи_программы_коррекци"/>
      <w:bookmarkStart w:id="98" w:name="_bookmark54"/>
      <w:bookmarkEnd w:id="97"/>
      <w:bookmarkEnd w:id="98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инвалидами,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ind w:right="570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принципы общей и специальной педагогики. Общедидактические принципы</w:t>
      </w:r>
      <w:r>
        <w:rPr>
          <w:spacing w:val="1"/>
        </w:rPr>
        <w:t xml:space="preserve"> </w:t>
      </w:r>
      <w:r>
        <w:t>включают принцип научности; соответствия целей и содержания обучения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образовательной,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обучения.</w:t>
      </w:r>
    </w:p>
    <w:p w:rsidR="005F6D3F" w:rsidRDefault="005F6D3F">
      <w:pPr>
        <w:pStyle w:val="BodyText"/>
        <w:spacing w:line="276" w:lineRule="auto"/>
        <w:ind w:right="563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(принцип коррекционно-развивающей направленности 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развития;</w:t>
      </w:r>
      <w:r>
        <w:rPr>
          <w:spacing w:val="-7"/>
        </w:rPr>
        <w:t xml:space="preserve"> </w:t>
      </w:r>
      <w:r>
        <w:t>системности;</w:t>
      </w:r>
      <w:r>
        <w:rPr>
          <w:spacing w:val="-6"/>
        </w:rPr>
        <w:t xml:space="preserve"> </w:t>
      </w:r>
      <w:r>
        <w:t>обходного</w:t>
      </w:r>
      <w:r>
        <w:rPr>
          <w:spacing w:val="-2"/>
        </w:rPr>
        <w:t xml:space="preserve"> </w:t>
      </w:r>
      <w:r>
        <w:t>пути;</w:t>
      </w:r>
      <w:r>
        <w:rPr>
          <w:spacing w:val="-7"/>
        </w:rPr>
        <w:t xml:space="preserve"> </w:t>
      </w:r>
      <w:r>
        <w:t>комплексности).</w:t>
      </w:r>
    </w:p>
    <w:p w:rsidR="005F6D3F" w:rsidRDefault="005F6D3F">
      <w:pPr>
        <w:pStyle w:val="BodyText"/>
        <w:spacing w:line="276" w:lineRule="auto"/>
        <w:ind w:right="562"/>
      </w:pPr>
      <w:r>
        <w:rPr>
          <w:b/>
          <w:bCs/>
        </w:rPr>
        <w:t>Цель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программы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коррекционной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 в физическом или психическом развитии для успешного освоения ими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устойчивости</w:t>
      </w:r>
      <w:r>
        <w:rPr>
          <w:spacing w:val="2"/>
        </w:rPr>
        <w:t xml:space="preserve"> </w:t>
      </w:r>
      <w:r>
        <w:t>старшеклассников.</w:t>
      </w:r>
    </w:p>
    <w:p w:rsidR="005F6D3F" w:rsidRDefault="005F6D3F">
      <w:pPr>
        <w:ind w:left="1230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определяет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32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выявление особых образовательных потребностей обучающихся с ОВЗ, инвалидов, 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подростков, попавших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трудную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ситуацию;</w: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2"/>
        <w:ind w:left="0" w:firstLine="0"/>
        <w:jc w:val="left"/>
        <w:rPr>
          <w:sz w:val="10"/>
          <w:szCs w:val="10"/>
        </w:rPr>
      </w:pPr>
      <w:r>
        <w:rPr>
          <w:noProof/>
          <w:lang w:eastAsia="ru-RU"/>
        </w:rPr>
        <w:pict>
          <v:rect id="_x0000_s1043" style="position:absolute;margin-left:120.55pt;margin-top:7.85pt;width:144.05pt;height:.7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10"/>
        <w:ind w:left="0" w:firstLine="0"/>
        <w:jc w:val="left"/>
        <w:rPr>
          <w:sz w:val="23"/>
          <w:szCs w:val="23"/>
        </w:rPr>
      </w:pPr>
    </w:p>
    <w:p w:rsidR="005F6D3F" w:rsidRDefault="005F6D3F">
      <w:pPr>
        <w:ind w:left="519"/>
        <w:rPr>
          <w:sz w:val="20"/>
          <w:szCs w:val="20"/>
        </w:rPr>
      </w:pPr>
      <w:r>
        <w:rPr>
          <w:sz w:val="20"/>
          <w:szCs w:val="20"/>
          <w:vertAlign w:val="superscript"/>
        </w:rPr>
        <w:t>15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Федеральный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государственный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образовательный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стандарт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среднего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общего образования: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пункт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18.2.4.</w:t>
      </w:r>
    </w:p>
    <w:p w:rsidR="005F6D3F" w:rsidRDefault="005F6D3F">
      <w:pPr>
        <w:rPr>
          <w:sz w:val="20"/>
          <w:szCs w:val="20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before="66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создание условий для успешного освоения программы (ее элементов) и 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аттестации;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80" w:lineRule="auto"/>
        <w:ind w:right="569" w:firstLine="283"/>
        <w:rPr>
          <w:sz w:val="24"/>
          <w:szCs w:val="24"/>
        </w:rPr>
      </w:pPr>
      <w:r>
        <w:rPr>
          <w:sz w:val="24"/>
          <w:szCs w:val="24"/>
        </w:rPr>
        <w:t>коррекция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(минимизация)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нарушений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когнитивных,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коммуникативных);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обеспечение непрерывной коррекционно-развивающей работы в единстве урочной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склонностей,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консультированию,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ориентации,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осуществление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работниками,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потенциальными работодателями;</w:t>
      </w:r>
    </w:p>
    <w:p w:rsidR="005F6D3F" w:rsidRDefault="005F6D3F">
      <w:pPr>
        <w:pStyle w:val="ListParagraph"/>
        <w:numPr>
          <w:ilvl w:val="0"/>
          <w:numId w:val="15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проведение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информационно-просветительских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5F6D3F" w:rsidRDefault="005F6D3F">
      <w:pPr>
        <w:pStyle w:val="BodyText"/>
        <w:spacing w:before="11"/>
        <w:ind w:left="0" w:firstLine="0"/>
        <w:jc w:val="left"/>
        <w:rPr>
          <w:sz w:val="30"/>
          <w:szCs w:val="30"/>
        </w:rPr>
      </w:pPr>
    </w:p>
    <w:p w:rsidR="005F6D3F" w:rsidRDefault="005F6D3F">
      <w:pPr>
        <w:pStyle w:val="Heading11"/>
        <w:numPr>
          <w:ilvl w:val="2"/>
          <w:numId w:val="13"/>
        </w:numPr>
        <w:tabs>
          <w:tab w:val="left" w:pos="1903"/>
        </w:tabs>
        <w:spacing w:line="276" w:lineRule="auto"/>
        <w:ind w:right="561" w:firstLine="710"/>
      </w:pPr>
      <w:bookmarkStart w:id="99" w:name="II_4_2__Перечень_и_содержание_комплексны"/>
      <w:bookmarkStart w:id="100" w:name="_bookmark55"/>
      <w:bookmarkEnd w:id="99"/>
      <w:bookmarkEnd w:id="100"/>
      <w:r>
        <w:t>Перечень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 ориентированных</w:t>
      </w:r>
      <w:r>
        <w:rPr>
          <w:spacing w:val="1"/>
        </w:rPr>
        <w:t xml:space="preserve"> </w:t>
      </w:r>
      <w:r>
        <w:t>коррекционных мероприятий, включающих использование индивидуальных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специалистов</w:t>
      </w:r>
    </w:p>
    <w:p w:rsidR="005F6D3F" w:rsidRDefault="005F6D3F">
      <w:pPr>
        <w:pStyle w:val="BodyText"/>
        <w:spacing w:line="276" w:lineRule="auto"/>
        <w:ind w:right="559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образования, компенсации имеющихся нарушений 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before="6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:rsidR="005F6D3F" w:rsidRDefault="005F6D3F">
      <w:pPr>
        <w:pStyle w:val="BodyText"/>
        <w:spacing w:before="36" w:line="276" w:lineRule="auto"/>
        <w:ind w:right="566"/>
      </w:pPr>
      <w:r>
        <w:rPr>
          <w:b/>
          <w:bCs/>
        </w:rPr>
        <w:t xml:space="preserve">Диагностическое направление работы </w:t>
      </w:r>
      <w:r>
        <w:t>включает выявление характера и 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попавших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трудную жизненную</w:t>
      </w:r>
      <w:r>
        <w:rPr>
          <w:spacing w:val="7"/>
        </w:rPr>
        <w:t xml:space="preserve"> </w:t>
      </w:r>
      <w:r>
        <w:t>ситуацию.</w:t>
      </w:r>
    </w:p>
    <w:p w:rsidR="005F6D3F" w:rsidRDefault="005F6D3F">
      <w:pPr>
        <w:pStyle w:val="BodyText"/>
        <w:spacing w:before="3" w:line="276" w:lineRule="auto"/>
        <w:ind w:right="565"/>
      </w:pPr>
      <w:r>
        <w:t>Диагностическое направление коррекционной работы в образовательной организации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учителя-предметники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(психолог,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3"/>
        </w:rPr>
        <w:t xml:space="preserve"> </w:t>
      </w:r>
      <w:r>
        <w:t>дефектолог-олигофренопедагог,</w:t>
      </w:r>
      <w:r>
        <w:rPr>
          <w:spacing w:val="-2"/>
        </w:rPr>
        <w:t xml:space="preserve"> </w:t>
      </w:r>
      <w:r>
        <w:t>сурдопедагог,</w:t>
      </w:r>
      <w:r>
        <w:rPr>
          <w:spacing w:val="-2"/>
        </w:rPr>
        <w:t xml:space="preserve"> </w:t>
      </w:r>
      <w:r>
        <w:t>тифлопедагог).</w:t>
      </w:r>
    </w:p>
    <w:p w:rsidR="005F6D3F" w:rsidRDefault="005F6D3F">
      <w:pPr>
        <w:pStyle w:val="BodyText"/>
        <w:spacing w:line="276" w:lineRule="auto"/>
        <w:ind w:right="569"/>
      </w:pPr>
      <w:r>
        <w:t>Учителя-предметники осуществляют аттестацию обучающихся, в том числе с ОВЗ, по</w:t>
      </w:r>
      <w:r>
        <w:rPr>
          <w:spacing w:val="-57"/>
        </w:rPr>
        <w:t xml:space="preserve"> </w:t>
      </w:r>
      <w:r>
        <w:t>учебным предметам в начале и конце учебного года, определяют динамику освоения ими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основные трудности.</w:t>
      </w:r>
    </w:p>
    <w:p w:rsidR="005F6D3F" w:rsidRDefault="005F6D3F">
      <w:pPr>
        <w:pStyle w:val="BodyText"/>
        <w:spacing w:before="2" w:line="276" w:lineRule="auto"/>
        <w:ind w:right="562"/>
      </w:pPr>
      <w:r>
        <w:t>Специалисты проводят диагностику нарушений и дифференцированное определение</w:t>
      </w:r>
      <w:r>
        <w:rPr>
          <w:spacing w:val="1"/>
        </w:rPr>
        <w:t xml:space="preserve"> </w:t>
      </w:r>
      <w:r>
        <w:t>особых образовательных потребностей школьников с ОВЗ, инвалидов, а также подростков,</w:t>
      </w:r>
      <w:r>
        <w:rPr>
          <w:spacing w:val="1"/>
        </w:rPr>
        <w:t xml:space="preserve"> </w:t>
      </w:r>
      <w:r>
        <w:t>попавших в трудную жизненную ситуацию, в начале и в конце учебного года. В зависимости</w:t>
      </w:r>
      <w:r>
        <w:rPr>
          <w:spacing w:val="-57"/>
        </w:rPr>
        <w:t xml:space="preserve"> </w:t>
      </w:r>
      <w:r>
        <w:t>от состава обучающихся с ОВЗ в образовательной организации к диагностической работе</w:t>
      </w:r>
      <w:r>
        <w:rPr>
          <w:spacing w:val="1"/>
        </w:rPr>
        <w:t xml:space="preserve"> </w:t>
      </w:r>
      <w:r>
        <w:t>привлекаются разные</w:t>
      </w:r>
      <w:r>
        <w:rPr>
          <w:spacing w:val="1"/>
        </w:rPr>
        <w:t xml:space="preserve"> </w:t>
      </w:r>
      <w:r>
        <w:t>специалисты.</w:t>
      </w:r>
    </w:p>
    <w:p w:rsidR="005F6D3F" w:rsidRDefault="005F6D3F">
      <w:pPr>
        <w:pStyle w:val="BodyText"/>
        <w:spacing w:line="276" w:lineRule="auto"/>
        <w:ind w:right="564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 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реабилитации</w:t>
      </w:r>
      <w:r>
        <w:rPr>
          <w:spacing w:val="2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(ИПР).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/>
      </w:pPr>
      <w:r>
        <w:rPr>
          <w:b/>
          <w:bCs/>
        </w:rPr>
        <w:t>Коррекционно-развивающее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направление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6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подростков, подготовить их к самостоятельной профессиональной деятельности 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дефектологом,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разрабатываются индивидуально ориентированные рабочие коррекционные программы. Эти</w:t>
      </w:r>
      <w:r>
        <w:rPr>
          <w:spacing w:val="1"/>
        </w:rPr>
        <w:t xml:space="preserve"> </w:t>
      </w:r>
      <w:r>
        <w:t>программы создаются на дискретные, более короткие сроки (четверть, триместр, год), чем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вариативным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гибким</w:t>
      </w:r>
      <w:r>
        <w:rPr>
          <w:spacing w:val="-3"/>
        </w:rPr>
        <w:t xml:space="preserve"> </w:t>
      </w:r>
      <w:r>
        <w:t>инструментом</w:t>
      </w:r>
      <w:r>
        <w:rPr>
          <w:spacing w:val="2"/>
        </w:rPr>
        <w:t xml:space="preserve"> </w:t>
      </w:r>
      <w:r>
        <w:t>ПКР.</w:t>
      </w:r>
    </w:p>
    <w:p w:rsidR="005F6D3F" w:rsidRDefault="005F6D3F">
      <w:pPr>
        <w:pStyle w:val="BodyText"/>
        <w:spacing w:before="1" w:line="276" w:lineRule="auto"/>
        <w:ind w:right="568"/>
      </w:pPr>
      <w:r>
        <w:t>Коррекционное направление ПКР осуществляется в единстве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before="4" w:line="276" w:lineRule="auto"/>
        <w:ind w:right="557"/>
      </w:pPr>
      <w:r>
        <w:t>В урочной деятельности эта работа проводится частично 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сурдопедагогом,</w:t>
      </w:r>
      <w:r>
        <w:rPr>
          <w:spacing w:val="1"/>
        </w:rPr>
        <w:t xml:space="preserve"> </w:t>
      </w:r>
      <w:r>
        <w:t>тифлопедагогом,</w:t>
      </w:r>
      <w:r>
        <w:rPr>
          <w:spacing w:val="1"/>
        </w:rPr>
        <w:t xml:space="preserve"> </w:t>
      </w:r>
      <w:r>
        <w:t>тьютором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 во внеурочной деятельности. Вместе с тем в случае необходимости они присутствуют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оказывают</w:t>
      </w:r>
      <w:r>
        <w:rPr>
          <w:spacing w:val="19"/>
        </w:rPr>
        <w:t xml:space="preserve"> </w:t>
      </w:r>
      <w:r>
        <w:t>помощь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уроке</w:t>
      </w:r>
      <w:r>
        <w:rPr>
          <w:spacing w:val="17"/>
        </w:rPr>
        <w:t xml:space="preserve"> </w:t>
      </w:r>
      <w:r>
        <w:t>(сурдопедагог;</w:t>
      </w:r>
      <w:r>
        <w:rPr>
          <w:spacing w:val="14"/>
        </w:rPr>
        <w:t xml:space="preserve"> </w:t>
      </w:r>
      <w:r>
        <w:t>тьютор,</w:t>
      </w:r>
      <w:r>
        <w:rPr>
          <w:spacing w:val="20"/>
        </w:rPr>
        <w:t xml:space="preserve"> </w:t>
      </w:r>
      <w:r>
        <w:t>сопровождающий</w:t>
      </w:r>
      <w:r>
        <w:rPr>
          <w:spacing w:val="18"/>
        </w:rPr>
        <w:t xml:space="preserve"> </w:t>
      </w:r>
      <w:r>
        <w:t>подростка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ДЦП).</w:t>
      </w:r>
      <w:r>
        <w:rPr>
          <w:spacing w:val="-58"/>
        </w:rPr>
        <w:t xml:space="preserve"> </w:t>
      </w:r>
      <w:r>
        <w:t>В старшей школе роль тьюторов могут выполнять одноклассники подростков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кабинетам.</w:t>
      </w:r>
      <w:r>
        <w:rPr>
          <w:spacing w:val="3"/>
        </w:rPr>
        <w:t xml:space="preserve"> </w:t>
      </w:r>
      <w:r>
        <w:t>Эта деятельность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волонтерства.</w:t>
      </w:r>
    </w:p>
    <w:p w:rsidR="005F6D3F" w:rsidRDefault="005F6D3F">
      <w:pPr>
        <w:pStyle w:val="BodyText"/>
        <w:spacing w:line="276" w:lineRule="auto"/>
        <w:ind w:right="556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аутистическими</w:t>
      </w:r>
      <w:r>
        <w:rPr>
          <w:spacing w:val="1"/>
        </w:rPr>
        <w:t xml:space="preserve"> </w:t>
      </w:r>
      <w:r>
        <w:t>проявлениями может включать следующие направления индивидуальных и подгрупповых</w:t>
      </w:r>
      <w:r>
        <w:rPr>
          <w:spacing w:val="1"/>
        </w:rPr>
        <w:t xml:space="preserve"> </w:t>
      </w:r>
      <w:r>
        <w:t>коррекционных занятий: «Развитие устной и письменной речи, коммуникации», «Социально-</w:t>
      </w:r>
      <w:r>
        <w:rPr>
          <w:spacing w:val="-57"/>
        </w:rPr>
        <w:t xml:space="preserve"> </w:t>
      </w:r>
      <w:r>
        <w:t>бытовая</w:t>
      </w:r>
      <w:r>
        <w:rPr>
          <w:spacing w:val="-4"/>
        </w:rPr>
        <w:t xml:space="preserve"> </w:t>
      </w:r>
      <w:r>
        <w:t>ориентировка»,</w:t>
      </w:r>
      <w:r>
        <w:rPr>
          <w:spacing w:val="2"/>
        </w:rPr>
        <w:t xml:space="preserve"> </w:t>
      </w:r>
      <w:r>
        <w:t>«Ритмика»,</w:t>
      </w:r>
      <w:r>
        <w:rPr>
          <w:spacing w:val="3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сферы».</w:t>
      </w:r>
    </w:p>
    <w:p w:rsidR="005F6D3F" w:rsidRDefault="005F6D3F">
      <w:pPr>
        <w:pStyle w:val="BodyText"/>
        <w:spacing w:line="276" w:lineRule="auto"/>
        <w:ind w:right="558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 занятия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слуха 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произношения.</w:t>
      </w:r>
    </w:p>
    <w:p w:rsidR="005F6D3F" w:rsidRDefault="005F6D3F">
      <w:pPr>
        <w:pStyle w:val="BodyText"/>
        <w:spacing w:line="280" w:lineRule="auto"/>
        <w:ind w:right="556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зрения.</w:t>
      </w:r>
    </w:p>
    <w:p w:rsidR="005F6D3F" w:rsidRDefault="005F6D3F">
      <w:pPr>
        <w:pStyle w:val="BodyText"/>
        <w:spacing w:line="276" w:lineRule="auto"/>
        <w:ind w:right="563"/>
      </w:pPr>
      <w:r>
        <w:t>Подросткам, попавшим в трудную жизненную ситуацию, рекомендованы занятия с</w:t>
      </w:r>
      <w:r>
        <w:rPr>
          <w:spacing w:val="1"/>
        </w:rPr>
        <w:t xml:space="preserve"> </w:t>
      </w:r>
      <w:r>
        <w:t>психологом (как с общим, так и со специальным – при необходимости) по формированию</w:t>
      </w:r>
      <w:r>
        <w:rPr>
          <w:spacing w:val="1"/>
        </w:rPr>
        <w:t xml:space="preserve"> </w:t>
      </w:r>
      <w:r>
        <w:t>стрессоустойчивого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фобий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межличностных,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F6D3F" w:rsidRDefault="005F6D3F">
      <w:pPr>
        <w:pStyle w:val="BodyText"/>
        <w:spacing w:line="278" w:lineRule="auto"/>
        <w:ind w:right="555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-5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институтов.</w:t>
      </w:r>
    </w:p>
    <w:p w:rsidR="005F6D3F" w:rsidRDefault="005F6D3F">
      <w:pPr>
        <w:pStyle w:val="BodyText"/>
        <w:spacing w:line="276" w:lineRule="auto"/>
        <w:ind w:right="563"/>
      </w:pPr>
      <w:r>
        <w:t>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 так и отрицательной), а также вопросы прохождения итоговой аттестации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ПМПК</w:t>
      </w:r>
    </w:p>
    <w:p w:rsidR="005F6D3F" w:rsidRDefault="005F6D3F">
      <w:pPr>
        <w:spacing w:line="276" w:lineRule="auto"/>
        <w:ind w:left="519" w:right="560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Консультативное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направление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работы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специалистов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благоприятных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специалистами: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3" w:line="276" w:lineRule="auto"/>
        <w:ind w:right="557" w:firstLine="710"/>
        <w:rPr>
          <w:sz w:val="24"/>
          <w:szCs w:val="24"/>
        </w:rPr>
      </w:pPr>
      <w:r>
        <w:rPr>
          <w:sz w:val="24"/>
          <w:szCs w:val="24"/>
        </w:rPr>
        <w:t>Консультативное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специалистов: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логопедом, психологом,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дефектологом, социальным педагогом.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Педагог класса проводит консультативную работу с родителями школьников.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Данное направление касается обсуждения вопросов успеваемости и поведения подростков,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отбора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приемов,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предложить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программы).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1"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Психолог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консультативную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школы и родителями. Работа с педагогами касается обсуждения проблемных ситуаций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стратегий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просветительскую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консультативную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 у школьников проблем — академических и личностных. Кроме того, психолог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старшеклассников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потребностями.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1" w:line="276" w:lineRule="auto"/>
        <w:ind w:right="557" w:firstLine="710"/>
        <w:rPr>
          <w:sz w:val="24"/>
          <w:szCs w:val="24"/>
        </w:rPr>
      </w:pPr>
      <w:r>
        <w:rPr>
          <w:sz w:val="24"/>
          <w:szCs w:val="24"/>
        </w:rPr>
        <w:t>Специалист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дополнительные пособия,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дидактические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Консультативное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касаться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материала.</w:t>
      </w:r>
    </w:p>
    <w:p w:rsidR="005F6D3F" w:rsidRDefault="005F6D3F">
      <w:pPr>
        <w:pStyle w:val="BodyText"/>
        <w:spacing w:line="276" w:lineRule="auto"/>
        <w:ind w:right="563"/>
      </w:pPr>
      <w:r>
        <w:rPr>
          <w:b/>
          <w:bCs/>
        </w:rPr>
        <w:t>Информационно-просветительское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направление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 представлений всех участников образовательных отношений о возможностях</w:t>
      </w:r>
      <w:r>
        <w:rPr>
          <w:spacing w:val="1"/>
        </w:rPr>
        <w:t xml:space="preserve"> </w:t>
      </w:r>
      <w:r>
        <w:t>людей с различными нарушениями и недостатками, позволяет раскрыть разные 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ситуаций.</w:t>
      </w:r>
    </w:p>
    <w:p w:rsidR="005F6D3F" w:rsidRDefault="005F6D3F">
      <w:pPr>
        <w:pStyle w:val="BodyText"/>
        <w:spacing w:line="276" w:lineRule="auto"/>
        <w:ind w:right="572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презентаций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тренингов (психолог)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(логопед,</w:t>
      </w:r>
      <w:r>
        <w:rPr>
          <w:spacing w:val="-3"/>
        </w:rPr>
        <w:t xml:space="preserve"> </w:t>
      </w:r>
      <w:r>
        <w:t>дефектолог).</w:t>
      </w:r>
    </w:p>
    <w:p w:rsidR="005F6D3F" w:rsidRDefault="005F6D3F">
      <w:pPr>
        <w:pStyle w:val="BodyText"/>
        <w:spacing w:line="276" w:lineRule="auto"/>
        <w:ind w:right="56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3"/>
        </w:numPr>
        <w:tabs>
          <w:tab w:val="left" w:pos="1903"/>
        </w:tabs>
        <w:spacing w:line="278" w:lineRule="auto"/>
        <w:ind w:right="564" w:firstLine="710"/>
      </w:pPr>
      <w:bookmarkStart w:id="101" w:name="II_4_3__Система_комплексного_психолого_м"/>
      <w:bookmarkStart w:id="102" w:name="_bookmark56"/>
      <w:bookmarkEnd w:id="101"/>
      <w:bookmarkEnd w:id="102"/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особыми образовательными потребностями, в том числе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инвалидов</w:t>
      </w:r>
    </w:p>
    <w:p w:rsidR="005F6D3F" w:rsidRDefault="005F6D3F">
      <w:pPr>
        <w:pStyle w:val="BodyText"/>
        <w:spacing w:line="276" w:lineRule="auto"/>
        <w:ind w:right="56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3"/>
        </w:rPr>
        <w:t xml:space="preserve"> </w:t>
      </w:r>
      <w:r>
        <w:t>сурдопедагога,</w:t>
      </w:r>
      <w:r>
        <w:rPr>
          <w:spacing w:val="-1"/>
        </w:rPr>
        <w:t xml:space="preserve"> </w:t>
      </w:r>
      <w:r>
        <w:t>тифлопедагога).</w:t>
      </w:r>
    </w:p>
    <w:p w:rsidR="005F6D3F" w:rsidRDefault="005F6D3F">
      <w:pPr>
        <w:pStyle w:val="BodyText"/>
        <w:spacing w:line="276" w:lineRule="auto"/>
        <w:ind w:right="560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поэтапно: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54"/>
        </w:rPr>
        <w:t xml:space="preserve"> </w:t>
      </w:r>
      <w:r>
        <w:t>определяется</w:t>
      </w:r>
      <w:r>
        <w:rPr>
          <w:spacing w:val="59"/>
        </w:rPr>
        <w:t xml:space="preserve"> </w:t>
      </w:r>
      <w:r>
        <w:t>нормативно-правовое</w:t>
      </w:r>
      <w:r>
        <w:rPr>
          <w:spacing w:val="49"/>
        </w:rPr>
        <w:t xml:space="preserve"> </w:t>
      </w:r>
      <w:r>
        <w:t>обеспечение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3" w:firstLine="0"/>
      </w:pP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(в том числе – инвалидов,</w:t>
      </w:r>
      <w:r>
        <w:rPr>
          <w:spacing w:val="1"/>
        </w:rPr>
        <w:t xml:space="preserve"> </w:t>
      </w:r>
      <w:r>
        <w:t>также школьников, попавших в сложную жизненную</w:t>
      </w:r>
      <w:r>
        <w:rPr>
          <w:spacing w:val="-57"/>
        </w:rPr>
        <w:t xml:space="preserve"> </w:t>
      </w:r>
      <w:r>
        <w:t>ситуацию), их особые образовательные потребности; сопоставляются результаты 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попавшими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5F6D3F" w:rsidRDefault="005F6D3F">
      <w:pPr>
        <w:pStyle w:val="BodyText"/>
        <w:spacing w:before="2" w:line="276" w:lineRule="auto"/>
        <w:ind w:right="565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 работы, описываются специальные требования к условиям реализации ПКР.</w:t>
      </w:r>
      <w:r>
        <w:rPr>
          <w:spacing w:val="1"/>
        </w:rPr>
        <w:t xml:space="preserve"> </w:t>
      </w:r>
      <w:r>
        <w:t>Особенности содержания индивидуально-ориентированной работы могут быть представлены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программах.</w:t>
      </w:r>
    </w:p>
    <w:p w:rsidR="005F6D3F" w:rsidRDefault="005F6D3F">
      <w:pPr>
        <w:pStyle w:val="BodyText"/>
        <w:spacing w:before="2" w:line="276" w:lineRule="auto"/>
        <w:ind w:right="56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 методических объединениях групп педагогов и специалистов, работающих с</w:t>
      </w:r>
      <w:r>
        <w:rPr>
          <w:spacing w:val="1"/>
        </w:rPr>
        <w:t xml:space="preserve"> </w:t>
      </w:r>
      <w:r>
        <w:t>подростками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итоговое решение.</w:t>
      </w:r>
    </w:p>
    <w:p w:rsidR="005F6D3F" w:rsidRDefault="005F6D3F">
      <w:pPr>
        <w:pStyle w:val="BodyText"/>
        <w:spacing w:line="278" w:lineRule="auto"/>
        <w:ind w:right="571"/>
      </w:pPr>
      <w:r>
        <w:t>Для реализации ПКР в образовательной организации целесообразно создание службы</w:t>
      </w:r>
      <w:r>
        <w:rPr>
          <w:spacing w:val="1"/>
        </w:rPr>
        <w:t xml:space="preserve"> </w:t>
      </w:r>
      <w:r>
        <w:t>комплексного психолого-медико-социального сопровождения и поддержки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5F6D3F" w:rsidRDefault="005F6D3F">
      <w:pPr>
        <w:pStyle w:val="BodyText"/>
        <w:spacing w:line="276" w:lineRule="auto"/>
        <w:ind w:right="564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условием являются</w:t>
      </w:r>
      <w:r>
        <w:rPr>
          <w:spacing w:val="-5"/>
        </w:rPr>
        <w:t xml:space="preserve"> </w:t>
      </w:r>
      <w:r>
        <w:t>рекомендации ПМПК</w:t>
      </w:r>
      <w:r>
        <w:rPr>
          <w:spacing w:val="-4"/>
        </w:rPr>
        <w:t xml:space="preserve"> </w:t>
      </w:r>
      <w:r>
        <w:t>и наличие</w:t>
      </w:r>
      <w:r>
        <w:rPr>
          <w:spacing w:val="-1"/>
        </w:rPr>
        <w:t xml:space="preserve"> </w:t>
      </w:r>
      <w:r>
        <w:t>ИПР</w:t>
      </w:r>
      <w:r>
        <w:rPr>
          <w:spacing w:val="-5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инвалидов).</w:t>
      </w:r>
    </w:p>
    <w:p w:rsidR="005F6D3F" w:rsidRDefault="005F6D3F">
      <w:pPr>
        <w:pStyle w:val="BodyText"/>
        <w:spacing w:line="276" w:lineRule="auto"/>
        <w:ind w:right="559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учителем-дефектологом),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 нормативными актами</w:t>
      </w:r>
      <w:r>
        <w:rPr>
          <w:spacing w:val="1"/>
        </w:rPr>
        <w:t xml:space="preserve"> </w:t>
      </w:r>
      <w:r>
        <w:t>конкретной образовательной организации, а</w:t>
      </w:r>
      <w:r>
        <w:rPr>
          <w:spacing w:val="1"/>
        </w:rPr>
        <w:t xml:space="preserve"> </w:t>
      </w:r>
      <w:r>
        <w:t>также ее</w:t>
      </w:r>
      <w:r>
        <w:rPr>
          <w:spacing w:val="1"/>
        </w:rPr>
        <w:t xml:space="preserve"> </w:t>
      </w:r>
      <w:r>
        <w:t>уставом;</w:t>
      </w:r>
      <w:r>
        <w:rPr>
          <w:spacing w:val="-4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line="276" w:lineRule="auto"/>
        <w:ind w:right="561"/>
      </w:pP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подростков.</w:t>
      </w:r>
    </w:p>
    <w:p w:rsidR="005F6D3F" w:rsidRDefault="005F6D3F">
      <w:pPr>
        <w:pStyle w:val="BodyText"/>
        <w:spacing w:line="276" w:lineRule="auto"/>
        <w:ind w:right="557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 (врачом, медицинской сестрой) на регулярной основе. В случае отсутствия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заключает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2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оказание медицинских</w:t>
      </w:r>
      <w:r>
        <w:rPr>
          <w:spacing w:val="1"/>
        </w:rPr>
        <w:t xml:space="preserve"> </w:t>
      </w:r>
      <w:r>
        <w:t>услуг.</w:t>
      </w:r>
    </w:p>
    <w:p w:rsidR="005F6D3F" w:rsidRDefault="005F6D3F">
      <w:pPr>
        <w:pStyle w:val="BodyText"/>
        <w:spacing w:line="276" w:lineRule="auto"/>
        <w:ind w:right="563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 Деятельность социального педагога может быть направлена на защиту прав 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комфортной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безопасной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среды.</w:t>
      </w:r>
      <w:r>
        <w:rPr>
          <w:spacing w:val="35"/>
        </w:rPr>
        <w:t xml:space="preserve"> </w:t>
      </w:r>
      <w:r>
        <w:t>Целесообразно</w:t>
      </w:r>
      <w:r>
        <w:rPr>
          <w:spacing w:val="37"/>
        </w:rPr>
        <w:t xml:space="preserve"> </w:t>
      </w:r>
      <w:r>
        <w:t>участие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8" w:firstLine="0"/>
      </w:pPr>
      <w:r>
        <w:t>социального педагога в проведении профилактической и 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организации, с педагогами класса, в случае необходимости – с медицинским работником,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детей.</w:t>
      </w:r>
    </w:p>
    <w:p w:rsidR="005F6D3F" w:rsidRDefault="005F6D3F">
      <w:pPr>
        <w:pStyle w:val="BodyText"/>
        <w:spacing w:before="2" w:line="276" w:lineRule="auto"/>
        <w:ind w:right="567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службы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line="276" w:lineRule="auto"/>
        <w:ind w:right="570"/>
      </w:pPr>
      <w:r>
        <w:t>Педагогу-психологу рекомендуется проводить занятия по комплексному изучению 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 школьников</w:t>
      </w:r>
      <w:r>
        <w:rPr>
          <w:spacing w:val="1"/>
        </w:rPr>
        <w:t xml:space="preserve"> </w:t>
      </w:r>
      <w:r>
        <w:t>с ограниченными возможностями здоровья.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психологическая подготовка</w:t>
      </w:r>
      <w:r>
        <w:rPr>
          <w:spacing w:val="-6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прохождению</w:t>
      </w:r>
      <w:r>
        <w:rPr>
          <w:spacing w:val="-2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аттестации.</w:t>
      </w:r>
    </w:p>
    <w:p w:rsidR="005F6D3F" w:rsidRDefault="005F6D3F">
      <w:pPr>
        <w:pStyle w:val="BodyText"/>
        <w:spacing w:before="2" w:line="276" w:lineRule="auto"/>
        <w:ind w:right="564"/>
      </w:pP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фронтально,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 направления деятельности школьного педагога-психолога состоят в 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 навыков социализации и расширении социального взаимодействия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:rsidR="005F6D3F" w:rsidRDefault="005F6D3F">
      <w:pPr>
        <w:pStyle w:val="BodyText"/>
        <w:spacing w:before="1" w:line="276" w:lineRule="auto"/>
        <w:ind w:right="556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консультативную работу с педагогами, администрацией школы и родителями по вопросам,</w:t>
      </w:r>
      <w:r>
        <w:rPr>
          <w:spacing w:val="1"/>
        </w:rPr>
        <w:t xml:space="preserve"> </w:t>
      </w:r>
      <w:r>
        <w:t>связанным с обучением и воспитанием обучающихся. Кроме того, в течение года педагог-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(психолог) осуществляет</w:t>
      </w:r>
      <w:r>
        <w:rPr>
          <w:spacing w:val="60"/>
        </w:rPr>
        <w:t xml:space="preserve"> </w:t>
      </w:r>
      <w:r>
        <w:t>информационно-просветительскую работу с</w:t>
      </w:r>
      <w:r>
        <w:rPr>
          <w:spacing w:val="60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и педагогами. Данная работа включает чтение лекций, проведение обучающих семинаров и</w:t>
      </w:r>
      <w:r>
        <w:rPr>
          <w:spacing w:val="1"/>
        </w:rPr>
        <w:t xml:space="preserve"> </w:t>
      </w:r>
      <w:r>
        <w:t>тренингов.</w:t>
      </w:r>
    </w:p>
    <w:p w:rsidR="005F6D3F" w:rsidRDefault="005F6D3F">
      <w:pPr>
        <w:pStyle w:val="BodyText"/>
        <w:spacing w:line="276" w:lineRule="auto"/>
        <w:ind w:right="562"/>
      </w:pP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обучающихся с ОВЗ принадлежит психолого-педагогическому консилиуму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(ППк).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ОВЗ и школьников, попавших в сложную жизненную ситуацию, оказание им</w:t>
      </w:r>
      <w:r>
        <w:rPr>
          <w:spacing w:val="-57"/>
        </w:rPr>
        <w:t xml:space="preserve"> </w:t>
      </w:r>
      <w:r>
        <w:t>помощи (методической, специализированной и психологической). Помощь заключается 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Специалисты консилиума следят за динамикой продвижения школьников в рамках освоения</w:t>
      </w:r>
      <w:r>
        <w:rPr>
          <w:spacing w:val="1"/>
        </w:rPr>
        <w:t xml:space="preserve"> </w:t>
      </w:r>
      <w:r>
        <w:t>основной программы обучения и своевременно вносят коррективы в программу обучения и в</w:t>
      </w:r>
      <w:r>
        <w:rPr>
          <w:spacing w:val="-57"/>
        </w:rPr>
        <w:t xml:space="preserve"> </w:t>
      </w:r>
      <w:r>
        <w:t>рабочие программы коррекционной работы;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5F6D3F" w:rsidRDefault="005F6D3F">
      <w:pPr>
        <w:pStyle w:val="BodyText"/>
        <w:spacing w:line="276" w:lineRule="auto"/>
        <w:ind w:right="57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входят: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медецинский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ФАПа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согласованию)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представитель</w:t>
      </w:r>
      <w:r>
        <w:rPr>
          <w:spacing w:val="-5"/>
        </w:rPr>
        <w:t xml:space="preserve"> </w:t>
      </w:r>
      <w:r>
        <w:t>администрации.</w:t>
      </w:r>
      <w:r>
        <w:rPr>
          <w:spacing w:val="-1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уведомляются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ППк.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оранизации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" w:line="276" w:lineRule="auto"/>
        <w:ind w:right="554" w:firstLine="710"/>
        <w:rPr>
          <w:sz w:val="24"/>
          <w:szCs w:val="24"/>
        </w:rPr>
      </w:pPr>
      <w:r>
        <w:rPr>
          <w:sz w:val="24"/>
          <w:szCs w:val="24"/>
        </w:rPr>
        <w:t>первичного обследования (осуществляется сразу после поступления ученика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уточнения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рабочей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 работы);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диагностики в течение года (диагностика проводится по запросу педагога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поводу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устранения);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3" w:firstLine="710"/>
        <w:rPr>
          <w:sz w:val="24"/>
          <w:szCs w:val="24"/>
        </w:rPr>
      </w:pPr>
      <w:r>
        <w:rPr>
          <w:sz w:val="24"/>
          <w:szCs w:val="24"/>
        </w:rPr>
        <w:t>диагностики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окончании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четверти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(триместра)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школьника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выработки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дальнейшему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обучению;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1"/>
        <w:ind w:left="1936" w:hanging="707"/>
        <w:rPr>
          <w:sz w:val="24"/>
          <w:szCs w:val="24"/>
        </w:rPr>
      </w:pPr>
      <w:r>
        <w:rPr>
          <w:sz w:val="24"/>
          <w:szCs w:val="24"/>
        </w:rPr>
        <w:t>диагностики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нештатных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(конфликтных)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случаях.</w:t>
      </w:r>
    </w:p>
    <w:p w:rsidR="005F6D3F" w:rsidRDefault="005F6D3F">
      <w:pPr>
        <w:pStyle w:val="BodyText"/>
        <w:spacing w:before="41" w:line="276" w:lineRule="auto"/>
        <w:ind w:right="574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:rsidR="005F6D3F" w:rsidRDefault="005F6D3F">
      <w:pPr>
        <w:pStyle w:val="BodyText"/>
        <w:spacing w:line="276" w:lineRule="auto"/>
        <w:ind w:right="568"/>
      </w:pP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обучающегося с ОВЗ, сохраняющихся у него проблем в освоении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рабочую коррекционную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вносятся коррективы.</w:t>
      </w:r>
    </w:p>
    <w:p w:rsidR="005F6D3F" w:rsidRDefault="005F6D3F">
      <w:pPr>
        <w:pStyle w:val="BodyText"/>
        <w:spacing w:line="276" w:lineRule="auto"/>
        <w:ind w:right="561"/>
      </w:pPr>
      <w:r>
        <w:t>Ориентируясь на заключения ПМПК, результаты диагностики ППк и 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 звенья комплексных коррекционных мероприятий и необходимость вариативных</w:t>
      </w:r>
      <w:r>
        <w:rPr>
          <w:spacing w:val="1"/>
        </w:rPr>
        <w:t xml:space="preserve"> </w:t>
      </w:r>
      <w:r>
        <w:t>индивидуальных планов обучения обучающихся с ОВЗ и подростков, попавших в 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:rsidR="005F6D3F" w:rsidRDefault="005F6D3F">
      <w:pPr>
        <w:pStyle w:val="BodyText"/>
        <w:spacing w:line="276" w:lineRule="auto"/>
        <w:ind w:right="560"/>
      </w:pPr>
      <w:r>
        <w:t>Реализация системы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2"/>
        </w:rPr>
        <w:t xml:space="preserve"> </w:t>
      </w:r>
      <w:r>
        <w:t>материально-технических,</w:t>
      </w:r>
      <w:r>
        <w:rPr>
          <w:spacing w:val="3"/>
        </w:rPr>
        <w:t xml:space="preserve"> </w:t>
      </w:r>
      <w:r>
        <w:t>информационных.</w:t>
      </w:r>
    </w:p>
    <w:p w:rsidR="005F6D3F" w:rsidRDefault="005F6D3F">
      <w:pPr>
        <w:pStyle w:val="BodyText"/>
        <w:spacing w:line="276" w:lineRule="auto"/>
        <w:ind w:right="564"/>
      </w:pP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материально-технических и др.) может осуществлять деятельность службы комплексного</w:t>
      </w:r>
      <w:r>
        <w:rPr>
          <w:spacing w:val="1"/>
        </w:rPr>
        <w:t xml:space="preserve"> </w:t>
      </w:r>
      <w:r>
        <w:t>психолого-медико-социального сопровождения и поддержки обучающихся с ограниченными</w:t>
      </w:r>
      <w:r>
        <w:rPr>
          <w:spacing w:val="-57"/>
        </w:rPr>
        <w:t xml:space="preserve"> </w:t>
      </w:r>
      <w:r>
        <w:t>возможностями здоровья на основе сетевого взаимодействия с различными 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3"/>
        </w:numPr>
        <w:tabs>
          <w:tab w:val="left" w:pos="1898"/>
        </w:tabs>
        <w:spacing w:line="276" w:lineRule="auto"/>
        <w:ind w:right="566" w:firstLine="710"/>
      </w:pPr>
      <w:bookmarkStart w:id="103" w:name="II_4_4__Механизм_взаимодействия__предусм"/>
      <w:bookmarkStart w:id="104" w:name="_bookmark57"/>
      <w:bookmarkEnd w:id="103"/>
      <w:bookmarkEnd w:id="104"/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</w:p>
    <w:p w:rsidR="005F6D3F" w:rsidRDefault="005F6D3F">
      <w:pPr>
        <w:pStyle w:val="BodyText"/>
        <w:spacing w:line="276" w:lineRule="auto"/>
        <w:ind w:right="566"/>
      </w:pP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специалистов: дефектологов (логопеда, олигофренопедагога, тифлопедагога, сурдопедагога),</w:t>
      </w:r>
      <w:r>
        <w:rPr>
          <w:spacing w:val="-57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деятельность;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сетевом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4" w:firstLine="0"/>
      </w:pP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холдингах);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 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программы 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образования).</w:t>
      </w:r>
    </w:p>
    <w:p w:rsidR="005F6D3F" w:rsidRDefault="005F6D3F">
      <w:pPr>
        <w:pStyle w:val="BodyText"/>
        <w:spacing w:before="2" w:line="276" w:lineRule="auto"/>
        <w:ind w:right="565"/>
      </w:pPr>
      <w:r>
        <w:t>В ходе реализации ПКР в сетевой форме несколько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обеспечивающие коррекцию нарушений развития и социальную адаптацию (их вид, уровень,</w:t>
      </w:r>
      <w:r>
        <w:rPr>
          <w:spacing w:val="-57"/>
        </w:rPr>
        <w:t xml:space="preserve"> </w:t>
      </w:r>
      <w:r>
        <w:t>направленность).</w:t>
      </w:r>
    </w:p>
    <w:p w:rsidR="005F6D3F" w:rsidRDefault="005F6D3F">
      <w:pPr>
        <w:pStyle w:val="BodyText"/>
        <w:spacing w:line="278" w:lineRule="auto"/>
        <w:ind w:right="561"/>
      </w:pPr>
      <w:r>
        <w:t>Программа коррекционной работы должна быть отражена в учебном плане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5F6D3F" w:rsidRDefault="005F6D3F">
      <w:pPr>
        <w:pStyle w:val="BodyText"/>
        <w:spacing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57"/>
        </w:rPr>
        <w:t xml:space="preserve"> </w:t>
      </w:r>
      <w:r>
        <w:t>задачи на каждом уроке, с помощью специалистов осуществлять отбор содержания учебного</w:t>
      </w:r>
      <w:r>
        <w:rPr>
          <w:spacing w:val="1"/>
        </w:rPr>
        <w:t xml:space="preserve"> </w:t>
      </w:r>
      <w:r>
        <w:t>материала (с обязательным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ОВЗ),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приемы.</w:t>
      </w:r>
    </w:p>
    <w:p w:rsidR="005F6D3F" w:rsidRDefault="005F6D3F">
      <w:pPr>
        <w:pStyle w:val="BodyText"/>
        <w:spacing w:line="276" w:lineRule="auto"/>
        <w:ind w:right="570"/>
      </w:pPr>
      <w:r>
        <w:t>Коррекционные занятия со специалистами являются обязательными и проводятся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5F6D3F" w:rsidRDefault="005F6D3F">
      <w:pPr>
        <w:pStyle w:val="BodyText"/>
        <w:spacing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коррекционной работы в учебной урочной деятельности может осуществляться при наличии</w:t>
      </w:r>
      <w:r>
        <w:rPr>
          <w:spacing w:val="1"/>
        </w:rPr>
        <w:t xml:space="preserve"> </w:t>
      </w:r>
      <w:r>
        <w:t>нелинейного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с 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параллели.</w:t>
      </w:r>
    </w:p>
    <w:p w:rsidR="005F6D3F" w:rsidRDefault="005F6D3F">
      <w:pPr>
        <w:pStyle w:val="BodyText"/>
        <w:spacing w:line="276" w:lineRule="auto"/>
        <w:ind w:right="55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 классе, параллели, на уровне образования по специальным предметам 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6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учебные занятия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два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реализуются: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слабовидящих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подростков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«Социально-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бытовая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ориентировка»,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«Развитие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мимики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пантомимики»;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63" w:firstLine="710"/>
        <w:rPr>
          <w:sz w:val="24"/>
          <w:szCs w:val="24"/>
        </w:rPr>
      </w:pPr>
      <w:r>
        <w:rPr>
          <w:sz w:val="24"/>
          <w:szCs w:val="24"/>
        </w:rPr>
        <w:t>для обучающихся с нарушениями речи, слуха, опорно-двигательного аппарата,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задержкой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«Русская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словесность»,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«Культура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речи»,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«Стилистика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текста»;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включается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модуль</w:t>
      </w:r>
    </w:p>
    <w:p w:rsidR="005F6D3F" w:rsidRDefault="005F6D3F">
      <w:pPr>
        <w:pStyle w:val="BodyText"/>
        <w:spacing w:line="274" w:lineRule="exact"/>
        <w:ind w:firstLine="0"/>
      </w:pPr>
      <w:r>
        <w:t>«Литературное</w:t>
      </w:r>
      <w:r>
        <w:rPr>
          <w:spacing w:val="-1"/>
        </w:rPr>
        <w:t xml:space="preserve"> </w:t>
      </w:r>
      <w:r>
        <w:t>краеведение»</w:t>
      </w:r>
      <w:r>
        <w:rPr>
          <w:spacing w:val="-6"/>
        </w:rPr>
        <w:t xml:space="preserve"> </w:t>
      </w:r>
      <w:r>
        <w:t>(выбор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усмотрению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организации).</w:t>
      </w:r>
    </w:p>
    <w:p w:rsidR="005F6D3F" w:rsidRDefault="005F6D3F">
      <w:pPr>
        <w:pStyle w:val="BodyText"/>
        <w:spacing w:before="40" w:line="276" w:lineRule="auto"/>
        <w:ind w:right="556"/>
      </w:pPr>
      <w:r>
        <w:t>Коррекционная работа во внеучебной деятельности осуществляется по 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(производственная)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спортивно-</w:t>
      </w:r>
      <w:r>
        <w:rPr>
          <w:spacing w:val="-57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туристско-краеведческая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корригирующих</w:t>
      </w:r>
      <w:r>
        <w:rPr>
          <w:spacing w:val="-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7"/>
      </w:pP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3"/>
        </w:numPr>
        <w:tabs>
          <w:tab w:val="left" w:pos="1903"/>
        </w:tabs>
        <w:spacing w:line="276" w:lineRule="auto"/>
        <w:ind w:right="557" w:firstLine="710"/>
      </w:pPr>
      <w:bookmarkStart w:id="105" w:name="II_4_5__Планируемые_результаты_работы_с_"/>
      <w:bookmarkStart w:id="106" w:name="_bookmark58"/>
      <w:bookmarkEnd w:id="105"/>
      <w:bookmarkEnd w:id="106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инвалидами</w:t>
      </w:r>
    </w:p>
    <w:p w:rsidR="005F6D3F" w:rsidRDefault="005F6D3F">
      <w:pPr>
        <w:pStyle w:val="BodyText"/>
        <w:spacing w:line="276" w:lineRule="auto"/>
        <w:ind w:right="570"/>
      </w:pPr>
      <w:r>
        <w:t>В итоге проведения коррекционной работы обучающиеся с ОВЗ в достаточной 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3"/>
        </w:rPr>
        <w:t xml:space="preserve"> </w:t>
      </w:r>
      <w:r>
        <w:t>основную образовательную программу</w:t>
      </w:r>
      <w:r>
        <w:rPr>
          <w:spacing w:val="-9"/>
        </w:rPr>
        <w:t xml:space="preserve"> </w:t>
      </w:r>
      <w:r>
        <w:t>ФГОС СОО.</w:t>
      </w:r>
    </w:p>
    <w:p w:rsidR="005F6D3F" w:rsidRDefault="005F6D3F">
      <w:pPr>
        <w:pStyle w:val="BodyText"/>
        <w:tabs>
          <w:tab w:val="left" w:pos="2104"/>
          <w:tab w:val="left" w:pos="2739"/>
          <w:tab w:val="left" w:pos="4475"/>
          <w:tab w:val="left" w:pos="5147"/>
          <w:tab w:val="left" w:pos="6152"/>
          <w:tab w:val="left" w:pos="6398"/>
          <w:tab w:val="left" w:pos="8005"/>
          <w:tab w:val="left" w:pos="9132"/>
          <w:tab w:val="left" w:pos="10022"/>
        </w:tabs>
        <w:spacing w:line="276" w:lineRule="auto"/>
        <w:ind w:right="559"/>
        <w:jc w:val="right"/>
      </w:pPr>
      <w:r>
        <w:t>Результаты</w:t>
      </w:r>
      <w:r>
        <w:rPr>
          <w:spacing w:val="7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1"/>
        </w:rPr>
        <w:t xml:space="preserve"> </w:t>
      </w:r>
      <w:r>
        <w:t>потребностями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демонстрируют</w:t>
      </w:r>
      <w:r>
        <w:rPr>
          <w:spacing w:val="39"/>
        </w:rPr>
        <w:t xml:space="preserve"> </w:t>
      </w: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последующему</w:t>
      </w:r>
      <w:r>
        <w:rPr>
          <w:spacing w:val="29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образованию и достаточные способности к самопознанию, саморазвитию, самоопределению.</w:t>
      </w:r>
      <w:r>
        <w:rPr>
          <w:spacing w:val="1"/>
        </w:rPr>
        <w:t xml:space="preserve"> </w:t>
      </w:r>
      <w:r>
        <w:t>Планируется преодоление,</w:t>
      </w:r>
      <w:r>
        <w:rPr>
          <w:spacing w:val="1"/>
        </w:rPr>
        <w:t xml:space="preserve"> </w:t>
      </w:r>
      <w:r>
        <w:t>компенсация 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 подростков</w:t>
      </w:r>
      <w:r>
        <w:rPr>
          <w:spacing w:val="1"/>
        </w:rPr>
        <w:t xml:space="preserve"> </w:t>
      </w:r>
      <w:r>
        <w:t>нарушений;</w:t>
      </w:r>
      <w:r>
        <w:tab/>
        <w:t>совершенствование</w:t>
      </w:r>
      <w:r>
        <w:tab/>
        <w:t>личностных,</w:t>
      </w:r>
      <w:r>
        <w:tab/>
        <w:t>регулятивных,</w:t>
      </w:r>
      <w:r>
        <w:tab/>
        <w:t>познавательных</w:t>
      </w:r>
      <w:r>
        <w:tab/>
        <w:t>и</w:t>
      </w:r>
      <w:r>
        <w:rPr>
          <w:spacing w:val="-57"/>
        </w:rPr>
        <w:t xml:space="preserve"> </w:t>
      </w:r>
      <w:r>
        <w:t>коммуникативных</w:t>
      </w:r>
      <w:r>
        <w:tab/>
        <w:t>компетенций,</w:t>
      </w:r>
      <w:r>
        <w:tab/>
        <w:t>что</w:t>
      </w:r>
      <w:r>
        <w:tab/>
        <w:t>позволит</w:t>
      </w:r>
      <w:r>
        <w:tab/>
      </w:r>
      <w:r>
        <w:tab/>
        <w:t>школьникам</w:t>
      </w:r>
      <w:r>
        <w:tab/>
        <w:t>освоить</w:t>
      </w:r>
      <w:r>
        <w:tab/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8"/>
        </w:rPr>
        <w:t xml:space="preserve"> </w:t>
      </w:r>
      <w:r>
        <w:t>программу,</w:t>
      </w:r>
      <w:r>
        <w:rPr>
          <w:spacing w:val="16"/>
        </w:rPr>
        <w:t xml:space="preserve"> </w:t>
      </w:r>
      <w:r>
        <w:t>успешно</w:t>
      </w:r>
      <w:r>
        <w:rPr>
          <w:spacing w:val="10"/>
        </w:rPr>
        <w:t xml:space="preserve"> </w:t>
      </w:r>
      <w:r>
        <w:t>пройти</w:t>
      </w:r>
      <w:r>
        <w:rPr>
          <w:spacing w:val="3"/>
        </w:rPr>
        <w:t xml:space="preserve"> </w:t>
      </w:r>
      <w:r>
        <w:t>итоговую</w:t>
      </w:r>
      <w:r>
        <w:rPr>
          <w:spacing w:val="8"/>
        </w:rPr>
        <w:t xml:space="preserve"> </w:t>
      </w:r>
      <w:r>
        <w:t>аттестацию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продолжить</w:t>
      </w:r>
      <w:r>
        <w:rPr>
          <w:spacing w:val="2"/>
        </w:rPr>
        <w:t xml:space="preserve"> </w:t>
      </w:r>
      <w:r>
        <w:t>обучение</w:t>
      </w:r>
    </w:p>
    <w:p w:rsidR="005F6D3F" w:rsidRDefault="005F6D3F">
      <w:pPr>
        <w:pStyle w:val="BodyText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организациях</w:t>
      </w:r>
      <w:r>
        <w:rPr>
          <w:spacing w:val="-6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:rsidR="005F6D3F" w:rsidRDefault="005F6D3F">
      <w:pPr>
        <w:pStyle w:val="BodyText"/>
        <w:spacing w:before="35"/>
        <w:ind w:left="123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1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сформированная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мотивация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труду;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5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ответственное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заданий;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1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адекватная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самооценка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окружающих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1"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сформированный самоконтроль на основе развития эмоциональных и волевых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60" w:firstLine="710"/>
        <w:rPr>
          <w:sz w:val="24"/>
          <w:szCs w:val="24"/>
        </w:rPr>
      </w:pPr>
      <w:r>
        <w:rPr>
          <w:sz w:val="24"/>
          <w:szCs w:val="24"/>
        </w:rPr>
        <w:t>умение вести диалог с разными людьми, достигать в нем взаимопонимания,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сотрудничать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достижения;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4" w:firstLine="710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занятиях спортивно-оздоровительной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1"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понимание и неприятие вредных привычек (курения, употребления алкоголя,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наркотиков);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осознанный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будущей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реализации жизненных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планов;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ответственное отношение к созданию семьи на основе осмысленного принятия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жизни.</w:t>
      </w:r>
    </w:p>
    <w:p w:rsidR="005F6D3F" w:rsidRDefault="005F6D3F">
      <w:pPr>
        <w:pStyle w:val="BodyText"/>
        <w:spacing w:line="275" w:lineRule="exact"/>
        <w:ind w:left="1230" w:firstLine="0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0" w:line="278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продуктивное общение и взаимодействие в процессе совместной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предотвращение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конфликтов;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7" w:firstLine="710"/>
        <w:rPr>
          <w:sz w:val="24"/>
          <w:szCs w:val="24"/>
        </w:rPr>
      </w:pPr>
      <w:r>
        <w:rPr>
          <w:sz w:val="24"/>
          <w:szCs w:val="24"/>
        </w:rPr>
        <w:t>овладение навыками познавательной, учебно-исследовательской и 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самостоятельное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познания;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4" w:firstLine="710"/>
        <w:rPr>
          <w:sz w:val="24"/>
          <w:szCs w:val="24"/>
        </w:rPr>
      </w:pPr>
      <w:r>
        <w:rPr>
          <w:sz w:val="24"/>
          <w:szCs w:val="24"/>
        </w:rPr>
        <w:t>ориентирование в различных источниках информации, самостоятельное или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помощью;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критическое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оценивание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интерпретация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источников;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66" w:line="276" w:lineRule="auto"/>
        <w:ind w:right="557" w:firstLine="710"/>
        <w:rPr>
          <w:sz w:val="24"/>
          <w:szCs w:val="24"/>
        </w:rPr>
      </w:pPr>
      <w:r>
        <w:rPr>
          <w:sz w:val="24"/>
          <w:szCs w:val="24"/>
        </w:rPr>
        <w:t>овладение языковыми средствами, умениями их адекватного использования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целях общения, устного и письменного представления смысловой программы высказывания,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оформления;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"/>
        <w:ind w:left="1936" w:hanging="707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функций различных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институтов.</w:t>
      </w:r>
    </w:p>
    <w:p w:rsidR="005F6D3F" w:rsidRDefault="005F6D3F">
      <w:pPr>
        <w:spacing w:before="41" w:line="276" w:lineRule="auto"/>
        <w:ind w:left="519" w:right="558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Предметные результаты освоения основной образовательной программы </w:t>
      </w:r>
      <w:r>
        <w:rPr>
          <w:sz w:val="24"/>
          <w:szCs w:val="24"/>
        </w:rPr>
        <w:t>должны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ОВЗ.</w:t>
      </w:r>
    </w:p>
    <w:p w:rsidR="005F6D3F" w:rsidRDefault="005F6D3F">
      <w:pPr>
        <w:pStyle w:val="BodyText"/>
        <w:spacing w:line="276" w:lineRule="auto"/>
        <w:ind w:right="56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успешности</w:t>
      </w:r>
      <w:r>
        <w:rPr>
          <w:spacing w:val="3"/>
        </w:rPr>
        <w:t xml:space="preserve"> </w:t>
      </w:r>
      <w:r>
        <w:t>проведенной</w:t>
      </w:r>
      <w:r>
        <w:rPr>
          <w:spacing w:val="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5F6D3F" w:rsidRDefault="005F6D3F">
      <w:pPr>
        <w:pStyle w:val="BodyText"/>
        <w:spacing w:before="1" w:line="276" w:lineRule="auto"/>
        <w:ind w:right="561"/>
      </w:pPr>
      <w:r>
        <w:rPr>
          <w:b/>
          <w:bCs/>
        </w:rPr>
        <w:t>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базовом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уровне</w:t>
      </w:r>
      <w:r>
        <w:rPr>
          <w:b/>
          <w:bCs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2"/>
        </w:rPr>
        <w:t xml:space="preserve"> </w:t>
      </w:r>
      <w:r>
        <w:t>компетенциями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ООП СОО.</w:t>
      </w:r>
    </w:p>
    <w:p w:rsidR="005F6D3F" w:rsidRDefault="005F6D3F">
      <w:pPr>
        <w:pStyle w:val="BodyText"/>
        <w:spacing w:line="276" w:lineRule="auto"/>
        <w:ind w:right="567"/>
      </w:pPr>
      <w:r>
        <w:rPr>
          <w:b/>
          <w:bCs/>
        </w:rPr>
        <w:t>На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углубленном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 курсом,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(предметам).</w:t>
      </w:r>
    </w:p>
    <w:p w:rsidR="005F6D3F" w:rsidRDefault="005F6D3F">
      <w:pPr>
        <w:pStyle w:val="BodyText"/>
        <w:spacing w:line="276" w:lineRule="auto"/>
        <w:ind w:right="55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 систематических научных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3"/>
        </w:rPr>
        <w:t xml:space="preserve"> </w:t>
      </w:r>
      <w:r>
        <w:t>основе.</w:t>
      </w:r>
    </w:p>
    <w:p w:rsidR="005F6D3F" w:rsidRDefault="005F6D3F">
      <w:pPr>
        <w:pStyle w:val="BodyText"/>
        <w:spacing w:line="276" w:lineRule="auto"/>
        <w:ind w:right="561"/>
      </w:pP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 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2"/>
        </w:rPr>
        <w:t xml:space="preserve"> </w:t>
      </w:r>
      <w:r>
        <w:t>характер освоения</w:t>
      </w:r>
      <w:r>
        <w:rPr>
          <w:spacing w:val="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5F6D3F" w:rsidRDefault="005F6D3F">
      <w:pPr>
        <w:pStyle w:val="BodyText"/>
        <w:spacing w:line="275" w:lineRule="exact"/>
        <w:ind w:left="123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before="40" w:line="278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углубленном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и/или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способностях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возможностях;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61" w:firstLine="71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сформированной в целом учебной деятельности и достаточных познавательных, речевых,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эмоционально-волевых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возможностях;</w:t>
      </w:r>
    </w:p>
    <w:p w:rsidR="005F6D3F" w:rsidRDefault="005F6D3F">
      <w:pPr>
        <w:pStyle w:val="ListParagraph"/>
        <w:numPr>
          <w:ilvl w:val="0"/>
          <w:numId w:val="7"/>
        </w:numPr>
        <w:tabs>
          <w:tab w:val="left" w:pos="1937"/>
        </w:tabs>
        <w:spacing w:line="276" w:lineRule="auto"/>
        <w:ind w:right="558" w:firstLine="710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интегрированных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(подростки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 когнитивными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нарушениями).</w:t>
      </w:r>
    </w:p>
    <w:p w:rsidR="005F6D3F" w:rsidRDefault="005F6D3F">
      <w:pPr>
        <w:pStyle w:val="BodyText"/>
        <w:spacing w:line="276" w:lineRule="auto"/>
        <w:ind w:right="556"/>
      </w:pPr>
      <w:r>
        <w:t>Итоговая</w:t>
      </w:r>
      <w:r>
        <w:rPr>
          <w:spacing w:val="1"/>
        </w:rPr>
        <w:t xml:space="preserve"> </w:t>
      </w:r>
      <w:r>
        <w:t>аттестация является</w:t>
      </w:r>
      <w:r>
        <w:rPr>
          <w:spacing w:val="1"/>
        </w:rPr>
        <w:t xml:space="preserve"> </w:t>
      </w:r>
      <w:r>
        <w:t>логическим завершением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образовательных программ среднего общего образования. Выпускники XI (XII) 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5"/>
        </w:rPr>
        <w:t xml:space="preserve"> </w:t>
      </w:r>
      <w:r>
        <w:t>имеющие</w:t>
      </w:r>
      <w:r>
        <w:rPr>
          <w:spacing w:val="2"/>
        </w:rPr>
        <w:t xml:space="preserve"> </w:t>
      </w:r>
      <w:r>
        <w:t>статус</w:t>
      </w:r>
      <w:r>
        <w:rPr>
          <w:spacing w:val="2"/>
        </w:rPr>
        <w:t xml:space="preserve"> </w:t>
      </w:r>
      <w:r>
        <w:t>«ограниченные</w:t>
      </w:r>
      <w:r>
        <w:rPr>
          <w:spacing w:val="57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здоровья»</w:t>
      </w:r>
      <w:r>
        <w:rPr>
          <w:spacing w:val="58"/>
        </w:rPr>
        <w:t xml:space="preserve"> </w:t>
      </w:r>
      <w:r>
        <w:t>или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8" w:firstLine="0"/>
      </w:pPr>
      <w:r>
        <w:t>инвалидность, имеют право на прохождение итоговой аттестации в специально созданных</w:t>
      </w:r>
      <w:r>
        <w:rPr>
          <w:spacing w:val="1"/>
        </w:rPr>
        <w:t xml:space="preserve"> </w:t>
      </w:r>
      <w:r>
        <w:t>условиях</w:t>
      </w:r>
      <w:r>
        <w:rPr>
          <w:vertAlign w:val="superscript"/>
        </w:rPr>
        <w:t>16</w:t>
      </w:r>
      <w:r>
        <w:t>.</w:t>
      </w:r>
    </w:p>
    <w:p w:rsidR="005F6D3F" w:rsidRDefault="005F6D3F">
      <w:pPr>
        <w:pStyle w:val="BodyText"/>
        <w:spacing w:line="276" w:lineRule="auto"/>
        <w:ind w:right="563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 получают справку об обучении или о периоде обучения по</w:t>
      </w:r>
      <w:r>
        <w:rPr>
          <w:spacing w:val="1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разработанному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28"/>
          <w:szCs w:val="28"/>
        </w:rPr>
      </w:pPr>
    </w:p>
    <w:p w:rsidR="005F6D3F" w:rsidRDefault="005F6D3F" w:rsidP="00FF7706">
      <w:pPr>
        <w:pStyle w:val="Heading11"/>
        <w:numPr>
          <w:ilvl w:val="0"/>
          <w:numId w:val="155"/>
        </w:numPr>
        <w:tabs>
          <w:tab w:val="left" w:pos="1605"/>
        </w:tabs>
        <w:spacing w:line="276" w:lineRule="auto"/>
        <w:ind w:left="2258" w:right="1248" w:hanging="1052"/>
        <w:jc w:val="left"/>
      </w:pPr>
      <w:bookmarkStart w:id="107" w:name="III__Организационный_раздел__основной_об"/>
      <w:bookmarkStart w:id="108" w:name="_bookmark59"/>
      <w:bookmarkEnd w:id="107"/>
      <w:bookmarkEnd w:id="108"/>
      <w:r>
        <w:t>ОРГАНИЗАЦИОННЫЙ РАЗДЕЛ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before="11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pStyle w:val="ListParagraph"/>
        <w:numPr>
          <w:ilvl w:val="1"/>
          <w:numId w:val="155"/>
        </w:numPr>
        <w:tabs>
          <w:tab w:val="left" w:pos="1812"/>
        </w:tabs>
        <w:ind w:left="1811" w:hanging="582"/>
        <w:rPr>
          <w:b/>
          <w:bCs/>
          <w:sz w:val="24"/>
          <w:szCs w:val="24"/>
        </w:rPr>
      </w:pPr>
      <w:bookmarkStart w:id="109" w:name="III_1__Учебный_план"/>
      <w:bookmarkStart w:id="110" w:name="_bookmark60"/>
      <w:bookmarkEnd w:id="109"/>
      <w:bookmarkEnd w:id="110"/>
      <w:r>
        <w:rPr>
          <w:b/>
          <w:bCs/>
          <w:sz w:val="24"/>
          <w:szCs w:val="24"/>
        </w:rPr>
        <w:t>Учебный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план</w:t>
      </w:r>
    </w:p>
    <w:p w:rsidR="005F6D3F" w:rsidRDefault="005F6D3F">
      <w:pPr>
        <w:pStyle w:val="BodyText"/>
        <w:spacing w:before="7"/>
        <w:ind w:left="0" w:firstLine="0"/>
        <w:jc w:val="left"/>
        <w:rPr>
          <w:b/>
          <w:bCs/>
          <w:sz w:val="30"/>
          <w:szCs w:val="30"/>
        </w:rPr>
      </w:pPr>
    </w:p>
    <w:p w:rsidR="005F6D3F" w:rsidRDefault="005F6D3F">
      <w:pPr>
        <w:pStyle w:val="BodyText"/>
        <w:spacing w:before="1" w:line="276" w:lineRule="auto"/>
        <w:ind w:right="5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реализует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среднего общего образования, отражает организационно-педагогические условия,</w:t>
      </w:r>
      <w:r>
        <w:rPr>
          <w:spacing w:val="-57"/>
        </w:rPr>
        <w:t xml:space="preserve"> </w:t>
      </w:r>
      <w:r>
        <w:t>необходимые для достижения результатов освоения основной образовательной программы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отбора содержания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5F6D3F" w:rsidRDefault="005F6D3F">
      <w:pPr>
        <w:pStyle w:val="BodyText"/>
        <w:spacing w:before="1" w:line="276" w:lineRule="auto"/>
        <w:ind w:right="5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(п. 22 ст. 2 Федерального закона от 29.12.2012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Федерации»).</w:t>
      </w:r>
    </w:p>
    <w:p w:rsidR="005F6D3F" w:rsidRDefault="005F6D3F">
      <w:pPr>
        <w:pStyle w:val="BodyText"/>
        <w:spacing w:line="276" w:lineRule="auto"/>
        <w:ind w:right="557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 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Федерации»)..</w:t>
      </w:r>
    </w:p>
    <w:p w:rsidR="005F6D3F" w:rsidRDefault="005F6D3F">
      <w:pPr>
        <w:pStyle w:val="BodyText"/>
        <w:spacing w:line="276" w:lineRule="auto"/>
        <w:ind w:right="563"/>
      </w:pPr>
      <w:r>
        <w:t>МБОУ «Курташкинская</w:t>
      </w:r>
      <w:r>
        <w:rPr>
          <w:spacing w:val="1"/>
        </w:rPr>
        <w:t xml:space="preserve"> </w:t>
      </w:r>
      <w:r>
        <w:t>СОШ» предоставляет обучающимся возможность формирования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планов.</w:t>
      </w:r>
    </w:p>
    <w:p w:rsidR="005F6D3F" w:rsidRDefault="005F6D3F">
      <w:pPr>
        <w:pStyle w:val="BodyText"/>
        <w:spacing w:line="276" w:lineRule="auto"/>
        <w:ind w:right="561"/>
      </w:pPr>
      <w:r>
        <w:t>Обучающийся имеет право на обучение по индивидуальному учебному плану,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(необязательных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курсами,</w:t>
      </w:r>
      <w:r>
        <w:rPr>
          <w:spacing w:val="16"/>
        </w:rPr>
        <w:t xml:space="preserve"> </w:t>
      </w:r>
      <w:r>
        <w:t>дисциплинами</w:t>
      </w:r>
      <w:r>
        <w:rPr>
          <w:spacing w:val="10"/>
        </w:rPr>
        <w:t xml:space="preserve"> </w:t>
      </w:r>
      <w:r>
        <w:t>(модулями)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осваиваемой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любых</w:t>
      </w:r>
    </w:p>
    <w:p w:rsidR="005F6D3F" w:rsidRDefault="005F6D3F">
      <w:pPr>
        <w:pStyle w:val="BodyText"/>
        <w:spacing w:before="9"/>
        <w:ind w:left="0" w:firstLine="0"/>
        <w:jc w:val="left"/>
        <w:rPr>
          <w:sz w:val="12"/>
          <w:szCs w:val="12"/>
        </w:rPr>
      </w:pPr>
      <w:r>
        <w:rPr>
          <w:noProof/>
          <w:lang w:eastAsia="ru-RU"/>
        </w:rPr>
        <w:pict>
          <v:rect id="_x0000_s1044" style="position:absolute;margin-left:120.55pt;margin-top:9.3pt;width:144.05pt;height:.7pt;z-index:-251652096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rPr>
          <w:sz w:val="12"/>
          <w:szCs w:val="12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5" w:firstLine="0"/>
      </w:pPr>
      <w:r>
        <w:t>других учебных предметов, курсов, дисциплин (модулей), преподаваемых 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реализуемых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форме 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</w:t>
      </w:r>
      <w:r>
        <w:rPr>
          <w:spacing w:val="7"/>
        </w:rPr>
        <w:t xml:space="preserve"> </w:t>
      </w:r>
      <w:r>
        <w:t>(модулей).</w:t>
      </w:r>
    </w:p>
    <w:p w:rsidR="005F6D3F" w:rsidRDefault="005F6D3F">
      <w:pPr>
        <w:pStyle w:val="BodyText"/>
        <w:spacing w:before="4" w:line="276" w:lineRule="auto"/>
        <w:ind w:right="57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2170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 не более</w:t>
      </w:r>
      <w:r>
        <w:rPr>
          <w:spacing w:val="-1"/>
        </w:rPr>
        <w:t xml:space="preserve"> </w:t>
      </w:r>
      <w:r>
        <w:t>2590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более 37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F6D3F" w:rsidRDefault="005F6D3F">
      <w:pPr>
        <w:pStyle w:val="BodyText"/>
        <w:spacing w:line="276" w:lineRule="auto"/>
        <w:ind w:right="561" w:firstLine="0"/>
      </w:pPr>
      <w:r>
        <w:t>Недельный учебный план является ориентиром при разработке учебного плана, в 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конкретизируются основные показатели</w:t>
      </w:r>
      <w:r>
        <w:rPr>
          <w:spacing w:val="3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плана:</w:t>
      </w:r>
    </w:p>
    <w:p w:rsidR="005F6D3F" w:rsidRDefault="005F6D3F">
      <w:pPr>
        <w:pStyle w:val="ListParagraph"/>
        <w:numPr>
          <w:ilvl w:val="0"/>
          <w:numId w:val="6"/>
        </w:numPr>
        <w:tabs>
          <w:tab w:val="left" w:pos="703"/>
        </w:tabs>
        <w:spacing w:line="275" w:lineRule="exact"/>
        <w:ind w:left="702" w:hanging="184"/>
        <w:rPr>
          <w:sz w:val="24"/>
          <w:szCs w:val="24"/>
        </w:rPr>
      </w:pPr>
      <w:r>
        <w:rPr>
          <w:sz w:val="24"/>
          <w:szCs w:val="24"/>
        </w:rPr>
        <w:t>состав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5F6D3F" w:rsidRDefault="005F6D3F">
      <w:pPr>
        <w:pStyle w:val="ListParagraph"/>
        <w:numPr>
          <w:ilvl w:val="0"/>
          <w:numId w:val="6"/>
        </w:numPr>
        <w:tabs>
          <w:tab w:val="left" w:pos="890"/>
        </w:tabs>
        <w:spacing w:before="40" w:line="276" w:lineRule="auto"/>
        <w:ind w:right="571" w:firstLine="62"/>
        <w:rPr>
          <w:sz w:val="24"/>
          <w:szCs w:val="24"/>
        </w:rPr>
      </w:pPr>
      <w:r>
        <w:rPr>
          <w:sz w:val="24"/>
          <w:szCs w:val="24"/>
        </w:rPr>
        <w:t>недельное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отводимого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классам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предметам;</w:t>
      </w:r>
    </w:p>
    <w:p w:rsidR="005F6D3F" w:rsidRDefault="005F6D3F">
      <w:pPr>
        <w:pStyle w:val="ListParagraph"/>
        <w:numPr>
          <w:ilvl w:val="0"/>
          <w:numId w:val="6"/>
        </w:numPr>
        <w:tabs>
          <w:tab w:val="left" w:pos="761"/>
        </w:tabs>
        <w:spacing w:line="280" w:lineRule="auto"/>
        <w:ind w:right="574" w:firstLine="0"/>
        <w:rPr>
          <w:sz w:val="24"/>
          <w:szCs w:val="24"/>
        </w:rPr>
      </w:pPr>
      <w:r>
        <w:rPr>
          <w:sz w:val="24"/>
          <w:szCs w:val="24"/>
        </w:rPr>
        <w:t>максимально допустимая недельная нагрузка обучающихся и максимальная нагрузка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группы;</w:t>
      </w:r>
    </w:p>
    <w:p w:rsidR="005F6D3F" w:rsidRDefault="005F6D3F">
      <w:pPr>
        <w:pStyle w:val="ListParagraph"/>
        <w:numPr>
          <w:ilvl w:val="0"/>
          <w:numId w:val="6"/>
        </w:numPr>
        <w:tabs>
          <w:tab w:val="left" w:pos="703"/>
        </w:tabs>
        <w:spacing w:line="269" w:lineRule="exact"/>
        <w:ind w:left="702" w:hanging="184"/>
        <w:rPr>
          <w:sz w:val="24"/>
          <w:szCs w:val="24"/>
        </w:rPr>
      </w:pPr>
      <w:r>
        <w:rPr>
          <w:sz w:val="24"/>
          <w:szCs w:val="24"/>
        </w:rPr>
        <w:t>план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комплектования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классов.</w:t>
      </w:r>
    </w:p>
    <w:p w:rsidR="005F6D3F" w:rsidRDefault="005F6D3F">
      <w:pPr>
        <w:pStyle w:val="BodyText"/>
        <w:spacing w:before="40"/>
        <w:ind w:left="582" w:firstLine="0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год.</w:t>
      </w:r>
      <w:r>
        <w:rPr>
          <w:spacing w:val="-4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1).</w:t>
      </w:r>
    </w:p>
    <w:p w:rsidR="005F6D3F" w:rsidRDefault="005F6D3F">
      <w:pPr>
        <w:pStyle w:val="BodyText"/>
        <w:spacing w:before="41" w:line="276" w:lineRule="auto"/>
        <w:ind w:right="566" w:firstLine="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 аттестации в соответствии с методическими системами и 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2"/>
        </w:rPr>
        <w:t xml:space="preserve"> </w:t>
      </w:r>
      <w:r>
        <w:t>используемыми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812"/>
        </w:tabs>
        <w:ind w:left="1811" w:hanging="582"/>
      </w:pPr>
      <w:bookmarkStart w:id="111" w:name="III_2__План_внеурочной_деятельности"/>
      <w:bookmarkStart w:id="112" w:name="_bookmark61"/>
      <w:bookmarkEnd w:id="111"/>
      <w:bookmarkEnd w:id="112"/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5F6D3F" w:rsidRDefault="005F6D3F">
      <w:pPr>
        <w:pStyle w:val="BodyText"/>
        <w:spacing w:before="1"/>
        <w:ind w:left="0" w:firstLine="0"/>
        <w:jc w:val="left"/>
        <w:rPr>
          <w:b/>
          <w:bCs/>
          <w:sz w:val="31"/>
          <w:szCs w:val="31"/>
        </w:rPr>
      </w:pPr>
    </w:p>
    <w:p w:rsidR="005F6D3F" w:rsidRDefault="005F6D3F">
      <w:pPr>
        <w:pStyle w:val="BodyText"/>
        <w:spacing w:line="276" w:lineRule="auto"/>
        <w:ind w:right="561"/>
      </w:pPr>
      <w:r>
        <w:t>План внеурочной деятельности является частью организационного раздела 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и представляет собой описание</w:t>
      </w:r>
      <w:r>
        <w:rPr>
          <w:spacing w:val="1"/>
        </w:rPr>
        <w:t xml:space="preserve"> </w:t>
      </w:r>
      <w:r>
        <w:t>целостной системы функционирования образовательной организации в сфере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план организации деятельности ученических сообществ (групп старшеклассников),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разновозрастных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клубов;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юношеских общественных объединений, организаций (в том числе и в рамках «Российского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школьников»);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1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план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(предметные кружки, факультативы, ученические научные общества, школьные олимпиады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предметам 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школы);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план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воспитательных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мероприятий.</w:t>
      </w:r>
    </w:p>
    <w:p w:rsidR="005F6D3F" w:rsidRDefault="005F6D3F">
      <w:pPr>
        <w:pStyle w:val="BodyText"/>
        <w:spacing w:before="41" w:line="276" w:lineRule="auto"/>
        <w:ind w:right="56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 деятельности при получении среднего общего образования).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5F6D3F" w:rsidRDefault="005F6D3F">
      <w:pPr>
        <w:pStyle w:val="Heading11"/>
        <w:spacing w:before="6"/>
      </w:pPr>
      <w:r>
        <w:t>Содержание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5F6D3F" w:rsidRDefault="005F6D3F">
      <w:p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/>
      </w:pPr>
      <w:r>
        <w:t>Количество часов, выделяемых на внеурочную деятельность, за два года обучения на</w:t>
      </w:r>
      <w:r>
        <w:rPr>
          <w:spacing w:val="1"/>
        </w:rPr>
        <w:t xml:space="preserve"> </w:t>
      </w:r>
      <w:r>
        <w:t>этапе средней школы составляет не более 700 часов</w:t>
      </w:r>
      <w:r>
        <w:rPr>
          <w:vertAlign w:val="superscript"/>
        </w:rPr>
        <w:t>1</w:t>
      </w:r>
      <w:r>
        <w:t>. Величину недельной 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определяют за пределами количества</w:t>
      </w:r>
      <w:r>
        <w:rPr>
          <w:spacing w:val="-57"/>
        </w:rPr>
        <w:t xml:space="preserve"> </w:t>
      </w:r>
      <w:r>
        <w:t>часов, отведенных на освоение обучающимися учебного плана. Для недопущения перегрузки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 деятельность, на периоды каникул. Внеурочная деятельность в каникулярное</w:t>
      </w:r>
      <w:r>
        <w:rPr>
          <w:spacing w:val="1"/>
        </w:rPr>
        <w:t xml:space="preserve"> </w:t>
      </w:r>
      <w:r>
        <w:t>время может реализовываться в рамках тематических образовательных программ (лагерь с</w:t>
      </w:r>
      <w:r>
        <w:rPr>
          <w:spacing w:val="1"/>
        </w:rPr>
        <w:t xml:space="preserve"> </w:t>
      </w:r>
      <w:r>
        <w:t>дневным пребыванием на базе общеобразовательной организации или на базе загородных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экспедициях,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5F6D3F" w:rsidRDefault="005F6D3F">
      <w:pPr>
        <w:pStyle w:val="BodyText"/>
        <w:spacing w:before="1" w:line="276" w:lineRule="auto"/>
        <w:ind w:right="557"/>
      </w:pPr>
      <w:r>
        <w:t>Реализация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 дел (в рамках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событиями).</w:t>
      </w:r>
    </w:p>
    <w:p w:rsidR="005F6D3F" w:rsidRDefault="005F6D3F">
      <w:pPr>
        <w:pStyle w:val="BodyText"/>
        <w:spacing w:before="2" w:line="276" w:lineRule="auto"/>
        <w:ind w:right="559"/>
      </w:pP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еженедельно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часа.</w:t>
      </w:r>
    </w:p>
    <w:p w:rsidR="005F6D3F" w:rsidRDefault="005F6D3F">
      <w:pPr>
        <w:pStyle w:val="BodyText"/>
        <w:spacing w:line="276" w:lineRule="auto"/>
        <w:ind w:right="559"/>
      </w:pP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 часов, отводимых на внеурочную деятельность, может изменяться. В 10-м 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11-м</w:t>
      </w:r>
      <w:r>
        <w:rPr>
          <w:spacing w:val="-2"/>
        </w:rPr>
        <w:t xml:space="preserve"> </w:t>
      </w:r>
      <w:r>
        <w:t>классе.</w:t>
      </w:r>
    </w:p>
    <w:p w:rsidR="005F6D3F" w:rsidRDefault="005F6D3F">
      <w:pPr>
        <w:spacing w:before="2" w:line="276" w:lineRule="auto"/>
        <w:ind w:left="519" w:right="560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Организация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жизни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ученических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сообществ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гражданской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идентичности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компетенций,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как: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компетенция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конструктивного,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обществе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правовых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установленных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российским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социальная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самоидентификация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личностно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приемлемой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ролях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1"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компетенция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самоорганизации,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значимой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совместной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5F6D3F" w:rsidRDefault="005F6D3F">
      <w:pPr>
        <w:pStyle w:val="BodyText"/>
        <w:spacing w:line="275" w:lineRule="exact"/>
        <w:ind w:left="1230" w:firstLine="0"/>
        <w:jc w:val="left"/>
      </w:pPr>
      <w:r>
        <w:t>Организация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происходит: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 рамках внеурочной деятельности в ученическом классе, общешкольной 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юношеских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общественных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объединениях,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созданных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 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пределами;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объединений,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благотворительных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организаций;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 в экологическом просвещении сверстников, родителей, населения,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благоустройстве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сельского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города,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общественными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объединениями.</w:t>
      </w:r>
    </w:p>
    <w:p w:rsidR="005F6D3F" w:rsidRDefault="005F6D3F">
      <w:pPr>
        <w:pStyle w:val="BodyText"/>
        <w:spacing w:before="8"/>
        <w:ind w:left="0" w:firstLine="0"/>
        <w:jc w:val="left"/>
        <w:rPr>
          <w:sz w:val="26"/>
          <w:szCs w:val="26"/>
        </w:rPr>
      </w:pPr>
      <w:r>
        <w:rPr>
          <w:noProof/>
          <w:lang w:eastAsia="ru-RU"/>
        </w:rPr>
        <w:pict>
          <v:rect id="_x0000_s1045" style="position:absolute;margin-left:120.55pt;margin-top:17.3pt;width:144.05pt;height:.7pt;z-index:-251651072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rPr>
          <w:sz w:val="26"/>
          <w:szCs w:val="26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spacing w:before="66" w:line="276" w:lineRule="auto"/>
        <w:ind w:left="519" w:right="563" w:firstLine="71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Воспитательные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мероприятия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нацелены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сферах,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как: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8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себя,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самосовершенствованию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планов);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отношение обучающихся к России как к Родине (Отечеству) (включает подготовку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патриотическому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служению);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отношения обучающихся с окружающими людьми (включает подготовку к общению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сверстниками,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старшими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младшими);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отношение обучающихся к закону, государству и к гражданскому обществу (включает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общественной жизни);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отношение обучающихся к окружающему миру, к живой природе, 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(включает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научного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трудовые и социально-экономические отношения (включает подготовку личности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деятельности).</w:t>
      </w:r>
    </w:p>
    <w:p w:rsidR="005F6D3F" w:rsidRDefault="005F6D3F">
      <w:pPr>
        <w:pStyle w:val="BodyText"/>
        <w:spacing w:line="276" w:lineRule="auto"/>
        <w:ind w:right="555"/>
      </w:pPr>
      <w:r>
        <w:t>План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(федеральных,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муниципальных).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мероприятиями, инициированными органами управления 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масштабе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классов) предусматривается</w:t>
      </w:r>
      <w:r>
        <w:rPr>
          <w:spacing w:val="1"/>
        </w:rPr>
        <w:t xml:space="preserve"> </w:t>
      </w:r>
      <w:r>
        <w:t>вовлечение 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числа обучающихся.</w:t>
      </w:r>
    </w:p>
    <w:p w:rsidR="005F6D3F" w:rsidRDefault="005F6D3F">
      <w:pPr>
        <w:pStyle w:val="BodyText"/>
        <w:spacing w:line="276" w:lineRule="auto"/>
        <w:ind w:right="560"/>
      </w:pPr>
      <w:r>
        <w:t>По решению педагогического коллектива, родительской общественности, интересов и</w:t>
      </w:r>
      <w:r>
        <w:rPr>
          <w:spacing w:val="-57"/>
        </w:rPr>
        <w:t xml:space="preserve"> </w:t>
      </w:r>
      <w:r>
        <w:t>запросов детей и родителей план внеурочной деятельности в образовательной организации</w:t>
      </w:r>
      <w:r>
        <w:rPr>
          <w:spacing w:val="1"/>
        </w:rPr>
        <w:t xml:space="preserve"> </w:t>
      </w:r>
      <w:r>
        <w:t xml:space="preserve">модифицируется в соответствии с </w:t>
      </w:r>
      <w:r>
        <w:rPr>
          <w:b/>
          <w:bCs/>
        </w:rPr>
        <w:t xml:space="preserve">пятью профилями: </w:t>
      </w:r>
      <w:r>
        <w:t>естественно-научным, гуманитарным,</w:t>
      </w:r>
      <w:r>
        <w:rPr>
          <w:spacing w:val="-57"/>
        </w:rPr>
        <w:t xml:space="preserve"> </w:t>
      </w:r>
      <w:r>
        <w:t>социально-экономическим,</w:t>
      </w:r>
      <w:r>
        <w:rPr>
          <w:spacing w:val="-2"/>
        </w:rPr>
        <w:t xml:space="preserve"> </w:t>
      </w:r>
      <w:r>
        <w:t>технологическим,</w:t>
      </w:r>
      <w:r>
        <w:rPr>
          <w:spacing w:val="-1"/>
        </w:rPr>
        <w:t xml:space="preserve"> </w:t>
      </w:r>
      <w:r>
        <w:t>универсальным.</w:t>
      </w:r>
    </w:p>
    <w:p w:rsidR="005F6D3F" w:rsidRDefault="005F6D3F">
      <w:pPr>
        <w:pStyle w:val="BodyText"/>
        <w:spacing w:line="276" w:lineRule="auto"/>
        <w:ind w:right="555"/>
      </w:pPr>
      <w:r>
        <w:t>При планировании внеурочной деятельности учитываются наличные условия: здание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 питания и медицинского обслуживания обучающихся, их площадь, освещенность 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занятий.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812"/>
        </w:tabs>
        <w:spacing w:before="165"/>
        <w:ind w:left="1811" w:hanging="582"/>
      </w:pPr>
      <w:bookmarkStart w:id="113" w:name="III_3__Система_условий_реализации_основн"/>
      <w:bookmarkStart w:id="114" w:name="_bookmark62"/>
      <w:bookmarkEnd w:id="113"/>
      <w:bookmarkEnd w:id="114"/>
      <w:r>
        <w:t>Система 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5F6D3F" w:rsidRDefault="005F6D3F">
      <w:pPr>
        <w:pStyle w:val="ListParagraph"/>
        <w:numPr>
          <w:ilvl w:val="2"/>
          <w:numId w:val="155"/>
        </w:numPr>
        <w:tabs>
          <w:tab w:val="left" w:pos="1995"/>
        </w:tabs>
        <w:spacing w:before="45" w:line="276" w:lineRule="auto"/>
        <w:ind w:right="563" w:firstLine="710"/>
        <w:rPr>
          <w:b/>
          <w:bCs/>
          <w:sz w:val="24"/>
          <w:szCs w:val="24"/>
        </w:rPr>
      </w:pPr>
      <w:bookmarkStart w:id="115" w:name="III_3_1__Требования_к_кадровым_условиям_"/>
      <w:bookmarkStart w:id="116" w:name="_bookmark63"/>
      <w:bookmarkEnd w:id="115"/>
      <w:bookmarkEnd w:id="116"/>
      <w:r>
        <w:rPr>
          <w:b/>
          <w:bCs/>
          <w:sz w:val="24"/>
          <w:szCs w:val="24"/>
        </w:rPr>
        <w:t>Требования к кадровым условиям реализации основной образовательной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программы</w:t>
      </w:r>
    </w:p>
    <w:p w:rsidR="005F6D3F" w:rsidRDefault="005F6D3F">
      <w:pPr>
        <w:pStyle w:val="Heading11"/>
        <w:spacing w:line="276" w:lineRule="auto"/>
        <w:ind w:left="519" w:right="562" w:firstLine="456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</w:p>
    <w:p w:rsidR="005F6D3F" w:rsidRDefault="005F6D3F">
      <w:pPr>
        <w:pStyle w:val="BodyText"/>
        <w:spacing w:line="276" w:lineRule="auto"/>
        <w:ind w:right="563"/>
      </w:pP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F6D3F" w:rsidRDefault="005F6D3F">
      <w:pPr>
        <w:pStyle w:val="BodyText"/>
        <w:ind w:left="1230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включают: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37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укомплектованность образовательной организации педагогическими, руководящими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работниками;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непрерывность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организации, реализующей образовательную программу среднего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5F6D3F" w:rsidRDefault="005F6D3F">
      <w:pPr>
        <w:pStyle w:val="BodyText"/>
        <w:spacing w:line="276" w:lineRule="auto"/>
        <w:ind w:right="576"/>
      </w:pP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программу,</w:t>
      </w:r>
      <w:r>
        <w:rPr>
          <w:spacing w:val="10"/>
        </w:rPr>
        <w:t xml:space="preserve"> </w:t>
      </w:r>
      <w:r>
        <w:t>создаются</w:t>
      </w:r>
      <w:r>
        <w:rPr>
          <w:spacing w:val="6"/>
        </w:rPr>
        <w:t xml:space="preserve"> </w:t>
      </w:r>
      <w:r>
        <w:t>условия: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для реализации электронного обучения, применения дистанционных 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деятельность, обеспечивающими возможность восполнения недостающих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ресурсов;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научно-теоретической,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 педагогических работников по вопросам реализации основной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инновационного 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 организаций, 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деятельность;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стимулирования непрерывного личностного профессионального роста и 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повышения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34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выявления, развития и использования потенциальных возможностей 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"/>
        <w:ind w:left="1225"/>
        <w:rPr>
          <w:sz w:val="24"/>
          <w:szCs w:val="24"/>
        </w:rPr>
      </w:pPr>
      <w:r>
        <w:rPr>
          <w:sz w:val="24"/>
          <w:szCs w:val="24"/>
        </w:rPr>
        <w:t>осуществления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мониторинга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труда.</w:t>
      </w:r>
    </w:p>
    <w:p w:rsidR="005F6D3F" w:rsidRDefault="005F6D3F">
      <w:pPr>
        <w:pStyle w:val="BodyText"/>
        <w:spacing w:before="41" w:line="276" w:lineRule="auto"/>
        <w:ind w:right="560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схеме: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должность;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должностные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обязанности;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количество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(требуется/имеется);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  <w:tab w:val="left" w:pos="2349"/>
          <w:tab w:val="left" w:pos="3823"/>
          <w:tab w:val="left" w:pos="5845"/>
          <w:tab w:val="left" w:pos="7506"/>
          <w:tab w:val="left" w:pos="8966"/>
          <w:tab w:val="left" w:pos="9383"/>
        </w:tabs>
        <w:spacing w:before="41" w:line="276" w:lineRule="auto"/>
        <w:ind w:right="559" w:firstLine="283"/>
        <w:jc w:val="left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z w:val="24"/>
          <w:szCs w:val="24"/>
        </w:rPr>
        <w:tab/>
        <w:t>работников</w:t>
      </w:r>
      <w:r>
        <w:rPr>
          <w:sz w:val="24"/>
          <w:szCs w:val="24"/>
        </w:rPr>
        <w:tab/>
        <w:t>образовательной</w:t>
      </w:r>
      <w:r>
        <w:rPr>
          <w:sz w:val="24"/>
          <w:szCs w:val="24"/>
        </w:rPr>
        <w:tab/>
        <w:t>организации:</w:t>
      </w:r>
      <w:r>
        <w:rPr>
          <w:sz w:val="24"/>
          <w:szCs w:val="24"/>
        </w:rPr>
        <w:tab/>
        <w:t>требования</w:t>
      </w:r>
      <w:r>
        <w:rPr>
          <w:sz w:val="24"/>
          <w:szCs w:val="24"/>
        </w:rPr>
        <w:tab/>
        <w:t>к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уровню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квалификации,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фактический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уровень.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58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6"/>
      </w:pPr>
      <w:r>
        <w:t>Образовательная организация с учетом особенностей педагогической деятельности по</w:t>
      </w:r>
      <w:r>
        <w:rPr>
          <w:spacing w:val="-57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2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:rsidR="005F6D3F" w:rsidRDefault="005F6D3F">
      <w:pPr>
        <w:pStyle w:val="BodyText"/>
        <w:spacing w:before="3"/>
        <w:ind w:left="1230" w:firstLine="0"/>
      </w:pPr>
      <w:r>
        <w:t>Результативность</w:t>
      </w:r>
      <w:r>
        <w:rPr>
          <w:spacing w:val="1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педагогических</w:t>
      </w:r>
      <w:r>
        <w:rPr>
          <w:spacing w:val="64"/>
        </w:rPr>
        <w:t xml:space="preserve"> </w:t>
      </w:r>
      <w:r>
        <w:t>работников</w:t>
      </w:r>
      <w:r>
        <w:rPr>
          <w:spacing w:val="70"/>
        </w:rPr>
        <w:t xml:space="preserve"> </w:t>
      </w:r>
      <w:r>
        <w:t>может</w:t>
      </w:r>
      <w:r>
        <w:rPr>
          <w:spacing w:val="66"/>
        </w:rPr>
        <w:t xml:space="preserve"> </w:t>
      </w:r>
      <w:r>
        <w:t>оцениваться</w:t>
      </w:r>
      <w:r>
        <w:rPr>
          <w:spacing w:val="69"/>
        </w:rPr>
        <w:t xml:space="preserve"> </w:t>
      </w:r>
      <w:r>
        <w:t>по</w:t>
      </w:r>
    </w:p>
    <w:p w:rsidR="005F6D3F" w:rsidRDefault="005F6D3F">
      <w:pPr>
        <w:pStyle w:val="BodyText"/>
        <w:spacing w:before="41"/>
        <w:ind w:firstLine="0"/>
        <w:jc w:val="left"/>
      </w:pPr>
      <w:r>
        <w:t>схеме: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критерии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оценки;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показатели/индикаторы.</w:t>
      </w:r>
    </w:p>
    <w:p w:rsidR="005F6D3F" w:rsidRDefault="005F6D3F">
      <w:pPr>
        <w:pStyle w:val="BodyText"/>
        <w:spacing w:before="40" w:line="276" w:lineRule="auto"/>
        <w:ind w:right="557"/>
      </w:pPr>
      <w:r>
        <w:t>Показатели и индикаторы могут быть разработаны</w:t>
      </w:r>
      <w:r>
        <w:rPr>
          <w:spacing w:val="1"/>
        </w:rPr>
        <w:t xml:space="preserve"> </w:t>
      </w:r>
      <w:r>
        <w:t>МБОУ «Левженская СОШ»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Они отражают динамику образовательных достижений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развития УУД,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результативность 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 результатов учебной деятельности обучающихся может осуществляться в 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мониторинговых</w:t>
      </w:r>
      <w:r>
        <w:rPr>
          <w:spacing w:val="-3"/>
        </w:rPr>
        <w:t xml:space="preserve"> </w:t>
      </w:r>
      <w:r>
        <w:t>исследований.</w:t>
      </w:r>
    </w:p>
    <w:p w:rsidR="005F6D3F" w:rsidRDefault="005F6D3F">
      <w:pPr>
        <w:pStyle w:val="BodyText"/>
        <w:spacing w:before="6"/>
        <w:ind w:left="1230" w:firstLine="0"/>
      </w:pPr>
      <w:r>
        <w:t>При</w:t>
      </w:r>
      <w:r>
        <w:rPr>
          <w:spacing w:val="-6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учитываться: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  <w:tab w:val="left" w:pos="3257"/>
          <w:tab w:val="left" w:pos="4015"/>
          <w:tab w:val="left" w:pos="8284"/>
        </w:tabs>
        <w:spacing w:before="41" w:line="276" w:lineRule="auto"/>
        <w:ind w:right="554" w:firstLine="283"/>
        <w:jc w:val="left"/>
        <w:rPr>
          <w:sz w:val="24"/>
          <w:szCs w:val="24"/>
        </w:rPr>
      </w:pPr>
      <w:r>
        <w:rPr>
          <w:sz w:val="24"/>
          <w:szCs w:val="24"/>
        </w:rPr>
        <w:t>востребованность</w:t>
      </w:r>
      <w:r>
        <w:rPr>
          <w:sz w:val="24"/>
          <w:szCs w:val="24"/>
        </w:rPr>
        <w:tab/>
        <w:t>услуг</w:t>
      </w:r>
      <w:r>
        <w:rPr>
          <w:sz w:val="24"/>
          <w:szCs w:val="24"/>
        </w:rPr>
        <w:tab/>
        <w:t xml:space="preserve">учителя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(в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том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числе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внеурочных)</w:t>
      </w:r>
      <w:r>
        <w:rPr>
          <w:sz w:val="24"/>
          <w:szCs w:val="24"/>
        </w:rPr>
        <w:tab/>
        <w:t>учениками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родителями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(законными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7" w:firstLine="283"/>
        <w:jc w:val="left"/>
        <w:rPr>
          <w:sz w:val="24"/>
          <w:szCs w:val="24"/>
        </w:rPr>
      </w:pPr>
      <w:r>
        <w:rPr>
          <w:sz w:val="24"/>
          <w:szCs w:val="24"/>
        </w:rPr>
        <w:t>использование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учителями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здоровьесберегающих;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распространение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передового педагогического опыта;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 мастерства;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  <w:tab w:val="left" w:pos="2258"/>
          <w:tab w:val="left" w:pos="3415"/>
          <w:tab w:val="left" w:pos="4015"/>
          <w:tab w:val="left" w:pos="5936"/>
          <w:tab w:val="left" w:pos="6411"/>
          <w:tab w:val="left" w:pos="8423"/>
        </w:tabs>
        <w:spacing w:before="40" w:line="280" w:lineRule="auto"/>
        <w:ind w:right="562" w:firstLine="283"/>
        <w:jc w:val="left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z w:val="24"/>
          <w:szCs w:val="24"/>
        </w:rPr>
        <w:tab/>
        <w:t>учителя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формированию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сопровождению</w:t>
      </w:r>
      <w:r>
        <w:rPr>
          <w:sz w:val="24"/>
          <w:szCs w:val="24"/>
        </w:rPr>
        <w:tab/>
        <w:t>индивидуальных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траекторий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69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руководство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взаимодействие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5F6D3F" w:rsidRDefault="005F6D3F">
      <w:pPr>
        <w:pStyle w:val="Heading11"/>
        <w:spacing w:before="47" w:line="276" w:lineRule="auto"/>
        <w:ind w:left="519" w:right="565" w:firstLine="710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57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</w:t>
      </w:r>
    </w:p>
    <w:p w:rsidR="005F6D3F" w:rsidRDefault="005F6D3F">
      <w:pPr>
        <w:pStyle w:val="BodyText"/>
        <w:spacing w:line="276" w:lineRule="auto"/>
        <w:ind w:right="561"/>
      </w:pPr>
      <w:r>
        <w:t>Уровень квалификации работников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 реализующей основную образовательную программу, для каждой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профессионального стандарта «Педагог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должности.</w:t>
      </w:r>
    </w:p>
    <w:p w:rsidR="005F6D3F" w:rsidRDefault="005F6D3F">
      <w:pPr>
        <w:pStyle w:val="BodyText"/>
        <w:spacing w:line="276" w:lineRule="auto"/>
        <w:ind w:right="568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 предъявляемым к квалификационным категориям, а также занимаемым 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аттестации.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tabs>
          <w:tab w:val="left" w:pos="3105"/>
          <w:tab w:val="left" w:pos="5082"/>
          <w:tab w:val="left" w:pos="6631"/>
          <w:tab w:val="left" w:pos="8347"/>
        </w:tabs>
        <w:spacing w:before="66" w:line="276" w:lineRule="auto"/>
        <w:ind w:right="570"/>
        <w:jc w:val="left"/>
      </w:pPr>
      <w:r>
        <w:t>Квалификация</w:t>
      </w:r>
      <w:r>
        <w:tab/>
        <w:t>педагогических</w:t>
      </w:r>
      <w:r>
        <w:tab/>
        <w:t>работников</w:t>
      </w:r>
      <w:r>
        <w:tab/>
        <w:t>организаций,</w:t>
      </w:r>
      <w:r>
        <w:tab/>
      </w:r>
      <w:r>
        <w:rPr>
          <w:spacing w:val="-1"/>
        </w:rPr>
        <w:t>осуществляющих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отражает: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компетентность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методах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  <w:tab w:val="left" w:pos="3415"/>
          <w:tab w:val="left" w:pos="5431"/>
          <w:tab w:val="left" w:pos="6593"/>
          <w:tab w:val="left" w:pos="8034"/>
          <w:tab w:val="left" w:pos="9926"/>
        </w:tabs>
        <w:spacing w:before="46" w:line="276" w:lineRule="auto"/>
        <w:ind w:right="557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z w:val="24"/>
          <w:szCs w:val="24"/>
        </w:rPr>
        <w:tab/>
        <w:t>гуманистической</w:t>
      </w:r>
      <w:r>
        <w:rPr>
          <w:sz w:val="24"/>
          <w:szCs w:val="24"/>
        </w:rPr>
        <w:tab/>
        <w:t>позиции,</w:t>
      </w:r>
      <w:r>
        <w:rPr>
          <w:sz w:val="24"/>
          <w:szCs w:val="24"/>
        </w:rPr>
        <w:tab/>
        <w:t>позитивной</w:t>
      </w:r>
      <w:r>
        <w:rPr>
          <w:sz w:val="24"/>
          <w:szCs w:val="24"/>
        </w:rPr>
        <w:tab/>
        <w:t>направленности</w:t>
      </w:r>
      <w:r>
        <w:rPr>
          <w:sz w:val="24"/>
          <w:szCs w:val="24"/>
        </w:rPr>
        <w:tab/>
        <w:t>на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педагогическую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8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общую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культуру,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определяющую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стиль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влияющую на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успешность педагогического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позицию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самоорганизованность,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эмоциональную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устойчивость.</w:t>
      </w:r>
    </w:p>
    <w:p w:rsidR="005F6D3F" w:rsidRDefault="005F6D3F">
      <w:pPr>
        <w:pStyle w:val="BodyText"/>
        <w:spacing w:before="40" w:line="276" w:lineRule="auto"/>
        <w:ind w:right="564"/>
      </w:pPr>
      <w:r>
        <w:t>У педагогического работника, реализующего основную образовательную программу,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 и успешного достижения обучающимися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умения: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3"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обеспечивать условия для успешной деятельности, позитивной мотивации, а 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самомотивирования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осуществлять самостоятельный поиск и анализ информации с помощью 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информационно-поисковых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разрабатывать программы учебных предметов, курсов, методические и дидактические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материалы;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80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выбирать учебники и учебно-методическую литературу, рекомендовать обучающимся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интернет-ресурсы;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национальные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этнокультурные,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одаренных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 возможностями здоровья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детей-инвалидов);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проектную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проекта;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оценивать деятельность обучающихся в соответствии с требованиями ФГОС СОО,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стартовой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учебно-практические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задачи;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интерпретировать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3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использовать возможности ИКТ, работать с текстовыми редакторами, электронными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таблицами,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почтой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браузерами,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мультимедийным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оборудованием.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left="519" w:right="566" w:firstLine="710"/>
      </w:pPr>
      <w:r>
        <w:t>Описание реализуемой системы непрерывного профессионального развития и</w:t>
      </w:r>
      <w:r>
        <w:rPr>
          <w:spacing w:val="1"/>
        </w:rPr>
        <w:t xml:space="preserve"> </w:t>
      </w:r>
      <w:r>
        <w:t>повышения квалификации педагогических и руководящих работников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</w:p>
    <w:p w:rsidR="005F6D3F" w:rsidRDefault="005F6D3F">
      <w:pPr>
        <w:pStyle w:val="BodyText"/>
        <w:spacing w:line="276" w:lineRule="auto"/>
        <w:ind w:right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в соответствии 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5F6D3F" w:rsidRDefault="005F6D3F">
      <w:pPr>
        <w:pStyle w:val="BodyText"/>
        <w:spacing w:line="276" w:lineRule="auto"/>
        <w:ind w:right="562"/>
      </w:pPr>
      <w:r>
        <w:t>Непрерывность профессионального развития работников МБОУ «Курташкинская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реализующей</w:t>
      </w:r>
      <w:r>
        <w:rPr>
          <w:spacing w:val="42"/>
        </w:rPr>
        <w:t xml:space="preserve"> </w:t>
      </w:r>
      <w:r>
        <w:t>основную</w:t>
      </w:r>
      <w:r>
        <w:rPr>
          <w:spacing w:val="39"/>
        </w:rPr>
        <w:t xml:space="preserve"> </w:t>
      </w:r>
      <w:r>
        <w:t>образовательную</w:t>
      </w:r>
      <w:r>
        <w:rPr>
          <w:spacing w:val="44"/>
        </w:rPr>
        <w:t xml:space="preserve"> </w:t>
      </w:r>
      <w:r>
        <w:t>программу</w:t>
      </w:r>
      <w:r>
        <w:rPr>
          <w:spacing w:val="32"/>
        </w:rPr>
        <w:t xml:space="preserve"> </w:t>
      </w:r>
      <w:r>
        <w:t>среднего</w:t>
      </w:r>
      <w:r>
        <w:rPr>
          <w:spacing w:val="41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образования,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 w:firstLine="0"/>
      </w:pPr>
      <w:r>
        <w:t>обеспечивается освоением ими дополнительных профессиональных программ по 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года.</w:t>
      </w:r>
    </w:p>
    <w:p w:rsidR="005F6D3F" w:rsidRDefault="005F6D3F">
      <w:pPr>
        <w:pStyle w:val="BodyText"/>
        <w:spacing w:line="276" w:lineRule="auto"/>
        <w:ind w:right="562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 педагогических работников,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аттестации кадров 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vertAlign w:val="superscript"/>
        </w:rPr>
        <w:t>17</w:t>
      </w:r>
      <w:r>
        <w:t>.</w:t>
      </w:r>
    </w:p>
    <w:p w:rsidR="005F6D3F" w:rsidRDefault="005F6D3F">
      <w:pPr>
        <w:pStyle w:val="BodyText"/>
        <w:spacing w:before="1" w:line="280" w:lineRule="auto"/>
        <w:ind w:right="57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 соответствующую лицензию.</w:t>
      </w:r>
    </w:p>
    <w:p w:rsidR="005F6D3F" w:rsidRDefault="005F6D3F">
      <w:pPr>
        <w:pStyle w:val="BodyText"/>
        <w:spacing w:line="269" w:lineRule="exact"/>
        <w:ind w:left="1230" w:firstLine="0"/>
      </w:pPr>
      <w:r>
        <w:t>Формами</w:t>
      </w:r>
      <w:r>
        <w:rPr>
          <w:spacing w:val="-7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0" w:line="276" w:lineRule="auto"/>
        <w:ind w:right="568" w:firstLine="283"/>
        <w:jc w:val="left"/>
        <w:rPr>
          <w:sz w:val="24"/>
          <w:szCs w:val="24"/>
        </w:rPr>
      </w:pPr>
      <w:r>
        <w:rPr>
          <w:sz w:val="24"/>
          <w:szCs w:val="24"/>
        </w:rPr>
        <w:t>послевузовское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высших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заведениях,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магистратуре,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аспирантуре,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докторантуре,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квалификации;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стажировки,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семинарах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мастер-классах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направлениям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5" w:firstLine="283"/>
        <w:jc w:val="left"/>
        <w:rPr>
          <w:sz w:val="24"/>
          <w:szCs w:val="24"/>
        </w:rPr>
      </w:pPr>
      <w:r>
        <w:rPr>
          <w:sz w:val="24"/>
          <w:szCs w:val="24"/>
        </w:rPr>
        <w:t>дистанционное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образование;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проектах;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публикация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материалов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</w:p>
    <w:p w:rsidR="005F6D3F" w:rsidRDefault="005F6D3F">
      <w:pPr>
        <w:pStyle w:val="BodyText"/>
        <w:spacing w:before="2" w:line="276" w:lineRule="auto"/>
        <w:ind w:right="566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 труда.</w:t>
      </w:r>
    </w:p>
    <w:p w:rsidR="005F6D3F" w:rsidRDefault="005F6D3F">
      <w:pPr>
        <w:pStyle w:val="BodyText"/>
        <w:spacing w:line="276" w:lineRule="auto"/>
        <w:ind w:right="557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 СОО: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8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учебно-методическими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информационно-методическими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ФГОС СОО.</w:t>
      </w:r>
    </w:p>
    <w:p w:rsidR="005F6D3F" w:rsidRDefault="005F6D3F">
      <w:pPr>
        <w:pStyle w:val="BodyText"/>
        <w:spacing w:line="276" w:lineRule="auto"/>
        <w:ind w:right="559"/>
      </w:pPr>
      <w:r>
        <w:t>Одним из условий готовности образовательной организации к введению ФГОС 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 СОО. Организация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 форма подведения итогов,</w:t>
      </w:r>
      <w:r>
        <w:rPr>
          <w:spacing w:val="60"/>
        </w:rPr>
        <w:t xml:space="preserve"> </w:t>
      </w:r>
      <w:r>
        <w:t>анализ и использование результатов на уроках и</w:t>
      </w:r>
      <w:r>
        <w:rPr>
          <w:spacing w:val="1"/>
        </w:rPr>
        <w:t xml:space="preserve"> </w:t>
      </w:r>
      <w:r>
        <w:t>во внеурочной работе. Методическая работа более детально планируется на учебный год и</w:t>
      </w:r>
      <w:r>
        <w:rPr>
          <w:spacing w:val="1"/>
        </w:rPr>
        <w:t xml:space="preserve"> </w:t>
      </w:r>
      <w:r>
        <w:t>утверждается педагогическим</w:t>
      </w:r>
      <w:r>
        <w:rPr>
          <w:spacing w:val="2"/>
        </w:rPr>
        <w:t xml:space="preserve"> </w:t>
      </w:r>
      <w:r>
        <w:t>советом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F6D3F" w:rsidRDefault="005F6D3F">
      <w:pPr>
        <w:pStyle w:val="BodyText"/>
        <w:ind w:left="1230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мероприятия:</w:t>
      </w:r>
    </w:p>
    <w:p w:rsidR="005F6D3F" w:rsidRDefault="005F6D3F">
      <w:pPr>
        <w:pStyle w:val="BodyText"/>
        <w:spacing w:before="10"/>
        <w:ind w:left="0" w:firstLine="0"/>
        <w:jc w:val="left"/>
        <w:rPr>
          <w:sz w:val="21"/>
          <w:szCs w:val="21"/>
        </w:rPr>
      </w:pPr>
      <w:r>
        <w:rPr>
          <w:noProof/>
          <w:lang w:eastAsia="ru-RU"/>
        </w:rPr>
        <w:pict>
          <v:rect id="_x0000_s1046" style="position:absolute;margin-left:120.55pt;margin-top:14.55pt;width:144.05pt;height:.7pt;z-index:-251650048;mso-wrap-distance-left:0;mso-wrap-distance-right:0;mso-position-horizontal-relative:page" fillcolor="black" stroked="f">
            <w10:wrap type="topAndBottom" anchorx="page"/>
          </v:rect>
        </w:pict>
      </w: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ind w:left="0" w:firstLine="0"/>
        <w:jc w:val="left"/>
        <w:rPr>
          <w:sz w:val="20"/>
          <w:szCs w:val="20"/>
        </w:rPr>
      </w:pPr>
    </w:p>
    <w:p w:rsidR="005F6D3F" w:rsidRDefault="005F6D3F">
      <w:pPr>
        <w:pStyle w:val="BodyText"/>
        <w:spacing w:before="7"/>
        <w:ind w:left="0" w:firstLine="0"/>
        <w:jc w:val="left"/>
        <w:rPr>
          <w:sz w:val="16"/>
          <w:szCs w:val="16"/>
        </w:rPr>
      </w:pPr>
    </w:p>
    <w:p w:rsidR="005F6D3F" w:rsidRDefault="005F6D3F">
      <w:pPr>
        <w:spacing w:before="94" w:line="235" w:lineRule="auto"/>
        <w:ind w:left="519" w:right="560"/>
        <w:rPr>
          <w:sz w:val="20"/>
          <w:szCs w:val="20"/>
        </w:rPr>
      </w:pPr>
      <w:r>
        <w:rPr>
          <w:rFonts w:ascii="Calibri" w:hAnsi="Calibri" w:cs="Calibri"/>
          <w:sz w:val="20"/>
          <w:szCs w:val="20"/>
          <w:vertAlign w:val="superscript"/>
        </w:rPr>
        <w:t>17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Письмо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Департамента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общего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Министерства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образования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и науки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РФ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«О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методике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оценки</w:t>
      </w:r>
      <w:r>
        <w:rPr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уровня квалификации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педагогических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работников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(от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29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ноября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2010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г. №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03339).</w:t>
      </w:r>
    </w:p>
    <w:p w:rsidR="005F6D3F" w:rsidRDefault="005F6D3F">
      <w:pPr>
        <w:spacing w:line="235" w:lineRule="auto"/>
        <w:rPr>
          <w:sz w:val="20"/>
          <w:szCs w:val="20"/>
        </w:rPr>
        <w:sectPr w:rsidR="005F6D3F">
          <w:pgSz w:w="11910" w:h="16840"/>
          <w:pgMar w:top="1040" w:right="0" w:bottom="142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66"/>
        <w:ind w:left="1225"/>
        <w:rPr>
          <w:sz w:val="24"/>
          <w:szCs w:val="24"/>
        </w:rPr>
      </w:pPr>
      <w:r>
        <w:rPr>
          <w:sz w:val="24"/>
          <w:szCs w:val="24"/>
        </w:rPr>
        <w:t>семинары,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посвященные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ключевым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тренинги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соотнесения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 позиции с целями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"/>
        <w:ind w:left="1225"/>
        <w:rPr>
          <w:sz w:val="24"/>
          <w:szCs w:val="24"/>
        </w:rPr>
      </w:pPr>
      <w:r>
        <w:rPr>
          <w:sz w:val="24"/>
          <w:szCs w:val="24"/>
        </w:rPr>
        <w:t>заседания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объединений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учителей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проблемам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конференции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 итогам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разработки основной образовательной 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 отдельных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разделов,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проблемам апробации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ФГОС СОО;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апробации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внедрения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новой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оплаты труда;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2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мастер-классов,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круглых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стажерских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«открытых»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направлениям введения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СОО.</w:t>
      </w:r>
    </w:p>
    <w:p w:rsidR="005F6D3F" w:rsidRDefault="005F6D3F">
      <w:pPr>
        <w:pStyle w:val="BodyText"/>
        <w:spacing w:line="276" w:lineRule="auto"/>
        <w:ind w:right="564"/>
      </w:pPr>
      <w:r>
        <w:t>Подведение итогов и обсуждение результатов мероприятий могут осуществляться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 решения педагогического совета, презентации, приказы, инструкции, рекомендации,</w:t>
      </w:r>
      <w:r>
        <w:rPr>
          <w:spacing w:val="-57"/>
        </w:rPr>
        <w:t xml:space="preserve"> </w:t>
      </w:r>
      <w:r>
        <w:t>резолюции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5F6D3F" w:rsidRDefault="005F6D3F">
      <w:pPr>
        <w:pStyle w:val="BodyText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995"/>
        </w:tabs>
        <w:spacing w:before="1" w:line="276" w:lineRule="auto"/>
        <w:ind w:left="519" w:right="561" w:firstLine="710"/>
      </w:pPr>
      <w:bookmarkStart w:id="117" w:name="III_3_2__Психолого_педагогические_услови"/>
      <w:bookmarkStart w:id="118" w:name="_bookmark64"/>
      <w:bookmarkEnd w:id="117"/>
      <w:bookmarkEnd w:id="118"/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F6D3F" w:rsidRDefault="005F6D3F">
      <w:pPr>
        <w:spacing w:line="276" w:lineRule="auto"/>
        <w:ind w:left="519" w:right="571" w:firstLine="71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Обеспечение преемственности содержания и форм организации образовательной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деятельности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при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получении</w:t>
      </w:r>
      <w:r>
        <w:rPr>
          <w:b/>
          <w:bCs/>
          <w:spacing w:val="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среднего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образования</w:t>
      </w:r>
    </w:p>
    <w:p w:rsidR="005F6D3F" w:rsidRDefault="005F6D3F">
      <w:pPr>
        <w:pStyle w:val="BodyText"/>
        <w:spacing w:line="276" w:lineRule="auto"/>
        <w:ind w:right="561"/>
      </w:pPr>
      <w:r>
        <w:t>Обеспечение</w:t>
      </w:r>
      <w:r>
        <w:rPr>
          <w:spacing w:val="10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формах</w:t>
      </w:r>
      <w:r>
        <w:rPr>
          <w:spacing w:val="7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использовавшихся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 обучения, с новыми формами. На уровне среднего общего образования</w:t>
      </w:r>
      <w:r>
        <w:rPr>
          <w:spacing w:val="1"/>
        </w:rPr>
        <w:t xml:space="preserve"> </w:t>
      </w:r>
      <w:r>
        <w:t>целесообразно применение таких форм, как учебное групповое сотрудничество, проектно-</w:t>
      </w:r>
      <w:r>
        <w:rPr>
          <w:spacing w:val="1"/>
        </w:rPr>
        <w:t xml:space="preserve"> </w:t>
      </w:r>
      <w:r>
        <w:t>исследовательская деятельность, ролевая игра, дискуссии, тренинги, практики, 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 выбор характера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работы.</w:t>
      </w:r>
    </w:p>
    <w:p w:rsidR="005F6D3F" w:rsidRDefault="005F6D3F">
      <w:pPr>
        <w:pStyle w:val="Heading11"/>
      </w:pPr>
      <w:r>
        <w:t>Учет</w:t>
      </w:r>
      <w:r>
        <w:rPr>
          <w:spacing w:val="-2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возрастного</w:t>
      </w:r>
      <w:r>
        <w:rPr>
          <w:spacing w:val="-8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before="35" w:line="276" w:lineRule="auto"/>
        <w:ind w:right="564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профессионально-ориентированный</w:t>
      </w:r>
      <w:r>
        <w:rPr>
          <w:spacing w:val="2"/>
        </w:rPr>
        <w:t xml:space="preserve"> </w:t>
      </w:r>
      <w:r>
        <w:t>характер.</w:t>
      </w:r>
    </w:p>
    <w:p w:rsidR="005F6D3F" w:rsidRDefault="005F6D3F">
      <w:pPr>
        <w:pStyle w:val="BodyText"/>
        <w:spacing w:line="276" w:lineRule="auto"/>
        <w:ind w:right="557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здоровья обучающихся с целью сохранения и повышения достижений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обучающимся,</w:t>
      </w:r>
      <w:r>
        <w:rPr>
          <w:spacing w:val="4"/>
        </w:rPr>
        <w:t xml:space="preserve"> </w:t>
      </w:r>
      <w:r>
        <w:t>испытывающим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рода трудности.</w:t>
      </w:r>
    </w:p>
    <w:p w:rsidR="005F6D3F" w:rsidRDefault="005F6D3F">
      <w:pPr>
        <w:pStyle w:val="Heading11"/>
        <w:spacing w:before="6" w:line="276" w:lineRule="auto"/>
        <w:ind w:left="519" w:right="560" w:firstLine="71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 педагогических и административных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обучающихся</w:t>
      </w:r>
    </w:p>
    <w:p w:rsidR="005F6D3F" w:rsidRDefault="005F6D3F">
      <w:pPr>
        <w:pStyle w:val="BodyText"/>
        <w:spacing w:line="276" w:lineRule="auto"/>
        <w:ind w:right="562"/>
      </w:pPr>
      <w:r>
        <w:t>С целью обеспечения поддержки обучающихся проводится работа по 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59"/>
        </w:rPr>
        <w:t xml:space="preserve"> </w:t>
      </w:r>
      <w:r>
        <w:t>представителей)</w:t>
      </w:r>
      <w:r>
        <w:rPr>
          <w:spacing w:val="56"/>
        </w:rPr>
        <w:t xml:space="preserve"> </w:t>
      </w:r>
      <w:r>
        <w:t>обучающихся.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5" w:firstLine="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 собрания, консультации педагогов и специалистов, 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 также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дистанционной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Интернет.</w:t>
      </w:r>
    </w:p>
    <w:p w:rsidR="005F6D3F" w:rsidRDefault="005F6D3F">
      <w:pPr>
        <w:pStyle w:val="BodyText"/>
        <w:spacing w:before="3" w:line="276" w:lineRule="auto"/>
        <w:jc w:val="left"/>
      </w:pPr>
      <w:r>
        <w:t>Психологическое</w:t>
      </w:r>
      <w:r>
        <w:rPr>
          <w:spacing w:val="23"/>
        </w:rPr>
        <w:t xml:space="preserve"> </w:t>
      </w:r>
      <w:r>
        <w:t>просвещение</w:t>
      </w:r>
      <w:r>
        <w:rPr>
          <w:spacing w:val="18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занятиях,</w:t>
      </w:r>
      <w:r>
        <w:rPr>
          <w:spacing w:val="2"/>
        </w:rPr>
        <w:t xml:space="preserve"> </w:t>
      </w:r>
      <w:r>
        <w:t>тренингах,</w:t>
      </w:r>
      <w:r>
        <w:rPr>
          <w:spacing w:val="3"/>
        </w:rPr>
        <w:t xml:space="preserve"> </w:t>
      </w:r>
      <w:r>
        <w:t>интегрированных</w:t>
      </w:r>
      <w:r>
        <w:rPr>
          <w:spacing w:val="-4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консультациях,</w:t>
      </w:r>
      <w:r>
        <w:rPr>
          <w:spacing w:val="3"/>
        </w:rPr>
        <w:t xml:space="preserve"> </w:t>
      </w:r>
      <w:r>
        <w:t>дистанционно.</w:t>
      </w:r>
    </w:p>
    <w:p w:rsidR="005F6D3F" w:rsidRDefault="005F6D3F">
      <w:pPr>
        <w:pStyle w:val="Heading11"/>
        <w:tabs>
          <w:tab w:val="left" w:pos="3288"/>
          <w:tab w:val="left" w:pos="5110"/>
          <w:tab w:val="left" w:pos="8488"/>
        </w:tabs>
        <w:spacing w:before="4" w:line="276" w:lineRule="auto"/>
        <w:ind w:left="519" w:right="563" w:firstLine="710"/>
        <w:jc w:val="left"/>
      </w:pPr>
      <w:r>
        <w:t>Вариативность</w:t>
      </w:r>
      <w:r>
        <w:tab/>
        <w:t>направлений</w:t>
      </w:r>
      <w:r>
        <w:tab/>
        <w:t>психолого-педагогического</w:t>
      </w:r>
      <w:r>
        <w:tab/>
      </w:r>
      <w:r>
        <w:rPr>
          <w:spacing w:val="-1"/>
        </w:rPr>
        <w:t>сопровождения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5F6D3F" w:rsidRDefault="005F6D3F">
      <w:pPr>
        <w:pStyle w:val="BodyText"/>
        <w:spacing w:line="276" w:lineRule="auto"/>
        <w:ind w:right="560"/>
        <w:jc w:val="left"/>
      </w:pPr>
      <w:r>
        <w:t>К основным направлениям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обучающихся</w:t>
      </w:r>
      <w:r>
        <w:rPr>
          <w:spacing w:val="-57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укрепление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психического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39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ценности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дифференциацию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индивидуализацию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обучения;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2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мониторинг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  <w:tab w:val="left" w:pos="7127"/>
        </w:tabs>
        <w:spacing w:before="40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выявление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поддержку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одаренных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z w:val="24"/>
          <w:szCs w:val="24"/>
        </w:rPr>
        <w:tab/>
        <w:t>поддержку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особыми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психолого-педагогическую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олимпиадного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движения;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6"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выбора  дальнейшей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  <w:tab w:val="left" w:pos="2958"/>
          <w:tab w:val="left" w:pos="5076"/>
          <w:tab w:val="left" w:pos="6166"/>
          <w:tab w:val="left" w:pos="6512"/>
          <w:tab w:val="left" w:pos="8452"/>
          <w:tab w:val="left" w:pos="9239"/>
          <w:tab w:val="left" w:pos="9600"/>
        </w:tabs>
        <w:spacing w:line="276" w:lineRule="auto"/>
        <w:ind w:right="563" w:firstLine="283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ab/>
        <w:t>коммуникативных</w:t>
      </w:r>
      <w:r>
        <w:rPr>
          <w:sz w:val="24"/>
          <w:szCs w:val="24"/>
        </w:rPr>
        <w:tab/>
        <w:t>навыков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разновозрастной</w:t>
      </w:r>
      <w:r>
        <w:rPr>
          <w:sz w:val="24"/>
          <w:szCs w:val="24"/>
        </w:rPr>
        <w:tab/>
        <w:t>среде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среде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сверстников;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5" w:lineRule="exact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поддержку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объединений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ученического самоуправления.</w:t>
      </w:r>
    </w:p>
    <w:p w:rsidR="005F6D3F" w:rsidRDefault="005F6D3F">
      <w:pPr>
        <w:pStyle w:val="BodyText"/>
        <w:spacing w:before="40" w:line="276" w:lineRule="auto"/>
        <w:ind w:right="55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кадров.</w:t>
      </w:r>
    </w:p>
    <w:p w:rsidR="005F6D3F" w:rsidRDefault="005F6D3F">
      <w:pPr>
        <w:pStyle w:val="BodyText"/>
        <w:spacing w:before="2" w:line="276" w:lineRule="auto"/>
        <w:ind w:right="555"/>
      </w:pPr>
      <w:r>
        <w:t>Значительное место в психолого-педагогическом сопровождении педагогов занимает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коллегами.</w:t>
      </w:r>
    </w:p>
    <w:p w:rsidR="005F6D3F" w:rsidRDefault="005F6D3F">
      <w:pPr>
        <w:pStyle w:val="BodyText"/>
        <w:spacing w:line="278" w:lineRule="auto"/>
        <w:ind w:right="566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 занятия.</w:t>
      </w:r>
    </w:p>
    <w:p w:rsidR="005F6D3F" w:rsidRDefault="005F6D3F">
      <w:pPr>
        <w:pStyle w:val="Heading11"/>
      </w:pPr>
      <w:r>
        <w:t>Диверсификация</w:t>
      </w:r>
      <w:r>
        <w:rPr>
          <w:spacing w:val="-6"/>
        </w:rPr>
        <w:t xml:space="preserve"> </w:t>
      </w:r>
      <w:r>
        <w:t>уровней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</w:p>
    <w:p w:rsidR="005F6D3F" w:rsidRDefault="005F6D3F">
      <w:pPr>
        <w:pStyle w:val="BodyText"/>
        <w:spacing w:before="34" w:line="276" w:lineRule="auto"/>
        <w:ind w:right="56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 уровни психолого-педагогического сопровождения: индивидуальное, групповое,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0"/>
      </w:pPr>
      <w:r>
        <w:t>Система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взаимодействия психолога и педагогов, специалистов; она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педагогов.</w:t>
      </w:r>
    </w:p>
    <w:p w:rsidR="005F6D3F" w:rsidRDefault="005F6D3F">
      <w:pPr>
        <w:pStyle w:val="Heading11"/>
        <w:spacing w:before="7" w:line="276" w:lineRule="auto"/>
        <w:ind w:left="519" w:right="560" w:firstLine="710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5F6D3F" w:rsidRDefault="005F6D3F">
      <w:pPr>
        <w:pStyle w:val="BodyText"/>
        <w:spacing w:line="270" w:lineRule="exact"/>
        <w:ind w:left="1230" w:firstLine="0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выступать: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before="41" w:line="278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диагностика,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статуса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конце каждого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года;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консультирование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психологом с учетом результатов диагностики, а также администрацией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осуществляемая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времени.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990"/>
        </w:tabs>
        <w:spacing w:line="280" w:lineRule="auto"/>
        <w:ind w:left="519" w:right="563" w:firstLine="710"/>
      </w:pPr>
      <w:bookmarkStart w:id="119" w:name="III_3_3__Финансовое_обеспечение_реализац"/>
      <w:bookmarkStart w:id="120" w:name="_bookmark65"/>
      <w:bookmarkEnd w:id="119"/>
      <w:bookmarkEnd w:id="120"/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ind w:right="560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гарантий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граждан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общедоступного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6" w:lineRule="auto"/>
        <w:ind w:right="564" w:firstLine="283"/>
        <w:rPr>
          <w:sz w:val="24"/>
          <w:szCs w:val="24"/>
        </w:rPr>
      </w:pPr>
      <w:r>
        <w:rPr>
          <w:sz w:val="24"/>
          <w:szCs w:val="24"/>
        </w:rPr>
        <w:t>исполнение требований ФГОС СОО организацией, осуществляющей образовательную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5F6D3F" w:rsidRDefault="005F6D3F">
      <w:pPr>
        <w:pStyle w:val="ListParagraph"/>
        <w:numPr>
          <w:ilvl w:val="1"/>
          <w:numId w:val="6"/>
        </w:numPr>
        <w:tabs>
          <w:tab w:val="left" w:pos="1226"/>
        </w:tabs>
        <w:spacing w:line="278" w:lineRule="auto"/>
        <w:ind w:right="560" w:firstLine="283"/>
        <w:rPr>
          <w:sz w:val="24"/>
          <w:szCs w:val="24"/>
        </w:rPr>
      </w:pP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проектов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внеурочную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5F6D3F" w:rsidRDefault="005F6D3F">
      <w:pPr>
        <w:pStyle w:val="BodyText"/>
        <w:spacing w:line="276" w:lineRule="auto"/>
        <w:ind w:right="561"/>
      </w:pPr>
      <w:r>
        <w:t>Финансовое обеспечение реализации основной образовательной программы среднего</w:t>
      </w:r>
      <w:r>
        <w:rPr>
          <w:spacing w:val="1"/>
        </w:rPr>
        <w:t xml:space="preserve"> </w:t>
      </w:r>
      <w:r>
        <w:t>общего образования отражает структуру и объем расходов, необходимых для реализации</w:t>
      </w:r>
      <w:r>
        <w:rPr>
          <w:spacing w:val="1"/>
        </w:rPr>
        <w:t xml:space="preserve"> </w:t>
      </w:r>
      <w:r>
        <w:t>основной образовательной программы среднего общего образования, а также механизм их</w:t>
      </w:r>
      <w:r>
        <w:rPr>
          <w:spacing w:val="1"/>
        </w:rPr>
        <w:t xml:space="preserve"> </w:t>
      </w:r>
      <w:r>
        <w:t>формирования.</w:t>
      </w:r>
    </w:p>
    <w:p w:rsidR="005F6D3F" w:rsidRDefault="005F6D3F">
      <w:pPr>
        <w:pStyle w:val="BodyText"/>
        <w:spacing w:line="276" w:lineRule="auto"/>
        <w:ind w:right="556"/>
      </w:pPr>
      <w:r>
        <w:t>Расчет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в соответствии с пунктом 3 части 1 статьи 8 Федерального закона от</w:t>
      </w:r>
      <w:r>
        <w:rPr>
          <w:spacing w:val="1"/>
        </w:rPr>
        <w:t xml:space="preserve"> </w:t>
      </w:r>
      <w:r>
        <w:t>29 декабря 2012 г. № 273-ФЗ «Об образовании в Российской 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оказания государственных (муниципальных)</w:t>
      </w:r>
      <w:r>
        <w:rPr>
          <w:spacing w:val="1"/>
        </w:rPr>
        <w:t xml:space="preserve"> </w:t>
      </w:r>
      <w:r>
        <w:t>услуг по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специальных условий получения образования обучающимися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41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иных</w:t>
      </w:r>
      <w:r>
        <w:rPr>
          <w:spacing w:val="35"/>
        </w:rPr>
        <w:t xml:space="preserve"> </w:t>
      </w:r>
      <w:r>
        <w:t>предусмотренных</w:t>
      </w:r>
      <w:r>
        <w:rPr>
          <w:spacing w:val="39"/>
        </w:rPr>
        <w:t xml:space="preserve"> </w:t>
      </w:r>
      <w:r>
        <w:t>указанным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73" w:firstLine="0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обучающихся) в</w:t>
      </w:r>
      <w:r>
        <w:rPr>
          <w:spacing w:val="1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одного обучающегося.</w:t>
      </w:r>
    </w:p>
    <w:p w:rsidR="005F6D3F" w:rsidRDefault="005F6D3F">
      <w:pPr>
        <w:pStyle w:val="BodyText"/>
        <w:spacing w:line="276" w:lineRule="auto"/>
        <w:ind w:right="555"/>
      </w:pPr>
      <w:r>
        <w:t>Для малокомплектных образовательных организаций и образовательных организаций,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среднего общего образования, нормативные затраты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 в том числе затраты на осуществление образовательной деятельности, не</w:t>
      </w:r>
      <w:r>
        <w:rPr>
          <w:spacing w:val="-57"/>
        </w:rPr>
        <w:t xml:space="preserve"> </w:t>
      </w:r>
      <w:r>
        <w:t>зависящие</w:t>
      </w:r>
      <w:r>
        <w:rPr>
          <w:spacing w:val="-10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обучающихся.</w:t>
      </w:r>
    </w:p>
    <w:p w:rsidR="005F6D3F" w:rsidRDefault="005F6D3F">
      <w:pPr>
        <w:pStyle w:val="BodyText"/>
        <w:spacing w:before="1" w:line="276" w:lineRule="auto"/>
        <w:ind w:right="55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расходов на содержание зданий и оплату коммунальных услуг). Субсидии на</w:t>
      </w:r>
      <w:r>
        <w:rPr>
          <w:spacing w:val="1"/>
        </w:rPr>
        <w:t xml:space="preserve"> </w:t>
      </w:r>
      <w:r>
        <w:t>возмещение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субъектов</w:t>
      </w:r>
      <w:r>
        <w:rPr>
          <w:spacing w:val="1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пунктом</w:t>
      </w:r>
      <w:r>
        <w:rPr>
          <w:spacing w:val="14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части</w:t>
      </w:r>
    </w:p>
    <w:p w:rsidR="005F6D3F" w:rsidRDefault="005F6D3F">
      <w:pPr>
        <w:pStyle w:val="BodyText"/>
        <w:spacing w:line="280" w:lineRule="auto"/>
        <w:ind w:right="565" w:firstLine="0"/>
      </w:pP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995"/>
        </w:tabs>
        <w:spacing w:line="276" w:lineRule="auto"/>
        <w:ind w:left="519" w:right="562" w:firstLine="710"/>
      </w:pPr>
      <w:bookmarkStart w:id="121" w:name="III_3_4__Материально_технические_условия"/>
      <w:bookmarkStart w:id="122" w:name="_bookmark66"/>
      <w:bookmarkEnd w:id="121"/>
      <w:bookmarkEnd w:id="122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F6D3F" w:rsidRDefault="005F6D3F">
      <w:pPr>
        <w:pStyle w:val="BodyText"/>
        <w:spacing w:line="276" w:lineRule="auto"/>
        <w:ind w:right="566"/>
      </w:pPr>
      <w:r>
        <w:t>Материально-технические условия реализации основной образовательной программы</w:t>
      </w:r>
      <w:r>
        <w:rPr>
          <w:spacing w:val="1"/>
        </w:rPr>
        <w:t xml:space="preserve"> </w:t>
      </w:r>
      <w:r>
        <w:t>формируются с</w:t>
      </w:r>
      <w:r>
        <w:rPr>
          <w:spacing w:val="6"/>
        </w:rPr>
        <w:t xml:space="preserve"> </w:t>
      </w:r>
      <w:r>
        <w:t>учетом: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5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требований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35" w:line="276" w:lineRule="auto"/>
        <w:ind w:right="566" w:firstLine="283"/>
        <w:rPr>
          <w:sz w:val="24"/>
          <w:szCs w:val="24"/>
        </w:rPr>
      </w:pP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лицензировании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постановлением Правительства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октября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966;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"/>
        <w:ind w:left="1225"/>
        <w:rPr>
          <w:sz w:val="24"/>
          <w:szCs w:val="24"/>
        </w:rPr>
      </w:pPr>
      <w:r>
        <w:rPr>
          <w:sz w:val="24"/>
          <w:szCs w:val="24"/>
        </w:rPr>
        <w:t xml:space="preserve">Санитарно-эпидемиологических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нормативов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СанПиН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2.4.6.2553-09</w:t>
      </w:r>
    </w:p>
    <w:p w:rsidR="005F6D3F" w:rsidRDefault="005F6D3F">
      <w:pPr>
        <w:pStyle w:val="BodyText"/>
        <w:spacing w:before="41" w:line="276" w:lineRule="auto"/>
        <w:ind w:right="553" w:firstLine="0"/>
      </w:pPr>
      <w:r>
        <w:t>«Санитарно-эпидемиологические требования к безопасности условий труда работников, не</w:t>
      </w:r>
      <w:r>
        <w:rPr>
          <w:spacing w:val="1"/>
        </w:rPr>
        <w:t xml:space="preserve"> </w:t>
      </w:r>
      <w:r>
        <w:t>достигших 18-летнего возраста»,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30 сентября 2009 г. № 58 (зарегистрированных</w:t>
      </w:r>
      <w:r>
        <w:rPr>
          <w:spacing w:val="1"/>
        </w:rPr>
        <w:t xml:space="preserve"> </w:t>
      </w:r>
      <w:r>
        <w:t>Министерством юстиции Российской Федерации 5.11.2009 г., регистрационный № 15172.</w:t>
      </w:r>
      <w:r>
        <w:rPr>
          <w:spacing w:val="1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газета,</w:t>
      </w:r>
      <w:r>
        <w:rPr>
          <w:spacing w:val="5"/>
        </w:rPr>
        <w:t xml:space="preserve"> </w:t>
      </w:r>
      <w:r>
        <w:t>2009, №</w:t>
      </w:r>
      <w:r>
        <w:rPr>
          <w:spacing w:val="4"/>
        </w:rPr>
        <w:t xml:space="preserve"> </w:t>
      </w:r>
      <w:r>
        <w:t>217);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 xml:space="preserve">Санитарно-эпидемиологических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нормативов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СанПиН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2.4.5.2409-08</w:t>
      </w:r>
    </w:p>
    <w:p w:rsidR="005F6D3F" w:rsidRDefault="005F6D3F">
      <w:pPr>
        <w:pStyle w:val="BodyText"/>
        <w:spacing w:before="41" w:line="276" w:lineRule="auto"/>
        <w:ind w:right="555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6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7.08.2008 г.,</w:t>
      </w:r>
      <w:r>
        <w:rPr>
          <w:spacing w:val="1"/>
        </w:rPr>
        <w:t xml:space="preserve"> </w:t>
      </w:r>
      <w:r>
        <w:t>регистрационный №</w:t>
      </w:r>
      <w:r>
        <w:rPr>
          <w:spacing w:val="3"/>
        </w:rPr>
        <w:t xml:space="preserve"> </w:t>
      </w:r>
      <w:r>
        <w:t>12085. Российская</w:t>
      </w:r>
      <w:r>
        <w:rPr>
          <w:spacing w:val="3"/>
        </w:rPr>
        <w:t xml:space="preserve"> </w:t>
      </w:r>
      <w:r>
        <w:t>газета,</w:t>
      </w:r>
      <w:r>
        <w:rPr>
          <w:spacing w:val="-6"/>
        </w:rPr>
        <w:t xml:space="preserve"> </w:t>
      </w:r>
      <w:r>
        <w:t>2008,</w:t>
      </w:r>
      <w:r>
        <w:rPr>
          <w:spacing w:val="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174);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2"/>
        <w:ind w:left="1225"/>
        <w:rPr>
          <w:sz w:val="24"/>
          <w:szCs w:val="24"/>
        </w:rPr>
      </w:pPr>
      <w:r>
        <w:rPr>
          <w:sz w:val="24"/>
          <w:szCs w:val="24"/>
        </w:rPr>
        <w:t xml:space="preserve">Санитарно-эпидемиологических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правил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нормативов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СанПиН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2.1.3.2630-10</w:t>
      </w:r>
    </w:p>
    <w:p w:rsidR="005F6D3F" w:rsidRDefault="005F6D3F">
      <w:pPr>
        <w:pStyle w:val="BodyText"/>
        <w:spacing w:before="41" w:line="276" w:lineRule="auto"/>
        <w:ind w:right="563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медицинскую</w:t>
      </w:r>
      <w:r>
        <w:rPr>
          <w:spacing w:val="25"/>
        </w:rPr>
        <w:t xml:space="preserve"> </w:t>
      </w:r>
      <w:r>
        <w:t>деятельность»,</w:t>
      </w:r>
      <w:r>
        <w:rPr>
          <w:spacing w:val="32"/>
        </w:rPr>
        <w:t xml:space="preserve"> </w:t>
      </w:r>
      <w:r>
        <w:t>утвержденных</w:t>
      </w:r>
      <w:r>
        <w:rPr>
          <w:spacing w:val="21"/>
        </w:rPr>
        <w:t xml:space="preserve"> </w:t>
      </w:r>
      <w:r>
        <w:t>постановлением</w:t>
      </w:r>
      <w:r>
        <w:rPr>
          <w:spacing w:val="23"/>
        </w:rPr>
        <w:t xml:space="preserve"> </w:t>
      </w:r>
      <w:r>
        <w:t>Главного</w:t>
      </w:r>
      <w:r>
        <w:rPr>
          <w:spacing w:val="30"/>
        </w:rPr>
        <w:t xml:space="preserve"> </w:t>
      </w:r>
      <w:r>
        <w:t>государственного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57" w:firstLine="0"/>
      </w:pP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9.08.2010 г., регистрационный</w:t>
      </w:r>
      <w:r>
        <w:rPr>
          <w:spacing w:val="1"/>
        </w:rPr>
        <w:t xml:space="preserve"> </w:t>
      </w:r>
      <w:r>
        <w:t>№ 18094.</w:t>
      </w:r>
      <w:r>
        <w:rPr>
          <w:spacing w:val="1"/>
        </w:rPr>
        <w:t xml:space="preserve"> </w:t>
      </w:r>
      <w:r>
        <w:t>Бюллетень</w:t>
      </w:r>
      <w:r>
        <w:rPr>
          <w:spacing w:val="2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актов</w:t>
      </w:r>
      <w:r>
        <w:rPr>
          <w:spacing w:val="-1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2010,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36);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Концепции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Распоряжением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4.09.2014 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1726-р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блока дополнительного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образования);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  <w:tab w:val="left" w:pos="2925"/>
          <w:tab w:val="left" w:pos="5494"/>
        </w:tabs>
        <w:spacing w:line="276" w:lineRule="auto"/>
        <w:ind w:right="571" w:firstLine="283"/>
        <w:rPr>
          <w:sz w:val="24"/>
          <w:szCs w:val="24"/>
        </w:rPr>
      </w:pPr>
      <w:r>
        <w:rPr>
          <w:sz w:val="24"/>
          <w:szCs w:val="24"/>
        </w:rPr>
        <w:t>иных</w:t>
      </w:r>
      <w:r>
        <w:rPr>
          <w:sz w:val="24"/>
          <w:szCs w:val="24"/>
        </w:rPr>
        <w:tab/>
        <w:t>действующих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федеральных/региональных/муниципальных/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локальных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актов 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рекомендаций.</w:t>
      </w:r>
    </w:p>
    <w:p w:rsidR="005F6D3F" w:rsidRDefault="005F6D3F">
      <w:pPr>
        <w:pStyle w:val="BodyText"/>
        <w:spacing w:before="4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BodyText"/>
        <w:ind w:left="1230" w:firstLine="0"/>
      </w:pPr>
      <w:r>
        <w:t>Материально-технические 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обеспечивают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мотивирующей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совокупности имитационных и исследовательских практик, реализующих через техносферу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 вариативность, развитие мотивации обучающихся к познанию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творчеству (в том числе научно-техническому),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включение познания в значимые 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компетентностей;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2"/>
        <w:ind w:left="1225"/>
        <w:rPr>
          <w:sz w:val="24"/>
          <w:szCs w:val="24"/>
        </w:rPr>
      </w:pPr>
      <w:r>
        <w:rPr>
          <w:sz w:val="24"/>
          <w:szCs w:val="24"/>
        </w:rPr>
        <w:t>учитывают: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3" w:line="273" w:lineRule="auto"/>
        <w:ind w:right="557" w:firstLine="710"/>
        <w:rPr>
          <w:sz w:val="24"/>
          <w:szCs w:val="24"/>
        </w:rPr>
      </w:pPr>
      <w:r>
        <w:rPr>
          <w:sz w:val="24"/>
          <w:szCs w:val="24"/>
        </w:rPr>
        <w:t>специальные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пр.);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5" w:line="276" w:lineRule="auto"/>
        <w:ind w:right="556" w:firstLine="710"/>
        <w:rPr>
          <w:sz w:val="24"/>
          <w:szCs w:val="24"/>
        </w:rPr>
      </w:pPr>
      <w:r>
        <w:rPr>
          <w:sz w:val="24"/>
          <w:szCs w:val="24"/>
        </w:rPr>
        <w:t>специфику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(профили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предметы/курсы,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проектно-исследовательская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высших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заведениях);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line="273" w:lineRule="auto"/>
        <w:ind w:right="559" w:firstLine="710"/>
        <w:rPr>
          <w:sz w:val="24"/>
          <w:szCs w:val="24"/>
        </w:rPr>
      </w:pP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(открытость,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вариативность,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мобильность,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интегрируемость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неформальным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образованием);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ind w:left="1225"/>
        <w:rPr>
          <w:sz w:val="24"/>
          <w:szCs w:val="24"/>
        </w:rPr>
      </w:pPr>
      <w:r>
        <w:rPr>
          <w:sz w:val="24"/>
          <w:szCs w:val="24"/>
        </w:rPr>
        <w:t>обеспечивают: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3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подготовку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 саморазвитию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непрерывному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образованию;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2" w:line="273" w:lineRule="auto"/>
        <w:ind w:right="558" w:firstLine="710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познанию,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творчеству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инновационной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3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мира;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2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условия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учебно-познавательной деятельности;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  <w:tab w:val="left" w:pos="3353"/>
          <w:tab w:val="left" w:pos="4884"/>
          <w:tab w:val="left" w:pos="5254"/>
          <w:tab w:val="left" w:pos="6526"/>
          <w:tab w:val="left" w:pos="8327"/>
          <w:tab w:val="left" w:pos="9306"/>
          <w:tab w:val="left" w:pos="10056"/>
        </w:tabs>
        <w:spacing w:before="37" w:line="273" w:lineRule="auto"/>
        <w:ind w:right="559" w:firstLine="710"/>
        <w:jc w:val="left"/>
        <w:rPr>
          <w:sz w:val="24"/>
          <w:szCs w:val="24"/>
        </w:rPr>
      </w:pPr>
      <w:r>
        <w:rPr>
          <w:sz w:val="24"/>
          <w:szCs w:val="24"/>
        </w:rPr>
        <w:t>воспитание</w:t>
      </w:r>
      <w:r>
        <w:rPr>
          <w:sz w:val="24"/>
          <w:szCs w:val="24"/>
        </w:rPr>
        <w:tab/>
        <w:t>патриотизма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установок</w:t>
      </w:r>
      <w:r>
        <w:rPr>
          <w:sz w:val="24"/>
          <w:szCs w:val="24"/>
        </w:rPr>
        <w:tab/>
        <w:t>толерантности,</w:t>
      </w:r>
      <w:r>
        <w:rPr>
          <w:sz w:val="24"/>
          <w:szCs w:val="24"/>
        </w:rPr>
        <w:tab/>
        <w:t>умения</w:t>
      </w:r>
      <w:r>
        <w:rPr>
          <w:sz w:val="24"/>
          <w:szCs w:val="24"/>
        </w:rPr>
        <w:tab/>
        <w:t>жить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непохожими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людьми;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креативности,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мышления;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2"/>
        <w:ind w:left="1936" w:hanging="707"/>
        <w:jc w:val="left"/>
        <w:rPr>
          <w:sz w:val="24"/>
          <w:szCs w:val="24"/>
        </w:rPr>
      </w:pPr>
      <w:r>
        <w:rPr>
          <w:sz w:val="24"/>
          <w:szCs w:val="24"/>
        </w:rPr>
        <w:t>поддержку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осознанного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профессии;</w:t>
      </w:r>
    </w:p>
    <w:p w:rsidR="005F6D3F" w:rsidRDefault="005F6D3F">
      <w:pPr>
        <w:pStyle w:val="ListParagraph"/>
        <w:numPr>
          <w:ilvl w:val="1"/>
          <w:numId w:val="1"/>
        </w:numPr>
        <w:tabs>
          <w:tab w:val="left" w:pos="1937"/>
        </w:tabs>
        <w:spacing w:before="42" w:line="268" w:lineRule="auto"/>
        <w:ind w:right="561" w:firstLine="710"/>
        <w:jc w:val="left"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предметных,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метапредметных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личностных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результатов освоения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программы;</w:t>
      </w:r>
    </w:p>
    <w:p w:rsidR="005F6D3F" w:rsidRDefault="005F6D3F">
      <w:pPr>
        <w:pStyle w:val="BodyText"/>
        <w:spacing w:before="7" w:line="276" w:lineRule="auto"/>
        <w:ind w:right="562"/>
      </w:pPr>
      <w:r>
        <w:t>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 и</w:t>
      </w:r>
      <w:r>
        <w:rPr>
          <w:spacing w:val="1"/>
        </w:rPr>
        <w:t xml:space="preserve"> </w:t>
      </w:r>
      <w:r>
        <w:t>медицинского обслуживания обучающихся, их площадь, освещенность и воздушно-тепловой</w:t>
      </w:r>
      <w:r>
        <w:rPr>
          <w:spacing w:val="-57"/>
        </w:rPr>
        <w:t xml:space="preserve"> </w:t>
      </w:r>
      <w:r>
        <w:t>режим, расположение и размеры рабочих, учебных зон и зон для индивидуальных 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санитарно-эпидемиологическим</w:t>
      </w:r>
      <w:r>
        <w:rPr>
          <w:spacing w:val="58"/>
        </w:rPr>
        <w:t xml:space="preserve"> </w:t>
      </w:r>
      <w:r>
        <w:t>правилам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нормативам,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 w:firstLine="0"/>
      </w:pPr>
      <w:r>
        <w:t>обеспечивают возможность безопасной и комфортной организации всех видов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5F6D3F" w:rsidRDefault="005F6D3F">
      <w:pPr>
        <w:pStyle w:val="BodyText"/>
        <w:spacing w:line="276" w:lineRule="auto"/>
        <w:ind w:right="56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хозяйственной деятельности. Выделение (назначение) помещений осуществляется с 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(выбранных профилей)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 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5F6D3F" w:rsidRDefault="005F6D3F">
      <w:pPr>
        <w:pStyle w:val="BodyText"/>
        <w:spacing w:before="1"/>
        <w:ind w:left="1230" w:firstLine="0"/>
      </w:pP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59"/>
        </w:rPr>
        <w:t xml:space="preserve"> </w:t>
      </w:r>
      <w:r>
        <w:t>предусмотрены: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учебные кабинеты с автоматизированными (в том числе интерактивными) рабочими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"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помещения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изобразительным искусством,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мастерские;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rPr>
          <w:sz w:val="24"/>
          <w:szCs w:val="24"/>
        </w:rPr>
      </w:pPr>
      <w:r>
        <w:rPr>
          <w:sz w:val="24"/>
          <w:szCs w:val="24"/>
        </w:rPr>
        <w:t>библиотека;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3"/>
        <w:ind w:left="1225"/>
        <w:rPr>
          <w:sz w:val="24"/>
          <w:szCs w:val="24"/>
        </w:rPr>
      </w:pPr>
      <w:r>
        <w:rPr>
          <w:sz w:val="24"/>
          <w:szCs w:val="24"/>
        </w:rPr>
        <w:t>Спортивный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спортивные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сооружения;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2"/>
        <w:ind w:left="1225"/>
        <w:rPr>
          <w:sz w:val="24"/>
          <w:szCs w:val="24"/>
        </w:rPr>
      </w:pPr>
      <w:r>
        <w:rPr>
          <w:sz w:val="24"/>
          <w:szCs w:val="24"/>
        </w:rPr>
        <w:t>Столовая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5F6D3F" w:rsidRDefault="005F6D3F">
      <w:pPr>
        <w:pStyle w:val="BodyText"/>
        <w:spacing w:before="40"/>
        <w:ind w:left="803" w:firstLine="0"/>
      </w:pPr>
      <w:r>
        <w:t>-</w:t>
      </w:r>
      <w:r>
        <w:rPr>
          <w:spacing w:val="-1"/>
        </w:rPr>
        <w:t xml:space="preserve"> </w:t>
      </w:r>
      <w:r>
        <w:t>административные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помещения,</w:t>
      </w:r>
      <w:r>
        <w:rPr>
          <w:spacing w:val="-3"/>
        </w:rPr>
        <w:t xml:space="preserve"> </w:t>
      </w:r>
      <w:r>
        <w:t>оснащенные</w:t>
      </w:r>
      <w:r>
        <w:rPr>
          <w:spacing w:val="-2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оборудованием;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гардеробы,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санузлы,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места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гигиены;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участок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(территория)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необходимым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набором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оборудованных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зон;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мебель,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офисное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оснащение 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хозяйственный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инвентарь.</w:t>
      </w:r>
    </w:p>
    <w:p w:rsidR="005F6D3F" w:rsidRDefault="005F6D3F">
      <w:pPr>
        <w:pStyle w:val="BodyText"/>
        <w:spacing w:before="1"/>
        <w:ind w:left="0" w:firstLine="0"/>
        <w:jc w:val="left"/>
        <w:rPr>
          <w:sz w:val="31"/>
          <w:szCs w:val="31"/>
        </w:rPr>
      </w:pPr>
    </w:p>
    <w:p w:rsidR="005F6D3F" w:rsidRDefault="005F6D3F">
      <w:pPr>
        <w:pStyle w:val="BodyText"/>
        <w:spacing w:before="1" w:line="276" w:lineRule="auto"/>
        <w:ind w:right="56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следующие ключевые</w:t>
      </w:r>
      <w:r>
        <w:rPr>
          <w:spacing w:val="1"/>
        </w:rPr>
        <w:t xml:space="preserve"> </w:t>
      </w:r>
      <w:r>
        <w:t>возможности: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3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7" w:firstLine="283"/>
        <w:rPr>
          <w:sz w:val="24"/>
          <w:szCs w:val="24"/>
        </w:rPr>
      </w:pPr>
      <w:r>
        <w:rPr>
          <w:sz w:val="24"/>
          <w:szCs w:val="24"/>
        </w:rPr>
        <w:t>проектную и исследовательскую деятельность обучающихся, проведение наблюдений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художественное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художественно-оформительские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издательские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научно-техническое творчество, создание материальных и информационных 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рукомесла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цифрового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производства;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4" w:lineRule="exact"/>
        <w:ind w:left="1225"/>
        <w:rPr>
          <w:sz w:val="24"/>
          <w:szCs w:val="24"/>
        </w:rPr>
      </w:pPr>
      <w:r>
        <w:rPr>
          <w:sz w:val="24"/>
          <w:szCs w:val="24"/>
        </w:rPr>
        <w:t>базовое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наблюдение,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карт,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спутниковых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изображений;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физическое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систематические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физкультурно-спортивных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мероприятиях;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66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исполнение, сочинение и аранжировку музыкальных произведений с 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инструментов 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80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практическое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дорогах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улицах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оборудования,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компьютерных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размещение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6" w:firstLine="283"/>
        <w:rPr>
          <w:sz w:val="24"/>
          <w:szCs w:val="24"/>
        </w:rPr>
      </w:pPr>
      <w:r>
        <w:rPr>
          <w:sz w:val="24"/>
          <w:szCs w:val="24"/>
        </w:rPr>
        <w:t>индивидуальную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выявление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динамики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итоговых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результатов;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доступ к библиотеке,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Интернета, учебной и художественной литературе,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медиаресурсов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тиражирования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аудио-,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 творческой,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научно-исследовательской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проведение массовых мероприятий, собраний, представлений, организацию досуга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сценической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(обеспеченных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озвучиванием,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освещением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мультимедийным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сопровождением);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8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маркетинг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(выпуск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печатных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сайта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телевидения,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школы 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сетях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пр.);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5" w:firstLine="283"/>
        <w:rPr>
          <w:sz w:val="24"/>
          <w:szCs w:val="24"/>
        </w:rPr>
      </w:pPr>
      <w:r>
        <w:rPr>
          <w:sz w:val="24"/>
          <w:szCs w:val="24"/>
        </w:rPr>
        <w:t>организацию качественного горячего питания, медицинского обслуживания и отдыха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работников.</w:t>
      </w:r>
    </w:p>
    <w:p w:rsidR="005F6D3F" w:rsidRDefault="005F6D3F">
      <w:pPr>
        <w:pStyle w:val="BodyText"/>
        <w:spacing w:line="275" w:lineRule="exact"/>
        <w:ind w:left="1230" w:firstLine="0"/>
      </w:pPr>
      <w:r>
        <w:t>Указанные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расходными</w:t>
      </w:r>
      <w:r>
        <w:rPr>
          <w:spacing w:val="-1"/>
        </w:rPr>
        <w:t xml:space="preserve"> </w:t>
      </w:r>
      <w:r>
        <w:t>материалами.</w:t>
      </w:r>
    </w:p>
    <w:p w:rsidR="005F6D3F" w:rsidRDefault="005F6D3F">
      <w:pPr>
        <w:pStyle w:val="BodyText"/>
        <w:spacing w:before="26" w:line="276" w:lineRule="auto"/>
        <w:ind w:right="558"/>
      </w:pPr>
      <w:r>
        <w:t>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 рекомендациям по обеспечению эргономики, а также максимально способствовать</w:t>
      </w:r>
      <w:r>
        <w:rPr>
          <w:spacing w:val="-57"/>
        </w:rPr>
        <w:t xml:space="preserve"> </w:t>
      </w:r>
      <w:r>
        <w:t>реализации интеллектуальных, творческих и иных способностей и замыслов обучающихся и</w:t>
      </w:r>
      <w:r>
        <w:rPr>
          <w:spacing w:val="1"/>
        </w:rPr>
        <w:t xml:space="preserve"> </w:t>
      </w:r>
      <w:r>
        <w:t>педагогических работников (в том числе окрашивание стен специализированными красками,</w:t>
      </w:r>
      <w:r>
        <w:rPr>
          <w:spacing w:val="1"/>
        </w:rPr>
        <w:t xml:space="preserve"> </w:t>
      </w:r>
      <w:r>
        <w:t>превращающими их в маркерные/меловые поверхности, использование различных элементов</w:t>
      </w:r>
      <w:r>
        <w:rPr>
          <w:spacing w:val="-57"/>
        </w:rPr>
        <w:t xml:space="preserve"> </w:t>
      </w:r>
      <w:r>
        <w:t>декора, размещение информационно-справочной информации, мотивирующая навигация и</w:t>
      </w:r>
      <w:r>
        <w:rPr>
          <w:spacing w:val="1"/>
        </w:rPr>
        <w:t xml:space="preserve"> </w:t>
      </w:r>
      <w:r>
        <w:t>пр.).</w:t>
      </w:r>
    </w:p>
    <w:p w:rsidR="005F6D3F" w:rsidRDefault="005F6D3F">
      <w:pPr>
        <w:pStyle w:val="BodyText"/>
        <w:spacing w:before="2"/>
        <w:ind w:left="0" w:firstLine="0"/>
        <w:jc w:val="left"/>
        <w:rPr>
          <w:sz w:val="28"/>
          <w:szCs w:val="28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995"/>
        </w:tabs>
        <w:spacing w:line="276" w:lineRule="auto"/>
        <w:ind w:left="519" w:right="561" w:firstLine="710"/>
      </w:pPr>
      <w:bookmarkStart w:id="123" w:name="III_3_5__Информационно_методические_усло"/>
      <w:bookmarkStart w:id="124" w:name="_bookmark67"/>
      <w:bookmarkEnd w:id="123"/>
      <w:bookmarkEnd w:id="124"/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5F6D3F" w:rsidRDefault="005F6D3F">
      <w:pPr>
        <w:pStyle w:val="BodyText"/>
        <w:spacing w:line="278" w:lineRule="auto"/>
        <w:ind w:right="561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обеспечиваются современной информационно-образовательной</w:t>
      </w:r>
      <w:r>
        <w:rPr>
          <w:spacing w:val="1"/>
        </w:rPr>
        <w:t xml:space="preserve"> </w:t>
      </w:r>
      <w:r>
        <w:t>средой (ИОС),</w:t>
      </w:r>
      <w:r>
        <w:rPr>
          <w:spacing w:val="1"/>
        </w:rPr>
        <w:t xml:space="preserve"> </w:t>
      </w:r>
      <w:r>
        <w:t>включающей: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0" w:firstLine="283"/>
        <w:jc w:val="left"/>
        <w:rPr>
          <w:sz w:val="24"/>
          <w:szCs w:val="24"/>
        </w:rPr>
      </w:pPr>
      <w:r>
        <w:rPr>
          <w:sz w:val="24"/>
          <w:szCs w:val="24"/>
        </w:rPr>
        <w:t>комплекс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ресурсы;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1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совокупность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ИКТ: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компьютеры,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иное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оборудование,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каналы;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6" w:firstLine="283"/>
        <w:jc w:val="left"/>
        <w:rPr>
          <w:sz w:val="24"/>
          <w:szCs w:val="24"/>
        </w:rPr>
      </w:pPr>
      <w:r>
        <w:rPr>
          <w:sz w:val="24"/>
          <w:szCs w:val="24"/>
        </w:rPr>
        <w:t>систему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обучение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 среде.</w:t>
      </w:r>
    </w:p>
    <w:p w:rsidR="005F6D3F" w:rsidRDefault="005F6D3F">
      <w:pPr>
        <w:spacing w:line="276" w:lineRule="auto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1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обеспечивается средствами информационно-коммуникационных технологий 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поддерживающих.</w:t>
      </w:r>
    </w:p>
    <w:p w:rsidR="005F6D3F" w:rsidRDefault="005F6D3F">
      <w:pPr>
        <w:pStyle w:val="BodyText"/>
        <w:spacing w:before="4"/>
        <w:ind w:left="1230" w:firstLine="0"/>
      </w:pPr>
      <w:r>
        <w:t>Основными</w:t>
      </w:r>
      <w:r>
        <w:rPr>
          <w:spacing w:val="-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информационно-образовательные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печатной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продукции;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информационно-образовательные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ресурсы 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сменных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оптических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носителях;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информационно-образовательные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Интернет;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вычислительная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инфраструктура;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прикладные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административную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финансово-хозяйственную деятельность образовательной организации (бухгалтерский учет,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делопроизводство,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кадры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д.).</w:t>
      </w:r>
    </w:p>
    <w:p w:rsidR="005F6D3F" w:rsidRDefault="005F6D3F">
      <w:pPr>
        <w:pStyle w:val="BodyText"/>
        <w:spacing w:before="4" w:line="276" w:lineRule="auto"/>
        <w:ind w:right="562"/>
      </w:pPr>
      <w:r>
        <w:t>Важной частью ИОС является официальный сайт МБОУ «Курташкинская</w:t>
      </w:r>
      <w:r>
        <w:rPr>
          <w:spacing w:val="1"/>
        </w:rPr>
        <w:t xml:space="preserve"> </w:t>
      </w:r>
      <w:r>
        <w:t>СОШ» в 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 ФГОС, материально-техническом обеспечении образовательной деятельности и</w:t>
      </w:r>
      <w:r>
        <w:rPr>
          <w:spacing w:val="1"/>
        </w:rPr>
        <w:t xml:space="preserve"> </w:t>
      </w:r>
      <w:r>
        <w:t>др.</w:t>
      </w:r>
    </w:p>
    <w:p w:rsidR="005F6D3F" w:rsidRDefault="005F6D3F">
      <w:pPr>
        <w:pStyle w:val="BodyText"/>
        <w:spacing w:line="274" w:lineRule="exact"/>
        <w:ind w:left="1230" w:firstLine="0"/>
        <w:jc w:val="left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обеспечивает: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информационно-методическую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0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планирование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ресурсного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обеспечения;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проектирование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организацию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групповой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6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мониторинг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фиксацию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хода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/>
        <w:ind w:left="1225"/>
        <w:jc w:val="left"/>
        <w:rPr>
          <w:sz w:val="24"/>
          <w:szCs w:val="24"/>
        </w:rPr>
      </w:pPr>
      <w:r>
        <w:rPr>
          <w:sz w:val="24"/>
          <w:szCs w:val="24"/>
        </w:rPr>
        <w:t>мониторинг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before="41" w:line="276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современные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поиска,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сбора,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дистанционное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hyperlink r:id="rId17">
        <w:r>
          <w:rPr>
            <w:sz w:val="24"/>
            <w:szCs w:val="24"/>
          </w:rPr>
          <w:t>(законных</w:t>
        </w:r>
        <w:r>
          <w:rPr>
            <w:spacing w:val="1"/>
            <w:sz w:val="24"/>
            <w:szCs w:val="24"/>
          </w:rPr>
          <w:t xml:space="preserve"> </w:t>
        </w:r>
        <w:r>
          <w:rPr>
            <w:sz w:val="24"/>
            <w:szCs w:val="24"/>
          </w:rPr>
          <w:t>представителей)</w:t>
        </w:r>
      </w:hyperlink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органов, осуществляющих управление в сфере образования, общественности), в том числе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 дистанционных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8" w:firstLine="283"/>
        <w:rPr>
          <w:sz w:val="24"/>
          <w:szCs w:val="24"/>
        </w:rPr>
      </w:pPr>
      <w:r>
        <w:rPr>
          <w:sz w:val="24"/>
          <w:szCs w:val="24"/>
        </w:rPr>
        <w:t>дистанционное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учреждениями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здравоохранения, спорта, досуга, службами занятости населения, обеспечения 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жизнедеятельности.</w:t>
      </w:r>
    </w:p>
    <w:p w:rsidR="005F6D3F" w:rsidRDefault="005F6D3F">
      <w:pPr>
        <w:pStyle w:val="BodyText"/>
        <w:spacing w:before="1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spacing w:line="276" w:lineRule="auto"/>
        <w:ind w:left="519" w:right="557" w:firstLine="710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5F6D3F" w:rsidRDefault="005F6D3F">
      <w:pPr>
        <w:pStyle w:val="BodyText"/>
        <w:spacing w:line="276" w:lineRule="auto"/>
        <w:ind w:right="55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(электронные),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справочным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системам,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ресурсам. Библиотечный фонд укомплектован печатными и (или) электронными 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0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 учредителем организации, осуществляющей образовательную деятельность,</w:t>
      </w:r>
      <w:r>
        <w:rPr>
          <w:spacing w:val="1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5F6D3F" w:rsidRDefault="005F6D3F">
      <w:pPr>
        <w:spacing w:line="276" w:lineRule="auto"/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2"/>
      </w:pPr>
      <w:r>
        <w:t>Кроме учебной литературы библиотека</w:t>
      </w:r>
      <w:r>
        <w:rPr>
          <w:spacing w:val="1"/>
        </w:rPr>
        <w:t xml:space="preserve"> </w:t>
      </w:r>
      <w:r>
        <w:t>содержит фонд дополнительной 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 дорогах; справочно-библиографические и периодические издания; 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6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5F6D3F" w:rsidRDefault="005F6D3F">
      <w:pPr>
        <w:pStyle w:val="BodyText"/>
        <w:spacing w:before="2" w:line="276" w:lineRule="auto"/>
        <w:ind w:right="565"/>
      </w:pPr>
      <w:r>
        <w:t>С целью создания широкого, постоянного и устойчивого доступа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1"/>
        </w:rPr>
        <w:t xml:space="preserve"> </w:t>
      </w:r>
      <w:r>
        <w:t>школьного сайта,</w:t>
      </w:r>
      <w:r>
        <w:rPr>
          <w:spacing w:val="-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(локальной)</w:t>
      </w:r>
      <w:r>
        <w:rPr>
          <w:spacing w:val="-3"/>
        </w:rPr>
        <w:t xml:space="preserve"> </w:t>
      </w:r>
      <w:r>
        <w:t>сети,</w:t>
      </w:r>
      <w:r>
        <w:rPr>
          <w:spacing w:val="-3"/>
        </w:rPr>
        <w:t xml:space="preserve"> </w:t>
      </w:r>
      <w:r>
        <w:t>внешней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глобальной)</w:t>
      </w:r>
      <w:r>
        <w:rPr>
          <w:spacing w:val="1"/>
        </w:rPr>
        <w:t xml:space="preserve"> </w:t>
      </w:r>
      <w:r>
        <w:t>сети.</w:t>
      </w:r>
    </w:p>
    <w:p w:rsidR="005F6D3F" w:rsidRDefault="005F6D3F">
      <w:pPr>
        <w:pStyle w:val="Heading11"/>
        <w:spacing w:before="7" w:line="276" w:lineRule="auto"/>
        <w:ind w:left="519" w:right="566" w:firstLine="71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3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ФГОС</w:t>
      </w:r>
    </w:p>
    <w:p w:rsidR="005F6D3F" w:rsidRDefault="005F6D3F">
      <w:pPr>
        <w:pStyle w:val="BodyText"/>
        <w:spacing w:before="9"/>
        <w:ind w:left="0" w:firstLine="0"/>
        <w:jc w:val="left"/>
        <w:rPr>
          <w:b/>
          <w:bCs/>
          <w:sz w:val="27"/>
          <w:szCs w:val="27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1"/>
        <w:gridCol w:w="5752"/>
        <w:gridCol w:w="3283"/>
      </w:tblGrid>
      <w:tr w:rsidR="005F6D3F">
        <w:trPr>
          <w:trHeight w:val="949"/>
        </w:trPr>
        <w:tc>
          <w:tcPr>
            <w:tcW w:w="821" w:type="dxa"/>
          </w:tcPr>
          <w:p w:rsidR="005F6D3F" w:rsidRPr="008A6600" w:rsidRDefault="005F6D3F" w:rsidP="008A6600">
            <w:pPr>
              <w:pStyle w:val="TableParagraph"/>
              <w:spacing w:line="276" w:lineRule="auto"/>
              <w:ind w:left="172" w:right="295" w:hanging="6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№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п/п</w:t>
            </w:r>
          </w:p>
        </w:tc>
        <w:tc>
          <w:tcPr>
            <w:tcW w:w="5752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Необходимые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средства</w:t>
            </w:r>
          </w:p>
        </w:tc>
        <w:tc>
          <w:tcPr>
            <w:tcW w:w="3283" w:type="dxa"/>
          </w:tcPr>
          <w:p w:rsidR="005F6D3F" w:rsidRPr="008A6600" w:rsidRDefault="005F6D3F" w:rsidP="008A6600">
            <w:pPr>
              <w:pStyle w:val="TableParagraph"/>
              <w:tabs>
                <w:tab w:val="left" w:pos="2024"/>
              </w:tabs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Необходимое</w:t>
            </w:r>
            <w:r w:rsidRPr="008A6600">
              <w:rPr>
                <w:sz w:val="24"/>
                <w:szCs w:val="24"/>
              </w:rPr>
              <w:tab/>
              <w:t>количество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421"/>
                <w:tab w:val="left" w:pos="3066"/>
              </w:tabs>
              <w:spacing w:before="7" w:line="310" w:lineRule="atLeast"/>
              <w:ind w:left="111"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средств/</w:t>
            </w:r>
            <w:r w:rsidRPr="008A6600">
              <w:rPr>
                <w:sz w:val="24"/>
                <w:szCs w:val="24"/>
              </w:rPr>
              <w:tab/>
              <w:t>имеющееся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  <w:tr w:rsidR="005F6D3F">
        <w:trPr>
          <w:trHeight w:val="321"/>
        </w:trPr>
        <w:tc>
          <w:tcPr>
            <w:tcW w:w="821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1</w:t>
            </w:r>
          </w:p>
        </w:tc>
        <w:tc>
          <w:tcPr>
            <w:tcW w:w="5752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Технические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средства</w:t>
            </w:r>
          </w:p>
        </w:tc>
        <w:tc>
          <w:tcPr>
            <w:tcW w:w="3283" w:type="dxa"/>
          </w:tcPr>
          <w:p w:rsidR="005F6D3F" w:rsidRPr="008A6600" w:rsidRDefault="005F6D3F" w:rsidP="008A6600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  <w:tr w:rsidR="005F6D3F">
        <w:trPr>
          <w:trHeight w:val="314"/>
        </w:trPr>
        <w:tc>
          <w:tcPr>
            <w:tcW w:w="821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2</w:t>
            </w:r>
          </w:p>
        </w:tc>
        <w:tc>
          <w:tcPr>
            <w:tcW w:w="5752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Программные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инструменты</w:t>
            </w:r>
          </w:p>
        </w:tc>
        <w:tc>
          <w:tcPr>
            <w:tcW w:w="3283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  <w:tr w:rsidR="005F6D3F">
        <w:trPr>
          <w:trHeight w:val="630"/>
        </w:trPr>
        <w:tc>
          <w:tcPr>
            <w:tcW w:w="821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3</w:t>
            </w:r>
          </w:p>
        </w:tc>
        <w:tc>
          <w:tcPr>
            <w:tcW w:w="5752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tabs>
                <w:tab w:val="left" w:pos="1870"/>
                <w:tab w:val="left" w:pos="3654"/>
                <w:tab w:val="left" w:pos="5516"/>
              </w:tabs>
              <w:spacing w:line="26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z w:val="24"/>
                <w:szCs w:val="24"/>
              </w:rPr>
              <w:tab/>
              <w:t>технической,</w:t>
            </w:r>
            <w:r w:rsidRPr="008A6600">
              <w:rPr>
                <w:sz w:val="24"/>
                <w:szCs w:val="24"/>
              </w:rPr>
              <w:tab/>
              <w:t>методической</w:t>
            </w:r>
            <w:r w:rsidRPr="008A6600">
              <w:rPr>
                <w:sz w:val="24"/>
                <w:szCs w:val="24"/>
              </w:rPr>
              <w:tab/>
              <w:t>и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организационной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поддержки</w:t>
            </w:r>
          </w:p>
        </w:tc>
        <w:tc>
          <w:tcPr>
            <w:tcW w:w="3283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  <w:tr w:rsidR="005F6D3F">
        <w:trPr>
          <w:trHeight w:val="637"/>
        </w:trPr>
        <w:tc>
          <w:tcPr>
            <w:tcW w:w="8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4</w:t>
            </w:r>
          </w:p>
        </w:tc>
        <w:tc>
          <w:tcPr>
            <w:tcW w:w="5752" w:type="dxa"/>
          </w:tcPr>
          <w:p w:rsidR="005F6D3F" w:rsidRPr="008A6600" w:rsidRDefault="005F6D3F" w:rsidP="008A6600">
            <w:pPr>
              <w:pStyle w:val="TableParagraph"/>
              <w:tabs>
                <w:tab w:val="left" w:pos="1928"/>
                <w:tab w:val="left" w:pos="4173"/>
                <w:tab w:val="left" w:pos="5530"/>
              </w:tabs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Отображение</w:t>
            </w:r>
            <w:r w:rsidRPr="008A6600">
              <w:rPr>
                <w:sz w:val="24"/>
                <w:szCs w:val="24"/>
              </w:rPr>
              <w:tab/>
              <w:t>образовательного</w:t>
            </w:r>
            <w:r w:rsidRPr="008A6600">
              <w:rPr>
                <w:sz w:val="24"/>
                <w:szCs w:val="24"/>
              </w:rPr>
              <w:tab/>
              <w:t>процесса</w:t>
            </w:r>
            <w:r w:rsidRPr="008A6600">
              <w:rPr>
                <w:sz w:val="24"/>
                <w:szCs w:val="24"/>
              </w:rPr>
              <w:tab/>
              <w:t>в</w:t>
            </w:r>
          </w:p>
          <w:p w:rsidR="005F6D3F" w:rsidRPr="008A6600" w:rsidRDefault="005F6D3F" w:rsidP="008A6600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информационной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среде</w:t>
            </w:r>
          </w:p>
        </w:tc>
        <w:tc>
          <w:tcPr>
            <w:tcW w:w="3283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  <w:tr w:rsidR="005F6D3F">
        <w:trPr>
          <w:trHeight w:val="316"/>
        </w:trPr>
        <w:tc>
          <w:tcPr>
            <w:tcW w:w="8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5</w:t>
            </w:r>
          </w:p>
        </w:tc>
        <w:tc>
          <w:tcPr>
            <w:tcW w:w="5752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Компоненты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бумажных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носителях</w:t>
            </w:r>
          </w:p>
        </w:tc>
        <w:tc>
          <w:tcPr>
            <w:tcW w:w="3283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  <w:tr w:rsidR="005F6D3F">
        <w:trPr>
          <w:trHeight w:val="316"/>
        </w:trPr>
        <w:tc>
          <w:tcPr>
            <w:tcW w:w="8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6</w:t>
            </w:r>
          </w:p>
        </w:tc>
        <w:tc>
          <w:tcPr>
            <w:tcW w:w="5752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Компоненты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 CD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DVD</w:t>
            </w:r>
          </w:p>
        </w:tc>
        <w:tc>
          <w:tcPr>
            <w:tcW w:w="3283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наличии</w:t>
            </w:r>
          </w:p>
        </w:tc>
      </w:tr>
    </w:tbl>
    <w:p w:rsidR="005F6D3F" w:rsidRDefault="005F6D3F">
      <w:pPr>
        <w:spacing w:line="268" w:lineRule="exact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BodyText"/>
        <w:spacing w:before="66" w:line="276" w:lineRule="auto"/>
        <w:ind w:right="569" w:firstLine="422"/>
        <w:rPr>
          <w:b/>
          <w:bCs/>
        </w:rPr>
      </w:pPr>
      <w:bookmarkStart w:id="125" w:name="Технические_средства__мультимедийный_про"/>
      <w:bookmarkStart w:id="126" w:name="_bookmark68"/>
      <w:bookmarkEnd w:id="125"/>
      <w:bookmarkEnd w:id="126"/>
      <w:r>
        <w:rPr>
          <w:b/>
          <w:bCs/>
        </w:rPr>
        <w:t>Технические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средства:</w:t>
      </w:r>
      <w:r>
        <w:rPr>
          <w:b/>
          <w:bCs/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принтер цветной; цифровая видеокамера; сканер; микрофон;; оборудование 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-4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обеспечивающими</w:t>
      </w:r>
      <w:r>
        <w:rPr>
          <w:spacing w:val="-3"/>
        </w:rPr>
        <w:t xml:space="preserve"> </w:t>
      </w:r>
      <w:r>
        <w:t>обратную связь</w:t>
      </w:r>
      <w:r>
        <w:rPr>
          <w:b/>
          <w:bCs/>
        </w:rPr>
        <w:t>.</w:t>
      </w:r>
    </w:p>
    <w:p w:rsidR="005F6D3F" w:rsidRDefault="005F6D3F">
      <w:pPr>
        <w:spacing w:before="4"/>
        <w:ind w:left="1230"/>
        <w:jc w:val="both"/>
        <w:rPr>
          <w:sz w:val="24"/>
          <w:szCs w:val="24"/>
        </w:rPr>
      </w:pPr>
      <w:bookmarkStart w:id="127" w:name="Программные_инструменты__операционные_си"/>
      <w:bookmarkEnd w:id="127"/>
      <w:r>
        <w:rPr>
          <w:b/>
          <w:bCs/>
          <w:sz w:val="24"/>
          <w:szCs w:val="24"/>
        </w:rPr>
        <w:t>Программные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инструменты: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операционные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служебные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инструменты.</w:t>
      </w:r>
    </w:p>
    <w:p w:rsidR="005F6D3F" w:rsidRDefault="005F6D3F">
      <w:pPr>
        <w:pStyle w:val="BodyText"/>
        <w:spacing w:before="46" w:line="273" w:lineRule="auto"/>
        <w:ind w:right="561"/>
      </w:pPr>
      <w:bookmarkStart w:id="128" w:name="Обеспечение_технической__методической_и_"/>
      <w:bookmarkEnd w:id="128"/>
      <w:r>
        <w:rPr>
          <w:b/>
          <w:bCs/>
        </w:rPr>
        <w:t>Обеспечение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технической,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методической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организационной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поддержки:</w:t>
      </w:r>
      <w:r>
        <w:rPr>
          <w:b/>
          <w:bCs/>
          <w:spacing w:val="1"/>
        </w:rPr>
        <w:t xml:space="preserve"> </w:t>
      </w:r>
      <w:r>
        <w:t>разработка планов, дорожных карт; заключение договоров; подготовка 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(индивидуальных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работника).</w:t>
      </w:r>
    </w:p>
    <w:p w:rsidR="005F6D3F" w:rsidRDefault="005F6D3F">
      <w:pPr>
        <w:pStyle w:val="BodyText"/>
        <w:spacing w:before="6" w:line="276" w:lineRule="auto"/>
        <w:ind w:right="558" w:firstLine="773"/>
      </w:pPr>
      <w:bookmarkStart w:id="129" w:name="Отображение_образовательного_процесса_в_"/>
      <w:bookmarkEnd w:id="129"/>
      <w:r>
        <w:rPr>
          <w:b/>
          <w:bCs/>
        </w:rPr>
        <w:t xml:space="preserve">Отображение образовательного процесса в информационной среде: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60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ИПК,</w:t>
      </w:r>
      <w:r>
        <w:rPr>
          <w:spacing w:val="-1"/>
        </w:rPr>
        <w:t xml:space="preserve"> </w:t>
      </w:r>
      <w:r>
        <w:t>мультимедиаколлекция).</w:t>
      </w:r>
    </w:p>
    <w:p w:rsidR="005F6D3F" w:rsidRDefault="005F6D3F">
      <w:pPr>
        <w:spacing w:before="2" w:line="276" w:lineRule="auto"/>
        <w:ind w:left="519" w:right="555" w:firstLine="773"/>
        <w:jc w:val="both"/>
        <w:rPr>
          <w:sz w:val="24"/>
          <w:szCs w:val="24"/>
        </w:rPr>
      </w:pPr>
      <w:bookmarkStart w:id="130" w:name="Компоненты_на_бумажных_носителях__учебни"/>
      <w:bookmarkEnd w:id="130"/>
      <w:r>
        <w:rPr>
          <w:b/>
          <w:bCs/>
          <w:sz w:val="24"/>
          <w:szCs w:val="24"/>
        </w:rPr>
        <w:t xml:space="preserve">Компоненты на бумажных носителях: </w:t>
      </w:r>
      <w:r>
        <w:rPr>
          <w:sz w:val="24"/>
          <w:szCs w:val="24"/>
        </w:rPr>
        <w:t xml:space="preserve">учебники; рабочие тетради.  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Компоненты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 CD и DVD: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электронные приложения к учебникам; электронные наглядные пособия;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тренажеры;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электронные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практикумы.</w:t>
      </w:r>
    </w:p>
    <w:p w:rsidR="005F6D3F" w:rsidRDefault="005F6D3F">
      <w:pPr>
        <w:pStyle w:val="BodyText"/>
        <w:ind w:left="0" w:firstLine="0"/>
        <w:jc w:val="left"/>
        <w:rPr>
          <w:sz w:val="26"/>
          <w:szCs w:val="26"/>
        </w:rPr>
      </w:pPr>
    </w:p>
    <w:p w:rsidR="005F6D3F" w:rsidRDefault="005F6D3F">
      <w:pPr>
        <w:pStyle w:val="BodyText"/>
        <w:spacing w:before="9"/>
        <w:ind w:left="0" w:firstLine="0"/>
        <w:jc w:val="left"/>
        <w:rPr>
          <w:sz w:val="29"/>
          <w:szCs w:val="29"/>
        </w:rPr>
      </w:pPr>
    </w:p>
    <w:p w:rsidR="005F6D3F" w:rsidRDefault="005F6D3F">
      <w:pPr>
        <w:pStyle w:val="Heading11"/>
        <w:numPr>
          <w:ilvl w:val="2"/>
          <w:numId w:val="155"/>
        </w:numPr>
        <w:tabs>
          <w:tab w:val="left" w:pos="1995"/>
        </w:tabs>
        <w:spacing w:before="1" w:line="276" w:lineRule="auto"/>
        <w:ind w:left="519" w:right="571" w:firstLine="710"/>
      </w:pPr>
      <w:bookmarkStart w:id="131" w:name="III_3_6__Обоснование_необходимых_изменен"/>
      <w:bookmarkEnd w:id="131"/>
      <w:r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F6D3F" w:rsidRDefault="005F6D3F">
      <w:pPr>
        <w:pStyle w:val="BodyText"/>
        <w:spacing w:line="276" w:lineRule="auto"/>
        <w:ind w:right="566"/>
      </w:pP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определены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5F6D3F" w:rsidRDefault="005F6D3F">
      <w:pPr>
        <w:pStyle w:val="BodyText"/>
        <w:spacing w:line="276" w:lineRule="auto"/>
        <w:ind w:right="55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«Курташкинская</w:t>
      </w:r>
      <w:r>
        <w:rPr>
          <w:spacing w:val="1"/>
        </w:rPr>
        <w:t xml:space="preserve"> </w:t>
      </w:r>
      <w:r>
        <w:t>СОШ»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включающей: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2" w:firstLine="283"/>
        <w:rPr>
          <w:sz w:val="24"/>
          <w:szCs w:val="24"/>
        </w:rPr>
      </w:pPr>
      <w:r>
        <w:rPr>
          <w:sz w:val="24"/>
          <w:szCs w:val="24"/>
        </w:rPr>
        <w:t>анализ имеющихся в образовательной организации условий и ресурсов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9" w:firstLine="283"/>
        <w:rPr>
          <w:sz w:val="24"/>
          <w:szCs w:val="24"/>
        </w:rPr>
      </w:pPr>
      <w:r>
        <w:rPr>
          <w:sz w:val="24"/>
          <w:szCs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2" w:firstLine="283"/>
        <w:rPr>
          <w:sz w:val="24"/>
          <w:szCs w:val="24"/>
        </w:rPr>
      </w:pPr>
      <w:r>
        <w:rPr>
          <w:spacing w:val="-8"/>
          <w:sz w:val="24"/>
          <w:szCs w:val="24"/>
        </w:rPr>
        <w:t>выявление</w:t>
      </w:r>
      <w:r>
        <w:rPr>
          <w:spacing w:val="-1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проблемных</w:t>
      </w:r>
      <w:r>
        <w:rPr>
          <w:spacing w:val="-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зон</w:t>
      </w:r>
      <w:r>
        <w:rPr>
          <w:spacing w:val="-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установление</w:t>
      </w:r>
      <w:r>
        <w:rPr>
          <w:spacing w:val="-1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необходимых</w:t>
      </w:r>
      <w:r>
        <w:rPr>
          <w:spacing w:val="-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изменений</w:t>
      </w:r>
      <w:r>
        <w:rPr>
          <w:spacing w:val="-1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имеющихся условиях</w:t>
      </w:r>
      <w:r>
        <w:rPr>
          <w:spacing w:val="-5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для</w:t>
      </w:r>
      <w:r>
        <w:rPr>
          <w:spacing w:val="-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приведения</w:t>
      </w:r>
      <w:r>
        <w:rPr>
          <w:spacing w:val="-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их</w:t>
      </w:r>
      <w:r>
        <w:rPr>
          <w:spacing w:val="-2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соответствие</w:t>
      </w:r>
      <w:r>
        <w:rPr>
          <w:spacing w:val="-1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с</w:t>
      </w:r>
      <w:r>
        <w:rPr>
          <w:spacing w:val="-1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требованиями</w:t>
      </w:r>
      <w:r>
        <w:rPr>
          <w:spacing w:val="-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ФГОС</w:t>
      </w:r>
      <w:r>
        <w:rPr>
          <w:spacing w:val="-1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СОО;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80" w:lineRule="auto"/>
        <w:ind w:right="561" w:firstLine="283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привлечением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партнеров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механизмов достижения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целевых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ориентиров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63" w:firstLine="283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сетевого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(дорожной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карты)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условий;</w:t>
      </w:r>
    </w:p>
    <w:p w:rsidR="005F6D3F" w:rsidRDefault="005F6D3F">
      <w:pPr>
        <w:pStyle w:val="ListParagraph"/>
        <w:numPr>
          <w:ilvl w:val="0"/>
          <w:numId w:val="1"/>
        </w:numPr>
        <w:tabs>
          <w:tab w:val="left" w:pos="1226"/>
        </w:tabs>
        <w:spacing w:line="276" w:lineRule="auto"/>
        <w:ind w:right="557" w:firstLine="283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коррекции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этапов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разработанного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графика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(дорожной карты).</w:t>
      </w:r>
    </w:p>
    <w:p w:rsidR="005F6D3F" w:rsidRDefault="005F6D3F">
      <w:pPr>
        <w:spacing w:line="276" w:lineRule="auto"/>
        <w:jc w:val="both"/>
        <w:rPr>
          <w:sz w:val="24"/>
          <w:szCs w:val="24"/>
        </w:rPr>
        <w:sectPr w:rsidR="005F6D3F">
          <w:pgSz w:w="11910" w:h="16840"/>
          <w:pgMar w:top="1040" w:right="0" w:bottom="1480" w:left="1180" w:header="0" w:footer="1215" w:gutter="0"/>
          <w:cols w:space="720"/>
        </w:sect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812"/>
        </w:tabs>
        <w:spacing w:before="165"/>
        <w:ind w:left="1811" w:hanging="582"/>
      </w:pPr>
      <w:bookmarkStart w:id="132" w:name="III_4__Механизмы_достижения_целевых_орие"/>
      <w:bookmarkStart w:id="133" w:name="_bookmark69"/>
      <w:bookmarkEnd w:id="132"/>
      <w:bookmarkEnd w:id="133"/>
      <w:r>
        <w:t>Механизмы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 условий</w:t>
      </w:r>
    </w:p>
    <w:p w:rsidR="005F6D3F" w:rsidRDefault="005F6D3F">
      <w:pPr>
        <w:pStyle w:val="BodyText"/>
        <w:spacing w:before="1"/>
        <w:ind w:left="0" w:firstLine="0"/>
        <w:jc w:val="left"/>
        <w:rPr>
          <w:b/>
          <w:bCs/>
          <w:sz w:val="31"/>
          <w:szCs w:val="31"/>
        </w:rPr>
      </w:pPr>
    </w:p>
    <w:p w:rsidR="005F6D3F" w:rsidRDefault="005F6D3F">
      <w:pPr>
        <w:pStyle w:val="BodyText"/>
        <w:spacing w:before="1" w:line="276" w:lineRule="auto"/>
        <w:ind w:right="55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 комфортной развивающей образовательной среды, позволяющей 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2"/>
        </w:rPr>
        <w:t xml:space="preserve"> </w:t>
      </w:r>
      <w:r>
        <w:t>к социальным</w:t>
      </w:r>
      <w:r>
        <w:rPr>
          <w:spacing w:val="-2"/>
        </w:rPr>
        <w:t xml:space="preserve"> </w:t>
      </w:r>
      <w:r>
        <w:t>условиям,</w:t>
      </w:r>
      <w:r>
        <w:rPr>
          <w:spacing w:val="-6"/>
        </w:rPr>
        <w:t xml:space="preserve"> </w:t>
      </w:r>
      <w:r>
        <w:t>ответственную за свое здоровье и</w:t>
      </w:r>
      <w:r>
        <w:rPr>
          <w:spacing w:val="-3"/>
        </w:rPr>
        <w:t xml:space="preserve"> </w:t>
      </w:r>
      <w:r>
        <w:t>жизнь.</w:t>
      </w:r>
    </w:p>
    <w:p w:rsidR="005F6D3F" w:rsidRDefault="005F6D3F">
      <w:pPr>
        <w:pStyle w:val="BodyText"/>
        <w:spacing w:line="276" w:lineRule="auto"/>
        <w:ind w:right="562"/>
      </w:pPr>
      <w:r>
        <w:t>Механизмы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 образовательных отношений, иерархию целевых ориентиров, обозначенную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выстроенную в</w:t>
      </w:r>
      <w:r>
        <w:rPr>
          <w:spacing w:val="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F6D3F" w:rsidRDefault="005F6D3F">
      <w:pPr>
        <w:pStyle w:val="BodyText"/>
        <w:spacing w:line="276" w:lineRule="auto"/>
        <w:ind w:right="56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 части властных полномочий органов управления образованием 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 групп</w:t>
      </w:r>
      <w:r>
        <w:rPr>
          <w:spacing w:val="1"/>
        </w:rPr>
        <w:t xml:space="preserve"> </w:t>
      </w:r>
      <w:r>
        <w:t>общественности; 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 разрешения возникающих противоречий и конфликтов между 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5F6D3F" w:rsidRDefault="005F6D3F">
      <w:pPr>
        <w:pStyle w:val="BodyText"/>
        <w:spacing w:before="11"/>
        <w:ind w:left="0" w:firstLine="0"/>
        <w:jc w:val="left"/>
        <w:rPr>
          <w:sz w:val="27"/>
          <w:szCs w:val="27"/>
        </w:rPr>
      </w:pPr>
    </w:p>
    <w:p w:rsidR="005F6D3F" w:rsidRDefault="005F6D3F">
      <w:pPr>
        <w:pStyle w:val="Heading11"/>
        <w:numPr>
          <w:ilvl w:val="1"/>
          <w:numId w:val="155"/>
        </w:numPr>
        <w:tabs>
          <w:tab w:val="left" w:pos="1812"/>
        </w:tabs>
        <w:spacing w:line="276" w:lineRule="auto"/>
        <w:ind w:left="519" w:right="561" w:firstLine="710"/>
      </w:pPr>
      <w:bookmarkStart w:id="134" w:name="III_5__Сетевой_график__дорожной_карты__п"/>
      <w:bookmarkStart w:id="135" w:name="_bookmark70"/>
      <w:bookmarkEnd w:id="134"/>
      <w:bookmarkEnd w:id="135"/>
      <w:r>
        <w:t>Сетевой</w:t>
      </w:r>
      <w:r>
        <w:rPr>
          <w:spacing w:val="3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(дорожной</w:t>
      </w:r>
      <w:r>
        <w:rPr>
          <w:spacing w:val="5"/>
        </w:rPr>
        <w:t xml:space="preserve"> </w:t>
      </w:r>
      <w:r>
        <w:t>карты)</w:t>
      </w:r>
      <w:r>
        <w:rPr>
          <w:spacing w:val="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необходимой</w:t>
      </w:r>
      <w:r>
        <w:rPr>
          <w:spacing w:val="4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условий</w:t>
      </w:r>
    </w:p>
    <w:p w:rsidR="005F6D3F" w:rsidRDefault="005F6D3F">
      <w:pPr>
        <w:pStyle w:val="Heading21"/>
        <w:numPr>
          <w:ilvl w:val="0"/>
          <w:numId w:val="5"/>
        </w:numPr>
        <w:tabs>
          <w:tab w:val="left" w:pos="1807"/>
        </w:tabs>
        <w:spacing w:after="6" w:line="275" w:lineRule="exact"/>
        <w:ind w:hanging="721"/>
      </w:pPr>
      <w:r>
        <w:t>Нормативно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введения ФГОС</w:t>
      </w:r>
      <w:r>
        <w:rPr>
          <w:spacing w:val="-4"/>
        </w:rPr>
        <w:t xml:space="preserve"> </w:t>
      </w:r>
      <w:r>
        <w:t>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3971"/>
        <w:gridCol w:w="1258"/>
        <w:gridCol w:w="2027"/>
        <w:gridCol w:w="1950"/>
      </w:tblGrid>
      <w:tr w:rsidR="005F6D3F">
        <w:trPr>
          <w:trHeight w:val="273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584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33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388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1656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6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2303"/>
                <w:tab w:val="left" w:pos="2969"/>
              </w:tabs>
              <w:ind w:right="92" w:firstLine="71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Формирование банка данных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нормативно-правовых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документов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федерального,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регионального,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муниципального,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уровней,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648"/>
              </w:tabs>
              <w:spacing w:line="272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обеспечивающих</w:t>
            </w:r>
            <w:r w:rsidRPr="008A6600">
              <w:rPr>
                <w:sz w:val="24"/>
                <w:szCs w:val="24"/>
              </w:rPr>
              <w:tab/>
              <w:t>реализацию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spacing w:line="271" w:lineRule="exact"/>
              <w:ind w:lef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ind w:right="2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ind w:right="52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Банк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нормативно-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правовых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документов</w:t>
            </w:r>
          </w:p>
        </w:tc>
      </w:tr>
      <w:tr w:rsidR="005F6D3F">
        <w:trPr>
          <w:trHeight w:val="1108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5F6D3F" w:rsidRPr="008A6600" w:rsidRDefault="005F6D3F" w:rsidP="008A6600">
            <w:pPr>
              <w:pStyle w:val="TableParagraph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1847"/>
                <w:tab w:val="left" w:pos="2365"/>
                <w:tab w:val="left" w:pos="2658"/>
              </w:tabs>
              <w:ind w:right="93" w:firstLine="71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Изучение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документов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федерального,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регионального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уровня,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регламентирующих</w:t>
            </w:r>
          </w:p>
          <w:p w:rsidR="005F6D3F" w:rsidRPr="008A6600" w:rsidRDefault="005F6D3F" w:rsidP="008A660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введение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spacing w:line="271" w:lineRule="exact"/>
              <w:ind w:lef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2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right="22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заседаний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АУП</w:t>
            </w:r>
          </w:p>
        </w:tc>
      </w:tr>
      <w:tr w:rsidR="005F6D3F">
        <w:trPr>
          <w:trHeight w:val="825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3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1592"/>
                <w:tab w:val="left" w:pos="1961"/>
                <w:tab w:val="left" w:pos="2211"/>
                <w:tab w:val="left" w:pos="2810"/>
                <w:tab w:val="left" w:pos="3410"/>
                <w:tab w:val="left" w:pos="3736"/>
              </w:tabs>
              <w:spacing w:line="237" w:lineRule="auto"/>
              <w:ind w:right="93" w:firstLine="71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Внесение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изменений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дополнений</w:t>
            </w:r>
            <w:r w:rsidRPr="008A6600">
              <w:rPr>
                <w:sz w:val="24"/>
                <w:szCs w:val="24"/>
              </w:rPr>
              <w:tab/>
              <w:t>в</w:t>
            </w:r>
            <w:r w:rsidRPr="008A6600">
              <w:rPr>
                <w:sz w:val="24"/>
                <w:szCs w:val="24"/>
              </w:rPr>
              <w:tab/>
              <w:t>Устав</w:t>
            </w:r>
            <w:r w:rsidRPr="008A6600">
              <w:rPr>
                <w:sz w:val="24"/>
                <w:szCs w:val="24"/>
              </w:rPr>
              <w:tab/>
              <w:t>ОО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(при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необходимости)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right" w:pos="1156"/>
              </w:tabs>
              <w:spacing w:line="267" w:lineRule="exact"/>
              <w:ind w:lef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1</w:t>
            </w:r>
          </w:p>
          <w:p w:rsidR="005F6D3F" w:rsidRPr="008A6600" w:rsidRDefault="005F6D3F" w:rsidP="008A6600">
            <w:pPr>
              <w:pStyle w:val="TableParagraph"/>
              <w:spacing w:line="278" w:lineRule="exact"/>
              <w:ind w:right="1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сентября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года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tabs>
                <w:tab w:val="left" w:pos="1721"/>
              </w:tabs>
              <w:spacing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Изменения</w:t>
            </w:r>
            <w:r w:rsidRPr="008A6600">
              <w:rPr>
                <w:sz w:val="24"/>
                <w:szCs w:val="24"/>
              </w:rPr>
              <w:tab/>
              <w:t>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35"/>
              </w:tabs>
              <w:spacing w:line="278" w:lineRule="exact"/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дополнения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уставе</w:t>
            </w:r>
          </w:p>
        </w:tc>
      </w:tr>
    </w:tbl>
    <w:p w:rsidR="005F6D3F" w:rsidRDefault="005F6D3F">
      <w:pPr>
        <w:spacing w:line="278" w:lineRule="exact"/>
        <w:rPr>
          <w:sz w:val="24"/>
          <w:szCs w:val="24"/>
        </w:rPr>
        <w:sectPr w:rsidR="005F6D3F">
          <w:pgSz w:w="11910" w:h="16840"/>
          <w:pgMar w:top="1580" w:right="0" w:bottom="148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3971"/>
        <w:gridCol w:w="1258"/>
        <w:gridCol w:w="2027"/>
        <w:gridCol w:w="1950"/>
      </w:tblGrid>
      <w:tr w:rsidR="005F6D3F">
        <w:trPr>
          <w:trHeight w:val="7455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4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4.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приказов,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локальных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актов, регламентирующих введение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196"/>
              </w:tabs>
              <w:spacing w:line="237" w:lineRule="auto"/>
              <w:ind w:right="94" w:firstLine="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переходе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обучение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196"/>
              </w:tabs>
              <w:spacing w:line="237" w:lineRule="auto"/>
              <w:ind w:right="93" w:firstLine="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разработке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учебный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right="90" w:firstLine="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 ОО по повышению уровня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профессионального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мастерства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педагогических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работников;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2664"/>
              </w:tabs>
              <w:spacing w:before="1"/>
              <w:ind w:right="92" w:firstLine="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проведении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внутришкольного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контроля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 СОО;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  <w:tab w:val="left" w:pos="2409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внесении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должностные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инструкции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учителя,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классного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руководителя,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заместителя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директора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  <w:r w:rsidRPr="008A6600">
              <w:rPr>
                <w:spacing w:val="6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ВР, курирующих реализацию ФГОС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дополнительного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образования,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иных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специалистов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before="1" w:line="275" w:lineRule="exact"/>
              <w:ind w:left="816" w:hanging="70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Положений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line="242" w:lineRule="auto"/>
              <w:ind w:right="96" w:firstLine="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состава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Совета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введению ФГОС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line="271" w:lineRule="exact"/>
              <w:ind w:left="816" w:hanging="707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О    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режиме     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занятий     </w:t>
            </w:r>
            <w:r w:rsidRPr="008A6600">
              <w:rPr>
                <w:spacing w:val="2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577"/>
              </w:tabs>
              <w:spacing w:line="274" w:lineRule="exact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условиях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организации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процесса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9"/>
              <w:ind w:left="0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5F6D3F" w:rsidRPr="008A6600" w:rsidRDefault="005F6D3F" w:rsidP="008A6600">
            <w:pPr>
              <w:pStyle w:val="TableParagraph"/>
              <w:spacing w:line="242" w:lineRule="auto"/>
              <w:ind w:right="323" w:firstLine="5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Январь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202"/>
              <w:ind w:right="216" w:hanging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До1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сентября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 г.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b/>
                <w:bCs/>
                <w:i/>
                <w:iCs/>
                <w:sz w:val="38"/>
                <w:szCs w:val="38"/>
              </w:rPr>
            </w:pPr>
          </w:p>
          <w:p w:rsidR="005F6D3F" w:rsidRPr="008A6600" w:rsidRDefault="005F6D3F" w:rsidP="008A6600">
            <w:pPr>
              <w:pStyle w:val="TableParagraph"/>
              <w:spacing w:line="242" w:lineRule="auto"/>
              <w:ind w:right="323" w:firstLine="5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Январь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  <w:p w:rsidR="005F6D3F" w:rsidRPr="008A6600" w:rsidRDefault="005F6D3F" w:rsidP="008A6600">
            <w:pPr>
              <w:pStyle w:val="TableParagraph"/>
              <w:tabs>
                <w:tab w:val="right" w:pos="1156"/>
              </w:tabs>
              <w:spacing w:before="273" w:line="275" w:lineRule="exact"/>
              <w:ind w:lef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1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216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сентября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 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b/>
                <w:bCs/>
                <w:i/>
                <w:iCs/>
                <w:sz w:val="38"/>
                <w:szCs w:val="38"/>
              </w:rPr>
            </w:pPr>
          </w:p>
          <w:p w:rsidR="005F6D3F" w:rsidRPr="008A6600" w:rsidRDefault="005F6D3F" w:rsidP="008A6600">
            <w:pPr>
              <w:pStyle w:val="TableParagraph"/>
              <w:ind w:left="8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b/>
                <w:bCs/>
                <w:i/>
                <w:iCs/>
                <w:sz w:val="30"/>
                <w:szCs w:val="30"/>
              </w:rPr>
            </w:pPr>
          </w:p>
          <w:p w:rsidR="005F6D3F" w:rsidRPr="008A6600" w:rsidRDefault="005F6D3F" w:rsidP="008A6600">
            <w:pPr>
              <w:pStyle w:val="TableParagraph"/>
              <w:tabs>
                <w:tab w:val="left" w:pos="1669"/>
              </w:tabs>
              <w:ind w:right="100" w:firstLine="7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директора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26"/>
                <w:szCs w:val="26"/>
              </w:rPr>
            </w:pP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b/>
                <w:bCs/>
                <w:i/>
                <w:iCs/>
                <w:sz w:val="38"/>
                <w:szCs w:val="38"/>
              </w:rPr>
            </w:pPr>
          </w:p>
          <w:p w:rsidR="005F6D3F" w:rsidRPr="008A6600" w:rsidRDefault="005F6D3F" w:rsidP="008A6600">
            <w:pPr>
              <w:pStyle w:val="TableParagraph"/>
              <w:ind w:left="82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Приказы</w:t>
            </w:r>
          </w:p>
        </w:tc>
      </w:tr>
      <w:tr w:rsidR="005F6D3F">
        <w:trPr>
          <w:trHeight w:val="5521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b/>
                <w:bCs/>
                <w:i/>
                <w:i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5.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2923"/>
              </w:tabs>
              <w:ind w:right="89" w:firstLine="71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Приведение в соответствие 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требованиями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новыми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тарифно-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36"/>
                <w:tab w:val="left" w:pos="1831"/>
                <w:tab w:val="left" w:pos="2019"/>
                <w:tab w:val="left" w:pos="2470"/>
                <w:tab w:val="left" w:pos="2644"/>
                <w:tab w:val="left" w:pos="3181"/>
                <w:tab w:val="left" w:pos="3520"/>
                <w:tab w:val="left" w:pos="3736"/>
              </w:tabs>
              <w:ind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квалифицированными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характеристиками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должностных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инструкций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работников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ОО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(Единый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квалифицированный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справочник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должностей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руководителей,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специалистов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служащих.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Раздел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13"/>
                <w:tab w:val="left" w:pos="2644"/>
                <w:tab w:val="left" w:pos="2969"/>
              </w:tabs>
              <w:ind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«Квалифицированные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характеристики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должностей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работников</w:t>
            </w:r>
            <w:r w:rsidRPr="008A6600">
              <w:rPr>
                <w:sz w:val="24"/>
                <w:szCs w:val="24"/>
              </w:rPr>
              <w:tab/>
              <w:t>образования»,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Профессиональный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стандарт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69"/>
                <w:tab w:val="left" w:pos="2212"/>
                <w:tab w:val="left" w:pos="2480"/>
                <w:tab w:val="left" w:pos="3114"/>
              </w:tabs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«Педагог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(педагогическая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деятельность в сфере дошкольного,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начального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среднего</w:t>
            </w:r>
            <w:r w:rsidRPr="008A6600">
              <w:rPr>
                <w:spacing w:val="-1"/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ab/>
              <w:t>общего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образования)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(воспитатель,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учитель)»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right" w:pos="1156"/>
              </w:tabs>
              <w:spacing w:line="261" w:lineRule="exact"/>
              <w:ind w:lef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1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216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сентября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 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8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right="38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Должностные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инструкции</w:t>
            </w:r>
          </w:p>
        </w:tc>
      </w:tr>
      <w:tr w:rsidR="005F6D3F">
        <w:trPr>
          <w:trHeight w:val="1104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6.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2144"/>
              </w:tabs>
              <w:ind w:right="89" w:firstLine="6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примерной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основной</w:t>
            </w:r>
            <w:r w:rsidRPr="008A6600">
              <w:rPr>
                <w:sz w:val="24"/>
                <w:szCs w:val="24"/>
              </w:rPr>
              <w:tab/>
              <w:t>образовательной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программы        </w:t>
            </w:r>
            <w:r w:rsidRPr="008A6600">
              <w:rPr>
                <w:spacing w:val="2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СОО        </w:t>
            </w:r>
            <w:r w:rsidRPr="008A6600">
              <w:rPr>
                <w:spacing w:val="1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основной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1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программы  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left" w:pos="916"/>
              </w:tabs>
              <w:spacing w:line="262" w:lineRule="exact"/>
              <w:ind w:left="16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30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14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мая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1669"/>
              </w:tabs>
              <w:ind w:right="100" w:firstLine="7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директора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tabs>
                <w:tab w:val="left" w:pos="1251"/>
              </w:tabs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рабочих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групп</w:t>
            </w:r>
          </w:p>
          <w:p w:rsidR="005F6D3F" w:rsidRPr="008A6600" w:rsidRDefault="005F6D3F" w:rsidP="008A6600">
            <w:pPr>
              <w:pStyle w:val="TableParagraph"/>
              <w:tabs>
                <w:tab w:val="left" w:pos="733"/>
              </w:tabs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z w:val="24"/>
                <w:szCs w:val="24"/>
              </w:rPr>
              <w:tab/>
              <w:t>разработке</w:t>
            </w:r>
          </w:p>
        </w:tc>
      </w:tr>
    </w:tbl>
    <w:p w:rsidR="005F6D3F" w:rsidRDefault="005F6D3F">
      <w:pPr>
        <w:spacing w:line="269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3971"/>
        <w:gridCol w:w="1258"/>
        <w:gridCol w:w="2027"/>
        <w:gridCol w:w="1950"/>
      </w:tblGrid>
      <w:tr w:rsidR="005F6D3F">
        <w:trPr>
          <w:trHeight w:val="7350"/>
        </w:trPr>
        <w:tc>
          <w:tcPr>
            <w:tcW w:w="653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ОО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04"/>
                <w:tab w:val="left" w:pos="2899"/>
              </w:tabs>
              <w:spacing w:before="2" w:line="275" w:lineRule="exact"/>
              <w:ind w:left="17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  <w:t>структуру</w:t>
            </w:r>
            <w:r w:rsidRPr="008A6600">
              <w:rPr>
                <w:sz w:val="24"/>
                <w:szCs w:val="24"/>
              </w:rPr>
              <w:tab/>
              <w:t>основной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711"/>
              </w:tabs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программы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среднего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включены:</w:t>
            </w:r>
          </w:p>
          <w:p w:rsidR="005F6D3F" w:rsidRPr="008A6600" w:rsidRDefault="005F6D3F" w:rsidP="008A6600">
            <w:pPr>
              <w:pStyle w:val="TableParagraph"/>
              <w:spacing w:before="7" w:line="273" w:lineRule="exact"/>
              <w:ind w:left="172"/>
              <w:jc w:val="both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Целевой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раздел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91" w:lineRule="exact"/>
              <w:ind w:left="830" w:hanging="65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Пояснительная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записка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94"/>
              </w:tabs>
              <w:spacing w:before="2" w:line="237" w:lineRule="auto"/>
              <w:ind w:right="442" w:firstLine="6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Планируемые</w:t>
            </w:r>
            <w:r w:rsidRPr="008A6600">
              <w:rPr>
                <w:spacing w:val="-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освоения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обучающимися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ООП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94"/>
              </w:tabs>
              <w:spacing w:before="4"/>
              <w:ind w:right="130" w:firstLine="6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Система оценки достижения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планируемых результатов освоения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ОПП</w:t>
            </w:r>
          </w:p>
          <w:p w:rsidR="005F6D3F" w:rsidRPr="008A6600" w:rsidRDefault="005F6D3F" w:rsidP="008A6600">
            <w:pPr>
              <w:pStyle w:val="TableParagraph"/>
              <w:spacing w:before="2" w:line="276" w:lineRule="exact"/>
              <w:ind w:left="172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Содержательный</w:t>
            </w:r>
            <w:r w:rsidRPr="008A6600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раздел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93" w:lineRule="exact"/>
              <w:ind w:left="830" w:hanging="65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Программа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развития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УУД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2" w:line="237" w:lineRule="auto"/>
              <w:ind w:right="768" w:firstLine="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Программы отдельных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учебных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предметов,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курсов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3" w:line="237" w:lineRule="auto"/>
              <w:ind w:right="554" w:firstLine="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Программа воспитания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социализации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обучающихся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7" w:line="237" w:lineRule="auto"/>
              <w:ind w:right="335" w:firstLine="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Программа коррекционной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работы</w:t>
            </w:r>
          </w:p>
          <w:p w:rsidR="005F6D3F" w:rsidRPr="008A6600" w:rsidRDefault="005F6D3F" w:rsidP="008A6600">
            <w:pPr>
              <w:pStyle w:val="TableParagraph"/>
              <w:spacing w:before="2" w:line="276" w:lineRule="exact"/>
              <w:ind w:left="172"/>
              <w:rPr>
                <w:b/>
                <w:bCs/>
                <w:sz w:val="24"/>
                <w:szCs w:val="24"/>
              </w:rPr>
            </w:pPr>
            <w:r w:rsidRPr="008A6600">
              <w:rPr>
                <w:b/>
                <w:bCs/>
                <w:sz w:val="24"/>
                <w:szCs w:val="24"/>
              </w:rPr>
              <w:t>Организационный</w:t>
            </w:r>
            <w:r w:rsidRPr="008A6600"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b/>
                <w:bCs/>
                <w:sz w:val="24"/>
                <w:szCs w:val="24"/>
              </w:rPr>
              <w:t>раздел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93" w:lineRule="exact"/>
              <w:ind w:left="830" w:hanging="65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Учебный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before="2" w:line="237" w:lineRule="auto"/>
              <w:ind w:right="1331" w:firstLine="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 внеурочной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деятельности</w:t>
            </w:r>
          </w:p>
          <w:p w:rsidR="005F6D3F" w:rsidRPr="008A6600" w:rsidRDefault="005F6D3F" w:rsidP="008A6600">
            <w:pPr>
              <w:pStyle w:val="TableParagraph"/>
              <w:numPr>
                <w:ilvl w:val="0"/>
                <w:numId w:val="3"/>
              </w:numPr>
              <w:tabs>
                <w:tab w:val="left" w:pos="894"/>
              </w:tabs>
              <w:spacing w:before="14" w:line="274" w:lineRule="exact"/>
              <w:ind w:right="1306" w:firstLine="6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Система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ООП</w:t>
            </w:r>
          </w:p>
        </w:tc>
        <w:tc>
          <w:tcPr>
            <w:tcW w:w="1258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027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ind w:right="8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основной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среднего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образования;</w:t>
            </w: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b/>
                <w:bCs/>
                <w:i/>
                <w:iCs/>
              </w:rPr>
            </w:pPr>
          </w:p>
          <w:p w:rsidR="005F6D3F" w:rsidRPr="008A6600" w:rsidRDefault="005F6D3F" w:rsidP="008A6600">
            <w:pPr>
              <w:pStyle w:val="TableParagraph"/>
              <w:ind w:right="12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основная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программа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</w:tr>
      <w:tr w:rsidR="005F6D3F">
        <w:trPr>
          <w:trHeight w:val="2487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0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7.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2898"/>
              </w:tabs>
              <w:ind w:right="91" w:firstLine="71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Утверждение</w:t>
            </w:r>
            <w:r w:rsidRPr="008A6600">
              <w:rPr>
                <w:sz w:val="24"/>
                <w:szCs w:val="24"/>
              </w:rPr>
              <w:tab/>
              <w:t>основной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заседании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педагогического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совета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8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</w:p>
          <w:p w:rsidR="005F6D3F" w:rsidRPr="008A6600" w:rsidRDefault="005F6D3F" w:rsidP="008A6600">
            <w:pPr>
              <w:pStyle w:val="TableParagraph"/>
              <w:spacing w:before="2" w:line="275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1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216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сентября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 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82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ind w:righ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педагогического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совета.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602"/>
              </w:tabs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</w:t>
            </w:r>
            <w:r w:rsidRPr="008A6600">
              <w:rPr>
                <w:sz w:val="24"/>
                <w:szCs w:val="24"/>
              </w:rPr>
              <w:tab/>
              <w:t>об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основной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  <w:r w:rsidRPr="008A6600">
              <w:rPr>
                <w:spacing w:val="-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</w:tr>
      <w:tr w:rsidR="005F6D3F">
        <w:trPr>
          <w:trHeight w:val="1103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8.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Внесение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изменений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программу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развития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right="164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Сентябрь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 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ind w:right="23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Методического</w:t>
            </w:r>
          </w:p>
          <w:p w:rsidR="005F6D3F" w:rsidRPr="008A6600" w:rsidRDefault="005F6D3F" w:rsidP="008A6600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совета</w:t>
            </w:r>
          </w:p>
        </w:tc>
      </w:tr>
      <w:tr w:rsidR="005F6D3F">
        <w:trPr>
          <w:trHeight w:val="1103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46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9.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 и утверждение рабочих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предметам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плана.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right" w:pos="1156"/>
              </w:tabs>
              <w:spacing w:line="262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31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368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августа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right="65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Рабочие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92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педагога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Приказ</w:t>
            </w:r>
          </w:p>
        </w:tc>
      </w:tr>
      <w:tr w:rsidR="005F6D3F">
        <w:trPr>
          <w:trHeight w:val="1104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7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10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1833"/>
                <w:tab w:val="left" w:pos="2548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z w:val="24"/>
                <w:szCs w:val="24"/>
              </w:rPr>
              <w:tab/>
              <w:t>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утверждение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элективных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курсов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right" w:pos="1156"/>
              </w:tabs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31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368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августа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tabs>
                <w:tab w:val="left" w:pos="1601"/>
              </w:tabs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Программы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внеурочной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деятельности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82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</w:t>
            </w:r>
          </w:p>
        </w:tc>
      </w:tr>
      <w:tr w:rsidR="005F6D3F">
        <w:trPr>
          <w:trHeight w:val="825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28"/>
              <w:ind w:left="0" w:right="7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11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3630"/>
              </w:tabs>
              <w:spacing w:line="237" w:lineRule="auto"/>
              <w:ind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учебного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</w:t>
            </w:r>
            <w:r w:rsidRPr="008A6600">
              <w:rPr>
                <w:spacing w:val="4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учебный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pacing w:val="2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конца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июня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Учебный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</w:t>
            </w:r>
          </w:p>
        </w:tc>
      </w:tr>
    </w:tbl>
    <w:p w:rsidR="005F6D3F" w:rsidRDefault="005F6D3F">
      <w:pPr>
        <w:spacing w:line="263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3971"/>
        <w:gridCol w:w="1258"/>
        <w:gridCol w:w="2027"/>
        <w:gridCol w:w="1950"/>
      </w:tblGrid>
      <w:tr w:rsidR="005F6D3F">
        <w:trPr>
          <w:trHeight w:val="830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2"/>
              <w:ind w:left="0" w:right="7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12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tabs>
                <w:tab w:val="left" w:pos="1822"/>
                <w:tab w:val="left" w:pos="2854"/>
                <w:tab w:val="left" w:pos="3732"/>
              </w:tabs>
              <w:spacing w:line="242" w:lineRule="auto"/>
              <w:ind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Утверждение</w:t>
            </w:r>
            <w:r w:rsidRPr="008A6600">
              <w:rPr>
                <w:sz w:val="24"/>
                <w:szCs w:val="24"/>
              </w:rPr>
              <w:tab/>
              <w:t>списка</w:t>
            </w:r>
            <w:r w:rsidRPr="008A6600">
              <w:rPr>
                <w:sz w:val="24"/>
                <w:szCs w:val="24"/>
              </w:rPr>
              <w:tab/>
              <w:t>УМК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5"/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перечня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left" w:pos="1032"/>
              </w:tabs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Май</w:t>
            </w:r>
            <w:r w:rsidRPr="008A6600">
              <w:rPr>
                <w:sz w:val="24"/>
                <w:szCs w:val="24"/>
              </w:rPr>
              <w:tab/>
              <w:t>–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43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август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8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Список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Перечень</w:t>
            </w:r>
          </w:p>
        </w:tc>
      </w:tr>
      <w:tr w:rsidR="005F6D3F">
        <w:trPr>
          <w:trHeight w:val="6347"/>
        </w:trPr>
        <w:tc>
          <w:tcPr>
            <w:tcW w:w="653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b/>
                <w:bCs/>
                <w:i/>
                <w:i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7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13</w:t>
            </w:r>
          </w:p>
        </w:tc>
        <w:tc>
          <w:tcPr>
            <w:tcW w:w="3971" w:type="dxa"/>
          </w:tcPr>
          <w:p w:rsidR="005F6D3F" w:rsidRPr="008A6600" w:rsidRDefault="005F6D3F" w:rsidP="008A6600">
            <w:pPr>
              <w:pStyle w:val="TableParagraph"/>
              <w:spacing w:line="262" w:lineRule="exact"/>
              <w:ind w:left="82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Внесение     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изменений      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087"/>
              </w:tabs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«Положение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оценок,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формах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порядке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проведения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промежуточной аттестации» в части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комплексного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подхода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образования: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предметных,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метапредметных,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личностных.</w:t>
            </w:r>
          </w:p>
        </w:tc>
        <w:tc>
          <w:tcPr>
            <w:tcW w:w="1258" w:type="dxa"/>
          </w:tcPr>
          <w:p w:rsidR="005F6D3F" w:rsidRPr="008A6600" w:rsidRDefault="005F6D3F" w:rsidP="008A6600">
            <w:pPr>
              <w:pStyle w:val="TableParagraph"/>
              <w:tabs>
                <w:tab w:val="right" w:pos="1156"/>
              </w:tabs>
              <w:spacing w:line="262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1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40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ноября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7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50" w:type="dxa"/>
          </w:tcPr>
          <w:p w:rsidR="005F6D3F" w:rsidRPr="008A6600" w:rsidRDefault="005F6D3F" w:rsidP="008A6600">
            <w:pPr>
              <w:pStyle w:val="TableParagraph"/>
              <w:tabs>
                <w:tab w:val="left" w:pos="1611"/>
                <w:tab w:val="left" w:pos="1735"/>
              </w:tabs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органов,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которых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рассматривались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вопросы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внесения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изменений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5"/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17"/>
              </w:tabs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«Положение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системе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оценок,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формах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порядке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проведения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промежуточной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аттестации»,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приказ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о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721"/>
              </w:tabs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внесении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изменений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Положение,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Положение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указанием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изменений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5"/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дополнений.</w:t>
            </w:r>
          </w:p>
        </w:tc>
      </w:tr>
    </w:tbl>
    <w:p w:rsidR="005F6D3F" w:rsidRDefault="005F6D3F">
      <w:pPr>
        <w:pStyle w:val="BodyText"/>
        <w:spacing w:before="7"/>
        <w:ind w:left="0" w:firstLine="0"/>
        <w:jc w:val="left"/>
        <w:rPr>
          <w:b/>
          <w:bCs/>
          <w:i/>
          <w:iCs/>
          <w:sz w:val="15"/>
          <w:szCs w:val="15"/>
        </w:rPr>
      </w:pPr>
    </w:p>
    <w:p w:rsidR="005F6D3F" w:rsidRDefault="005F6D3F">
      <w:pPr>
        <w:pStyle w:val="ListParagraph"/>
        <w:numPr>
          <w:ilvl w:val="0"/>
          <w:numId w:val="5"/>
        </w:numPr>
        <w:tabs>
          <w:tab w:val="left" w:pos="3084"/>
        </w:tabs>
        <w:spacing w:before="90"/>
        <w:ind w:left="3083" w:hanging="308"/>
        <w:jc w:val="lef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Организационное</w:t>
      </w:r>
      <w:r>
        <w:rPr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обеспечение</w:t>
      </w:r>
      <w:r>
        <w:rPr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введения</w:t>
      </w:r>
      <w:r>
        <w:rPr>
          <w:b/>
          <w:bCs/>
          <w:i/>
          <w:iCs/>
          <w:spacing w:val="-7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ФГОС</w:t>
      </w:r>
      <w:r>
        <w:rPr>
          <w:b/>
          <w:bCs/>
          <w:i/>
          <w:iCs/>
          <w:spacing w:val="-5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3486"/>
        <w:gridCol w:w="1652"/>
        <w:gridCol w:w="2021"/>
        <w:gridCol w:w="1921"/>
      </w:tblGrid>
      <w:tr w:rsidR="005F6D3F">
        <w:trPr>
          <w:trHeight w:val="277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344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09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09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1382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9"/>
              <w:ind w:left="0"/>
              <w:rPr>
                <w:b/>
                <w:bCs/>
                <w:i/>
                <w:i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Разработка,</w:t>
            </w:r>
            <w:r w:rsidRPr="008A6600">
              <w:rPr>
                <w:spacing w:val="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утверждение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599"/>
                <w:tab w:val="left" w:pos="1861"/>
                <w:tab w:val="left" w:pos="2964"/>
              </w:tabs>
              <w:spacing w:before="4" w:line="237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z w:val="24"/>
                <w:szCs w:val="24"/>
              </w:rPr>
              <w:tab/>
              <w:t>графика.</w:t>
            </w:r>
            <w:r w:rsidRPr="008A6600">
              <w:rPr>
                <w:sz w:val="24"/>
                <w:szCs w:val="24"/>
              </w:rPr>
              <w:tab/>
              <w:t>Приказ</w:t>
            </w:r>
            <w:r w:rsidRPr="008A6600">
              <w:rPr>
                <w:sz w:val="24"/>
                <w:szCs w:val="24"/>
              </w:rPr>
              <w:tab/>
              <w:t>«Об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утверждении</w:t>
            </w:r>
            <w:r w:rsidRPr="008A6600">
              <w:rPr>
                <w:spacing w:val="6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</w:t>
            </w:r>
            <w:r w:rsidRPr="008A6600">
              <w:rPr>
                <w:spacing w:val="6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6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графика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работы</w:t>
            </w:r>
            <w:r w:rsidRPr="008A6600">
              <w:rPr>
                <w:spacing w:val="1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школы</w:t>
            </w:r>
            <w:r w:rsidRPr="008A6600">
              <w:rPr>
                <w:spacing w:val="1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подготовке</w:t>
            </w:r>
            <w:r w:rsidRPr="008A6600">
              <w:rPr>
                <w:spacing w:val="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переходу</w:t>
            </w:r>
            <w:r w:rsidRPr="008A6600">
              <w:rPr>
                <w:spacing w:val="-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СОО»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октябрь</w:t>
            </w:r>
            <w:r w:rsidRPr="008A6600">
              <w:rPr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before="4" w:line="237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right="2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 – график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Приказ</w:t>
            </w:r>
          </w:p>
        </w:tc>
      </w:tr>
      <w:tr w:rsidR="005F6D3F">
        <w:trPr>
          <w:trHeight w:val="825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3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Создание</w:t>
            </w:r>
            <w:r w:rsidRPr="008A6600">
              <w:rPr>
                <w:spacing w:val="3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рабочей</w:t>
            </w:r>
            <w:r w:rsidRPr="008A6600">
              <w:rPr>
                <w:spacing w:val="3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группы</w:t>
            </w:r>
            <w:r w:rsidRPr="008A6600">
              <w:rPr>
                <w:spacing w:val="3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введению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 СОО.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октябрь</w:t>
            </w:r>
            <w:r w:rsidRPr="008A6600">
              <w:rPr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tabs>
                <w:tab w:val="left" w:pos="1692"/>
              </w:tabs>
              <w:spacing w:line="237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Положение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о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рабочей</w:t>
            </w:r>
            <w:r w:rsidRPr="008A6600">
              <w:rPr>
                <w:spacing w:val="-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группе</w:t>
            </w:r>
          </w:p>
        </w:tc>
      </w:tr>
      <w:tr w:rsidR="005F6D3F">
        <w:trPr>
          <w:trHeight w:val="2759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1909"/>
                <w:tab w:val="left" w:pos="2258"/>
                <w:tab w:val="left" w:pos="2801"/>
              </w:tabs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Формирование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банка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нормативно-правовых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документов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федерального,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регионального,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муниципального,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школьного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уровней.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мая</w:t>
            </w:r>
            <w:r w:rsidRPr="008A6600">
              <w:rPr>
                <w:spacing w:val="2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tabs>
                <w:tab w:val="left" w:pos="1700"/>
              </w:tabs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Перечень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документов,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включенных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банк.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83"/>
              </w:tabs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Адрес</w:t>
            </w:r>
            <w:r w:rsidRPr="008A6600">
              <w:rPr>
                <w:spacing w:val="2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страницы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школьного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сайта,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на</w:t>
            </w:r>
          </w:p>
          <w:p w:rsidR="005F6D3F" w:rsidRPr="008A6600" w:rsidRDefault="005F6D3F" w:rsidP="008A6600">
            <w:pPr>
              <w:pStyle w:val="TableParagraph"/>
              <w:spacing w:line="237" w:lineRule="auto"/>
              <w:ind w:right="62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котором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размещены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документы.</w:t>
            </w:r>
          </w:p>
        </w:tc>
      </w:tr>
      <w:tr w:rsidR="005F6D3F">
        <w:trPr>
          <w:trHeight w:val="1104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4.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2413"/>
              </w:tabs>
              <w:ind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Организация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разработке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основной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2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среднего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январь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основная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программа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3486"/>
        <w:gridCol w:w="1652"/>
        <w:gridCol w:w="2021"/>
        <w:gridCol w:w="1921"/>
      </w:tblGrid>
      <w:tr w:rsidR="005F6D3F">
        <w:trPr>
          <w:trHeight w:val="1656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1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5.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2211"/>
              </w:tabs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имеющихся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ресурсного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реализации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  <w:r w:rsidRPr="008A6600">
              <w:rPr>
                <w:spacing w:val="3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3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соответствии</w:t>
            </w:r>
            <w:r w:rsidRPr="008A6600">
              <w:rPr>
                <w:spacing w:val="3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требованиями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октябрь-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декабрь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before="4" w:line="237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tabs>
                <w:tab w:val="left" w:pos="719"/>
                <w:tab w:val="left" w:pos="1093"/>
              </w:tabs>
              <w:ind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Оценка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z w:val="24"/>
                <w:szCs w:val="24"/>
              </w:rPr>
              <w:tab/>
              <w:t>с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учётом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требований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</w:tc>
      </w:tr>
      <w:tr w:rsidR="005F6D3F">
        <w:trPr>
          <w:trHeight w:val="2486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0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6.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2039"/>
              </w:tabs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</w:t>
            </w:r>
            <w:r w:rsidRPr="008A6600">
              <w:rPr>
                <w:sz w:val="24"/>
                <w:szCs w:val="24"/>
              </w:rPr>
              <w:tab/>
              <w:t>соответствия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материально-технической базы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ООП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действующим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санитарным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противопожарным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нормам,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охраны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труда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учреждения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январь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–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before="4" w:line="237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 УВР,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АХР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tabs>
                <w:tab w:val="left" w:pos="916"/>
                <w:tab w:val="left" w:pos="1702"/>
              </w:tabs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Приведение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материально-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технической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ООП</w:t>
            </w:r>
            <w:r w:rsidRPr="008A6600">
              <w:rPr>
                <w:sz w:val="24"/>
                <w:szCs w:val="24"/>
              </w:rPr>
              <w:tab/>
              <w:t>СОО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с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34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требованиями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</w:tc>
      </w:tr>
      <w:tr w:rsidR="005F6D3F">
        <w:trPr>
          <w:trHeight w:val="4138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28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7.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Комплектование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библиотеки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УМК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предметам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учебного плана в соответствии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 Федеральным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перечнем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1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сентября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Библиотекарь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(педагог-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библиотекарь)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tabs>
                <w:tab w:val="left" w:pos="1467"/>
              </w:tabs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Наличие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утвержденного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обоснованного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списка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учебников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для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83"/>
                <w:tab w:val="left" w:pos="1702"/>
              </w:tabs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Формирование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заявки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учебниками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федеральным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перечнем</w:t>
            </w:r>
          </w:p>
        </w:tc>
      </w:tr>
      <w:tr w:rsidR="005F6D3F">
        <w:trPr>
          <w:trHeight w:val="3038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b/>
                <w:bCs/>
                <w:i/>
                <w:i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8.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2043"/>
              </w:tabs>
              <w:ind w:right="91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системы</w:t>
            </w:r>
            <w:r w:rsidRPr="008A6600">
              <w:rPr>
                <w:sz w:val="24"/>
                <w:szCs w:val="24"/>
              </w:rPr>
              <w:tab/>
              <w:t>мониторинга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образовательных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322"/>
                <w:tab w:val="left" w:pos="3027"/>
              </w:tabs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потребностей,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обучающихся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родителей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(законных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представителей)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для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46"/>
              </w:tabs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проектирования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учебного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части,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формируемой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участниками  </w:t>
            </w:r>
            <w:r w:rsidRPr="008A6600">
              <w:rPr>
                <w:spacing w:val="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образовательных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отношений,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внеурочной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9" w:right="2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Январь-март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ind w:right="23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Анкеты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Аналитическая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справка</w:t>
            </w:r>
          </w:p>
        </w:tc>
      </w:tr>
      <w:tr w:rsidR="005F6D3F">
        <w:trPr>
          <w:trHeight w:val="1377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4"/>
              <w:ind w:left="0"/>
              <w:rPr>
                <w:b/>
                <w:bCs/>
                <w:i/>
                <w:i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105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9.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координации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взаимодействия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участников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образовательных  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отношений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3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организации</w:t>
            </w:r>
            <w:r w:rsidRPr="008A6600">
              <w:rPr>
                <w:spacing w:val="3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tabs>
                <w:tab w:val="left" w:pos="743"/>
              </w:tabs>
              <w:ind w:left="109"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right="62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заседания</w:t>
            </w:r>
          </w:p>
        </w:tc>
      </w:tr>
      <w:tr w:rsidR="005F6D3F">
        <w:trPr>
          <w:trHeight w:val="1382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9"/>
              <w:ind w:left="0"/>
              <w:rPr>
                <w:b/>
                <w:bCs/>
                <w:i/>
                <w:i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23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10.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моделей взаимодействия ОО 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учреждений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дополнительного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</w:t>
            </w:r>
            <w:r w:rsidRPr="008A6600">
              <w:rPr>
                <w:spacing w:val="-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детей,</w:t>
            </w:r>
            <w:r w:rsidRPr="008A6600">
              <w:rPr>
                <w:spacing w:val="-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учреждений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культуры  </w:t>
            </w:r>
            <w:r w:rsidRPr="008A6600">
              <w:rPr>
                <w:spacing w:val="2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и  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спорта,  </w:t>
            </w:r>
            <w:r w:rsidRPr="008A6600">
              <w:rPr>
                <w:spacing w:val="2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высших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tabs>
                <w:tab w:val="left" w:pos="1430"/>
              </w:tabs>
              <w:spacing w:line="237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Январь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–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июль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line="242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tabs>
                <w:tab w:val="left" w:pos="1567"/>
              </w:tabs>
              <w:ind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Пакет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документов</w:t>
            </w:r>
            <w:r w:rsidRPr="008A6600">
              <w:rPr>
                <w:sz w:val="24"/>
                <w:szCs w:val="24"/>
              </w:rPr>
              <w:tab/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сетевому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взаимодействию</w:t>
            </w:r>
          </w:p>
          <w:p w:rsidR="005F6D3F" w:rsidRPr="008A6600" w:rsidRDefault="005F6D3F" w:rsidP="008A6600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Приказы</w:t>
            </w:r>
          </w:p>
        </w:tc>
      </w:tr>
    </w:tbl>
    <w:p w:rsidR="005F6D3F" w:rsidRDefault="005F6D3F">
      <w:pPr>
        <w:spacing w:line="267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3486"/>
        <w:gridCol w:w="1652"/>
        <w:gridCol w:w="2021"/>
        <w:gridCol w:w="1921"/>
      </w:tblGrid>
      <w:tr w:rsidR="005F6D3F">
        <w:trPr>
          <w:trHeight w:val="1103"/>
        </w:trPr>
        <w:tc>
          <w:tcPr>
            <w:tcW w:w="71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2279"/>
              </w:tabs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учебных</w:t>
            </w:r>
            <w:r w:rsidRPr="008A6600">
              <w:rPr>
                <w:sz w:val="24"/>
                <w:szCs w:val="24"/>
              </w:rPr>
              <w:tab/>
              <w:t>заведений,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03"/>
              </w:tabs>
              <w:spacing w:before="4" w:line="237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учреждений</w:t>
            </w:r>
            <w:r w:rsidRPr="008A6600">
              <w:rPr>
                <w:sz w:val="24"/>
                <w:szCs w:val="24"/>
              </w:rPr>
              <w:tab/>
              <w:t>культуры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обеспечивающих,</w:t>
            </w:r>
            <w:r w:rsidRPr="008A6600">
              <w:rPr>
                <w:spacing w:val="2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организацию</w:t>
            </w:r>
          </w:p>
          <w:p w:rsidR="005F6D3F" w:rsidRPr="008A6600" w:rsidRDefault="005F6D3F" w:rsidP="008A6600">
            <w:pPr>
              <w:pStyle w:val="TableParagraph"/>
              <w:spacing w:before="4"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внеурочной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65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02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192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656"/>
        </w:trPr>
        <w:tc>
          <w:tcPr>
            <w:tcW w:w="71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2"/>
              <w:ind w:left="0" w:right="23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11.</w:t>
            </w:r>
          </w:p>
        </w:tc>
        <w:tc>
          <w:tcPr>
            <w:tcW w:w="3486" w:type="dxa"/>
          </w:tcPr>
          <w:p w:rsidR="005F6D3F" w:rsidRPr="008A6600" w:rsidRDefault="005F6D3F" w:rsidP="008A6600">
            <w:pPr>
              <w:pStyle w:val="TableParagraph"/>
              <w:tabs>
                <w:tab w:val="left" w:pos="2106"/>
                <w:tab w:val="left" w:pos="2571"/>
                <w:tab w:val="left" w:pos="3263"/>
              </w:tabs>
              <w:ind w:right="93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Привлечение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органов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государственно-общественного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управления</w:t>
            </w:r>
            <w:r w:rsidRPr="008A6600">
              <w:rPr>
                <w:sz w:val="24"/>
                <w:szCs w:val="24"/>
              </w:rPr>
              <w:tab/>
              <w:t>ОО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к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проектированию</w:t>
            </w:r>
            <w:r w:rsidRPr="008A6600">
              <w:rPr>
                <w:spacing w:val="3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основной</w:t>
            </w:r>
          </w:p>
          <w:p w:rsidR="005F6D3F" w:rsidRPr="008A6600" w:rsidRDefault="005F6D3F" w:rsidP="008A6600">
            <w:pPr>
              <w:pStyle w:val="TableParagraph"/>
              <w:spacing w:line="278" w:lineRule="exact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программы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1652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9" w:right="7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согласованию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7"/>
              </w:tabs>
              <w:spacing w:before="4" w:line="237" w:lineRule="auto"/>
              <w:ind w:left="109" w:right="8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1921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right="62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заседания</w:t>
            </w:r>
          </w:p>
        </w:tc>
      </w:tr>
    </w:tbl>
    <w:p w:rsidR="005F6D3F" w:rsidRDefault="005F6D3F">
      <w:pPr>
        <w:pStyle w:val="BodyText"/>
        <w:spacing w:before="8"/>
        <w:ind w:left="0" w:firstLine="0"/>
        <w:jc w:val="left"/>
        <w:rPr>
          <w:b/>
          <w:bCs/>
          <w:i/>
          <w:iCs/>
          <w:sz w:val="15"/>
          <w:szCs w:val="15"/>
        </w:rPr>
      </w:pPr>
    </w:p>
    <w:p w:rsidR="005F6D3F" w:rsidRDefault="005F6D3F">
      <w:pPr>
        <w:pStyle w:val="Heading11"/>
        <w:numPr>
          <w:ilvl w:val="0"/>
          <w:numId w:val="5"/>
        </w:numPr>
        <w:tabs>
          <w:tab w:val="left" w:pos="1485"/>
        </w:tabs>
        <w:spacing w:before="90"/>
        <w:ind w:left="1484" w:hanging="399"/>
        <w:jc w:val="left"/>
      </w:pP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введения</w:t>
      </w:r>
      <w:r>
        <w:rPr>
          <w:spacing w:val="-5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3596"/>
        <w:gridCol w:w="1171"/>
        <w:gridCol w:w="2021"/>
        <w:gridCol w:w="2247"/>
      </w:tblGrid>
      <w:tr w:rsidR="005F6D3F">
        <w:trPr>
          <w:trHeight w:val="278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spacing w:before="1" w:line="257" w:lineRule="exact"/>
              <w:ind w:left="1397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before="1" w:line="257" w:lineRule="exact"/>
              <w:ind w:lef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before="1" w:line="257" w:lineRule="exact"/>
              <w:ind w:lef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spacing w:before="1" w:line="257" w:lineRule="exact"/>
              <w:ind w:left="890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1656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6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1727"/>
              </w:tabs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 плана методической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работы,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обеспечивающей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сопровождение введения ФГОС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tabs>
                <w:tab w:val="right" w:pos="1070"/>
              </w:tabs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1</w:t>
            </w:r>
          </w:p>
          <w:p w:rsidR="005F6D3F" w:rsidRPr="008A6600" w:rsidRDefault="005F6D3F" w:rsidP="008A6600">
            <w:pPr>
              <w:pStyle w:val="TableParagraph"/>
              <w:spacing w:before="4" w:line="237" w:lineRule="auto"/>
              <w:ind w:left="111" w:right="3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марта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12" w:right="8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</w:t>
            </w:r>
            <w:r w:rsidRPr="008A6600">
              <w:rPr>
                <w:spacing w:val="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методической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работы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902"/>
              </w:tabs>
              <w:spacing w:line="271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Приказ</w:t>
            </w:r>
            <w:r w:rsidRPr="008A6600">
              <w:rPr>
                <w:sz w:val="24"/>
                <w:szCs w:val="24"/>
              </w:rPr>
              <w:tab/>
              <w:t>об</w:t>
            </w:r>
          </w:p>
          <w:p w:rsidR="005F6D3F" w:rsidRPr="008A6600" w:rsidRDefault="005F6D3F" w:rsidP="008A6600">
            <w:pPr>
              <w:pStyle w:val="TableParagraph"/>
              <w:ind w:left="112" w:right="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утверждении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методической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работы</w:t>
            </w:r>
          </w:p>
        </w:tc>
      </w:tr>
      <w:tr w:rsidR="005F6D3F">
        <w:trPr>
          <w:trHeight w:val="1656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6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2898"/>
              </w:tabs>
              <w:spacing w:line="268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Корректировка</w:t>
            </w:r>
            <w:r w:rsidRPr="008A6600">
              <w:rPr>
                <w:sz w:val="24"/>
                <w:szCs w:val="24"/>
              </w:rPr>
              <w:tab/>
              <w:t>плана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04"/>
              </w:tabs>
              <w:spacing w:before="2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методических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семинаров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(внутришкольного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повышения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квалификации)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ориентацией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1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проблемы</w:t>
            </w:r>
            <w:r w:rsidRPr="008A6600">
              <w:rPr>
                <w:spacing w:val="10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1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  <w:p w:rsidR="005F6D3F" w:rsidRPr="008A6600" w:rsidRDefault="005F6D3F" w:rsidP="008A6600">
            <w:pPr>
              <w:pStyle w:val="TableParagraph"/>
              <w:spacing w:before="1"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111"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12" w:right="8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 методических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семинаров</w:t>
            </w:r>
          </w:p>
        </w:tc>
      </w:tr>
      <w:tr w:rsidR="005F6D3F">
        <w:trPr>
          <w:trHeight w:val="1103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2101"/>
              </w:tabs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Изучение</w:t>
            </w:r>
            <w:r w:rsidRPr="008A6600">
              <w:rPr>
                <w:sz w:val="24"/>
                <w:szCs w:val="24"/>
              </w:rPr>
              <w:tab/>
              <w:t>нормативных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документов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педагогическим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коллективом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4" w:line="237" w:lineRule="auto"/>
              <w:ind w:left="111" w:right="2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</w:p>
          <w:p w:rsidR="005F6D3F" w:rsidRPr="008A6600" w:rsidRDefault="005F6D3F" w:rsidP="008A6600">
            <w:pPr>
              <w:pStyle w:val="TableParagraph"/>
              <w:spacing w:before="4" w:line="262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103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b/>
                <w:bCs/>
                <w:sz w:val="24"/>
                <w:szCs w:val="24"/>
              </w:rPr>
            </w:pPr>
          </w:p>
          <w:p w:rsidR="005F6D3F" w:rsidRPr="008A6600" w:rsidRDefault="005F6D3F" w:rsidP="008A6600">
            <w:pPr>
              <w:pStyle w:val="TableParagraph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4.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2360"/>
              </w:tabs>
              <w:ind w:right="9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 консультационной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методической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поддержки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учителей  </w:t>
            </w:r>
            <w:r w:rsidRPr="008A6600">
              <w:rPr>
                <w:spacing w:val="4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средней  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школы  </w:t>
            </w:r>
            <w:r w:rsidRPr="008A6600">
              <w:rPr>
                <w:spacing w:val="3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вопросам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ООП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4" w:line="237" w:lineRule="auto"/>
              <w:ind w:left="111" w:right="2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</w:p>
          <w:p w:rsidR="005F6D3F" w:rsidRPr="008A6600" w:rsidRDefault="005F6D3F" w:rsidP="008A6600">
            <w:pPr>
              <w:pStyle w:val="TableParagraph"/>
              <w:spacing w:before="4" w:line="261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104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b/>
                <w:bCs/>
                <w:sz w:val="24"/>
                <w:szCs w:val="24"/>
              </w:rPr>
            </w:pPr>
          </w:p>
          <w:p w:rsidR="005F6D3F" w:rsidRPr="008A6600" w:rsidRDefault="005F6D3F" w:rsidP="008A6600">
            <w:pPr>
              <w:pStyle w:val="TableParagraph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5.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1683"/>
                <w:tab w:val="left" w:pos="1971"/>
                <w:tab w:val="left" w:pos="2825"/>
                <w:tab w:val="left" w:pos="3237"/>
              </w:tabs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Организация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работы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психолого-педагогическому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обеспечению</w:t>
            </w:r>
            <w:r w:rsidRPr="008A6600">
              <w:rPr>
                <w:sz w:val="24"/>
                <w:szCs w:val="24"/>
              </w:rPr>
              <w:tab/>
              <w:t>введения</w:t>
            </w:r>
            <w:r w:rsidRPr="008A6600">
              <w:rPr>
                <w:sz w:val="24"/>
                <w:szCs w:val="24"/>
              </w:rPr>
              <w:tab/>
              <w:t>ФГОС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среднего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общего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111" w:right="2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</w:p>
          <w:p w:rsidR="005F6D3F" w:rsidRPr="008A6600" w:rsidRDefault="005F6D3F" w:rsidP="008A6600">
            <w:pPr>
              <w:pStyle w:val="TableParagraph"/>
              <w:spacing w:before="1" w:line="261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ind w:left="112" w:right="42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психолого-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педагогического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сопровождения</w:t>
            </w:r>
          </w:p>
        </w:tc>
      </w:tr>
      <w:tr w:rsidR="005F6D3F">
        <w:trPr>
          <w:trHeight w:val="1382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6.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апробирование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модели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урока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основе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проектно-исследовательского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95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метода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требованиями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111"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12" w:right="636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Методические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материалы</w:t>
            </w:r>
          </w:p>
        </w:tc>
      </w:tr>
      <w:tr w:rsidR="005F6D3F">
        <w:trPr>
          <w:trHeight w:val="1377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7.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2317"/>
                <w:tab w:val="left" w:pos="2624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Разработка,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экспертиза,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апробирование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системы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66"/>
              </w:tabs>
              <w:spacing w:line="237" w:lineRule="auto"/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оценивания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проектно-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исследовательской</w:t>
            </w:r>
          </w:p>
          <w:p w:rsidR="005F6D3F" w:rsidRPr="008A6600" w:rsidRDefault="005F6D3F" w:rsidP="008A6600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компетентности</w:t>
            </w:r>
            <w:r w:rsidRPr="008A6600">
              <w:rPr>
                <w:spacing w:val="-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обучающихся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ind w:left="111"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Положительная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экспертная</w:t>
            </w:r>
            <w:r w:rsidRPr="008A6600">
              <w:rPr>
                <w:spacing w:val="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оценка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материалов</w:t>
            </w:r>
          </w:p>
        </w:tc>
      </w:tr>
      <w:tr w:rsidR="005F6D3F">
        <w:trPr>
          <w:trHeight w:val="830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8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8.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1798"/>
                <w:tab w:val="left" w:pos="2878"/>
                <w:tab w:val="left" w:pos="3237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Формирование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папки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методических</w:t>
            </w:r>
            <w:r w:rsidRPr="008A6600">
              <w:rPr>
                <w:sz w:val="24"/>
                <w:szCs w:val="24"/>
              </w:rPr>
              <w:tab/>
              <w:t>материалов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по</w:t>
            </w:r>
          </w:p>
          <w:p w:rsidR="005F6D3F" w:rsidRPr="008A6600" w:rsidRDefault="005F6D3F" w:rsidP="008A6600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теме</w:t>
            </w:r>
            <w:r w:rsidRPr="008A6600">
              <w:rPr>
                <w:spacing w:val="5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72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line="278" w:lineRule="exact"/>
              <w:ind w:left="111" w:right="22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left="112" w:right="6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Папка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методических</w:t>
            </w:r>
          </w:p>
          <w:p w:rsidR="005F6D3F" w:rsidRPr="008A6600" w:rsidRDefault="005F6D3F" w:rsidP="008A6600">
            <w:pPr>
              <w:pStyle w:val="TableParagraph"/>
              <w:spacing w:before="2" w:line="261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материалов</w:t>
            </w:r>
          </w:p>
        </w:tc>
      </w:tr>
    </w:tbl>
    <w:p w:rsidR="005F6D3F" w:rsidRDefault="005F6D3F">
      <w:pPr>
        <w:spacing w:line="261" w:lineRule="exact"/>
        <w:rPr>
          <w:sz w:val="24"/>
          <w:szCs w:val="24"/>
        </w:rPr>
        <w:sectPr w:rsidR="005F6D3F">
          <w:pgSz w:w="11910" w:h="16840"/>
          <w:pgMar w:top="1120" w:right="0" w:bottom="140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3596"/>
        <w:gridCol w:w="1171"/>
        <w:gridCol w:w="2021"/>
        <w:gridCol w:w="2247"/>
      </w:tblGrid>
      <w:tr w:rsidR="005F6D3F">
        <w:trPr>
          <w:trHeight w:val="277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F6D3F">
        <w:trPr>
          <w:trHeight w:val="1104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2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9.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1990"/>
                <w:tab w:val="left" w:pos="2925"/>
              </w:tabs>
              <w:spacing w:line="237" w:lineRule="auto"/>
              <w:ind w:right="9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Формирование</w:t>
            </w:r>
            <w:r w:rsidRPr="008A6600">
              <w:rPr>
                <w:sz w:val="24"/>
                <w:szCs w:val="24"/>
              </w:rPr>
              <w:tab/>
              <w:t>плана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ВШК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согласно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требованиям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tabs>
                <w:tab w:val="left" w:pos="830"/>
              </w:tabs>
              <w:spacing w:line="261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До</w:t>
            </w:r>
            <w:r w:rsidRPr="008A6600">
              <w:rPr>
                <w:sz w:val="24"/>
                <w:szCs w:val="24"/>
              </w:rPr>
              <w:tab/>
              <w:t>20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left="111" w:right="128"/>
              <w:rPr>
                <w:sz w:val="24"/>
                <w:szCs w:val="24"/>
              </w:rPr>
            </w:pPr>
            <w:r w:rsidRPr="008A6600">
              <w:rPr>
                <w:spacing w:val="-1"/>
                <w:sz w:val="24"/>
                <w:szCs w:val="24"/>
              </w:rPr>
              <w:t>сентября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 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9"/>
              </w:tabs>
              <w:spacing w:line="237" w:lineRule="auto"/>
              <w:ind w:left="111"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ind w:left="112" w:right="18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Контроль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запланированному</w:t>
            </w:r>
          </w:p>
          <w:p w:rsidR="005F6D3F" w:rsidRPr="008A6600" w:rsidRDefault="005F6D3F" w:rsidP="008A6600">
            <w:pPr>
              <w:pStyle w:val="TableParagraph"/>
              <w:spacing w:line="270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результату</w:t>
            </w:r>
          </w:p>
        </w:tc>
      </w:tr>
    </w:tbl>
    <w:p w:rsidR="005F6D3F" w:rsidRDefault="005F6D3F">
      <w:pPr>
        <w:pStyle w:val="BodyText"/>
        <w:spacing w:before="2"/>
        <w:ind w:left="0" w:firstLine="0"/>
        <w:jc w:val="left"/>
        <w:rPr>
          <w:b/>
          <w:bCs/>
          <w:sz w:val="15"/>
          <w:szCs w:val="15"/>
        </w:rPr>
      </w:pPr>
    </w:p>
    <w:p w:rsidR="005F6D3F" w:rsidRDefault="005F6D3F">
      <w:pPr>
        <w:pStyle w:val="ListParagraph"/>
        <w:numPr>
          <w:ilvl w:val="0"/>
          <w:numId w:val="5"/>
        </w:numPr>
        <w:tabs>
          <w:tab w:val="left" w:pos="3391"/>
        </w:tabs>
        <w:spacing w:before="90" w:after="6"/>
        <w:ind w:left="3390" w:hanging="389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Кадровое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обеспечение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введения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ФГОС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7"/>
        <w:gridCol w:w="3596"/>
        <w:gridCol w:w="1171"/>
        <w:gridCol w:w="2021"/>
        <w:gridCol w:w="2247"/>
      </w:tblGrid>
      <w:tr w:rsidR="005F6D3F">
        <w:trPr>
          <w:trHeight w:val="277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397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890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825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3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кадрового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4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4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3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left="111" w:right="22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октябрь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82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47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656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6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1732"/>
                <w:tab w:val="left" w:pos="3359"/>
              </w:tabs>
              <w:spacing w:line="242" w:lineRule="auto"/>
              <w:ind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Диагностика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образовательных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потребностей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spacing w:line="242" w:lineRule="auto"/>
              <w:ind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профессиональных</w:t>
            </w:r>
            <w:r w:rsidRPr="008A6600">
              <w:rPr>
                <w:spacing w:val="4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затруднений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работников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111"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tabs>
                <w:tab w:val="left" w:pos="2011"/>
              </w:tabs>
              <w:ind w:left="112"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Поэтапная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подготовка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педагогических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управленческих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кадров</w:t>
            </w:r>
            <w:r w:rsidRPr="008A6600">
              <w:rPr>
                <w:spacing w:val="4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3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введению</w:t>
            </w:r>
          </w:p>
          <w:p w:rsidR="005F6D3F" w:rsidRPr="008A6600" w:rsidRDefault="005F6D3F" w:rsidP="008A6600">
            <w:pPr>
              <w:pStyle w:val="TableParagraph"/>
              <w:spacing w:line="262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</w:tr>
      <w:tr w:rsidR="005F6D3F">
        <w:trPr>
          <w:trHeight w:val="1382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Создание</w:t>
            </w:r>
            <w:r w:rsidRPr="008A6600">
              <w:rPr>
                <w:spacing w:val="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(корректировка)</w:t>
            </w:r>
            <w:r w:rsidRPr="008A6600">
              <w:rPr>
                <w:spacing w:val="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35"/>
                <w:tab w:val="left" w:pos="2308"/>
              </w:tabs>
              <w:spacing w:before="2"/>
              <w:ind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-</w:t>
            </w:r>
            <w:r w:rsidRPr="008A6600">
              <w:rPr>
                <w:sz w:val="24"/>
                <w:szCs w:val="24"/>
              </w:rPr>
              <w:tab/>
              <w:t>графика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повышения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квалификации педагогических 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руководящих</w:t>
            </w:r>
            <w:r w:rsidRPr="008A6600">
              <w:rPr>
                <w:spacing w:val="5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работников</w:t>
            </w:r>
            <w:r w:rsidRPr="008A6600">
              <w:rPr>
                <w:spacing w:val="6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pacing w:val="4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связи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введением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</w:p>
          <w:p w:rsidR="005F6D3F" w:rsidRPr="008A6600" w:rsidRDefault="005F6D3F" w:rsidP="008A6600">
            <w:pPr>
              <w:pStyle w:val="TableParagraph"/>
              <w:spacing w:before="2"/>
              <w:ind w:left="111" w:right="1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before="4" w:line="237" w:lineRule="auto"/>
              <w:ind w:left="111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tabs>
                <w:tab w:val="left" w:pos="1201"/>
              </w:tabs>
              <w:spacing w:line="242" w:lineRule="auto"/>
              <w:ind w:left="112"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курсовой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подготовки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96"/>
              </w:tabs>
              <w:spacing w:line="242" w:lineRule="auto"/>
              <w:ind w:left="112"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Охват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курсовой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подготовкой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100%</w:t>
            </w:r>
          </w:p>
        </w:tc>
      </w:tr>
      <w:tr w:rsidR="005F6D3F">
        <w:trPr>
          <w:trHeight w:val="1104"/>
        </w:trPr>
        <w:tc>
          <w:tcPr>
            <w:tcW w:w="677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70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4.</w:t>
            </w:r>
          </w:p>
        </w:tc>
        <w:tc>
          <w:tcPr>
            <w:tcW w:w="3596" w:type="dxa"/>
          </w:tcPr>
          <w:p w:rsidR="005F6D3F" w:rsidRPr="008A6600" w:rsidRDefault="005F6D3F" w:rsidP="008A6600">
            <w:pPr>
              <w:pStyle w:val="TableParagraph"/>
              <w:tabs>
                <w:tab w:val="left" w:pos="1093"/>
                <w:tab w:val="left" w:pos="1981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Кадровое</w:t>
            </w:r>
            <w:r w:rsidRPr="008A6600">
              <w:rPr>
                <w:spacing w:val="2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обеспечения</w:t>
            </w:r>
            <w:r w:rsidRPr="008A6600">
              <w:rPr>
                <w:spacing w:val="3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z w:val="24"/>
                <w:szCs w:val="24"/>
              </w:rPr>
              <w:tab/>
              <w:t>СОО,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распределение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нагрузки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учителей</w:t>
            </w:r>
            <w:r w:rsidRPr="008A6600">
              <w:rPr>
                <w:spacing w:val="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учебный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год</w:t>
            </w:r>
          </w:p>
        </w:tc>
        <w:tc>
          <w:tcPr>
            <w:tcW w:w="1171" w:type="dxa"/>
          </w:tcPr>
          <w:p w:rsidR="005F6D3F" w:rsidRPr="008A6600" w:rsidRDefault="005F6D3F" w:rsidP="008A6600">
            <w:pPr>
              <w:pStyle w:val="TableParagraph"/>
              <w:ind w:left="111" w:right="34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Май-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июнь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47" w:type="dxa"/>
          </w:tcPr>
          <w:p w:rsidR="005F6D3F" w:rsidRPr="008A6600" w:rsidRDefault="005F6D3F" w:rsidP="008A6600">
            <w:pPr>
              <w:pStyle w:val="TableParagraph"/>
              <w:ind w:left="112" w:right="31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Предварительное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распределение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нагрузки</w:t>
            </w:r>
          </w:p>
        </w:tc>
      </w:tr>
    </w:tbl>
    <w:p w:rsidR="005F6D3F" w:rsidRDefault="005F6D3F">
      <w:pPr>
        <w:pStyle w:val="BodyText"/>
        <w:ind w:left="0" w:firstLine="0"/>
        <w:jc w:val="left"/>
        <w:rPr>
          <w:b/>
          <w:bCs/>
          <w:sz w:val="26"/>
          <w:szCs w:val="26"/>
        </w:rPr>
      </w:pPr>
    </w:p>
    <w:p w:rsidR="005F6D3F" w:rsidRDefault="005F6D3F">
      <w:pPr>
        <w:pStyle w:val="BodyText"/>
        <w:spacing w:before="8"/>
        <w:ind w:left="0" w:firstLine="0"/>
        <w:jc w:val="left"/>
        <w:rPr>
          <w:b/>
          <w:bCs/>
          <w:sz w:val="21"/>
          <w:szCs w:val="21"/>
        </w:rPr>
      </w:pPr>
    </w:p>
    <w:p w:rsidR="005F6D3F" w:rsidRDefault="005F6D3F">
      <w:pPr>
        <w:pStyle w:val="Heading11"/>
        <w:numPr>
          <w:ilvl w:val="0"/>
          <w:numId w:val="5"/>
        </w:numPr>
        <w:tabs>
          <w:tab w:val="left" w:pos="2897"/>
        </w:tabs>
        <w:ind w:left="2896" w:hanging="298"/>
        <w:jc w:val="left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введения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5"/>
        <w:gridCol w:w="3246"/>
        <w:gridCol w:w="1782"/>
        <w:gridCol w:w="2022"/>
        <w:gridCol w:w="2186"/>
      </w:tblGrid>
      <w:tr w:rsidR="005F6D3F">
        <w:trPr>
          <w:trHeight w:val="277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223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09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109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spacing w:line="258" w:lineRule="exact"/>
              <w:ind w:left="857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1656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6"/>
              <w:ind w:left="0" w:right="18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tabs>
                <w:tab w:val="left" w:pos="1726"/>
                <w:tab w:val="left" w:pos="3007"/>
              </w:tabs>
              <w:ind w:left="109" w:right="96" w:firstLine="71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Использование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информационных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федеральных,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региональных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988"/>
                <w:tab w:val="left" w:pos="2890"/>
              </w:tabs>
              <w:spacing w:line="274" w:lineRule="exact"/>
              <w:ind w:left="109" w:right="9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муниципальных</w:t>
            </w:r>
            <w:r w:rsidRPr="008A6600">
              <w:rPr>
                <w:sz w:val="24"/>
                <w:szCs w:val="24"/>
              </w:rPr>
              <w:tab/>
              <w:t>сайтов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по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внедрению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tabs>
                <w:tab w:val="left" w:pos="872"/>
              </w:tabs>
              <w:spacing w:line="242" w:lineRule="auto"/>
              <w:ind w:left="109"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tabs>
                <w:tab w:val="left" w:pos="876"/>
              </w:tabs>
              <w:spacing w:line="242" w:lineRule="auto"/>
              <w:ind w:left="109"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spacing w:line="242" w:lineRule="auto"/>
              <w:ind w:left="108" w:right="1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Информационные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материалы</w:t>
            </w:r>
          </w:p>
        </w:tc>
      </w:tr>
      <w:tr w:rsidR="005F6D3F">
        <w:trPr>
          <w:trHeight w:val="1103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18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tabs>
                <w:tab w:val="left" w:pos="1567"/>
                <w:tab w:val="left" w:pos="1970"/>
                <w:tab w:val="left" w:pos="2027"/>
                <w:tab w:val="left" w:pos="2794"/>
              </w:tabs>
              <w:ind w:left="109"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Размещение</w:t>
            </w:r>
            <w:r w:rsidRPr="008A6600">
              <w:rPr>
                <w:sz w:val="24"/>
                <w:szCs w:val="24"/>
              </w:rPr>
              <w:tab/>
              <w:t>на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сайте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ОО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информационных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материалов</w:t>
            </w:r>
            <w:r w:rsidRPr="008A6600">
              <w:rPr>
                <w:sz w:val="24"/>
                <w:szCs w:val="24"/>
              </w:rPr>
              <w:tab/>
              <w:t>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реализации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tabs>
                <w:tab w:val="left" w:pos="872"/>
              </w:tabs>
              <w:spacing w:line="242" w:lineRule="auto"/>
              <w:ind w:left="109"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tabs>
                <w:tab w:val="left" w:pos="876"/>
              </w:tabs>
              <w:spacing w:line="242" w:lineRule="auto"/>
              <w:ind w:left="109"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tabs>
                <w:tab w:val="left" w:pos="1087"/>
              </w:tabs>
              <w:spacing w:line="242" w:lineRule="auto"/>
              <w:ind w:left="108" w:right="10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Адрес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страницы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школьного сайта</w:t>
            </w:r>
          </w:p>
        </w:tc>
      </w:tr>
      <w:tr w:rsidR="005F6D3F">
        <w:trPr>
          <w:trHeight w:val="1382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9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18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tabs>
                <w:tab w:val="left" w:pos="1385"/>
              </w:tabs>
              <w:ind w:left="109"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Широкое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информирование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родительской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общественности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2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введении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073"/>
                <w:tab w:val="left" w:pos="1880"/>
                <w:tab w:val="left" w:pos="2311"/>
              </w:tabs>
              <w:spacing w:line="274" w:lineRule="exact"/>
              <w:ind w:left="109"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z w:val="24"/>
                <w:szCs w:val="24"/>
              </w:rPr>
              <w:tab/>
              <w:t>СОО</w:t>
            </w:r>
            <w:r w:rsidRPr="008A6600">
              <w:rPr>
                <w:sz w:val="24"/>
                <w:szCs w:val="24"/>
              </w:rPr>
              <w:tab/>
              <w:t>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порядке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перехода на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них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tabs>
                <w:tab w:val="left" w:pos="876"/>
              </w:tabs>
              <w:spacing w:line="242" w:lineRule="auto"/>
              <w:ind w:left="109"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tabs>
                <w:tab w:val="left" w:pos="1024"/>
              </w:tabs>
              <w:ind w:left="108"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Информирование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100%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родителей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(законных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представителей)</w:t>
            </w:r>
          </w:p>
        </w:tc>
      </w:tr>
      <w:tr w:rsidR="005F6D3F">
        <w:trPr>
          <w:trHeight w:val="1377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9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18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4.</w:t>
            </w: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Изучение мнения родителей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вопросам</w:t>
            </w:r>
            <w:r w:rsidRPr="008A6600">
              <w:rPr>
                <w:spacing w:val="6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организации     </w:t>
            </w:r>
            <w:r w:rsidRPr="008A6600">
              <w:rPr>
                <w:spacing w:val="1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профильного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ind w:left="10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 xml:space="preserve">обучения         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 xml:space="preserve">с         </w:t>
            </w:r>
            <w:r w:rsidRPr="008A6600">
              <w:rPr>
                <w:spacing w:val="1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учетом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ноябрь</w:t>
            </w:r>
            <w:r w:rsidRPr="008A6600">
              <w:rPr>
                <w:spacing w:val="3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8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-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193"/>
              </w:tabs>
              <w:spacing w:line="242" w:lineRule="auto"/>
              <w:ind w:left="109" w:right="9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февраль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2021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tabs>
                <w:tab w:val="left" w:pos="876"/>
              </w:tabs>
              <w:spacing w:line="237" w:lineRule="auto"/>
              <w:ind w:left="109"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ind w:left="108" w:right="8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Протоколы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собраний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Анкеты</w:t>
            </w:r>
          </w:p>
        </w:tc>
      </w:tr>
    </w:tbl>
    <w:p w:rsidR="005F6D3F" w:rsidRDefault="005F6D3F">
      <w:pPr>
        <w:rPr>
          <w:sz w:val="24"/>
          <w:szCs w:val="24"/>
        </w:rPr>
        <w:sectPr w:rsidR="005F6D3F">
          <w:pgSz w:w="11910" w:h="16840"/>
          <w:pgMar w:top="1120" w:right="0" w:bottom="148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5"/>
        <w:gridCol w:w="3246"/>
        <w:gridCol w:w="1782"/>
        <w:gridCol w:w="2022"/>
        <w:gridCol w:w="2186"/>
      </w:tblGrid>
      <w:tr w:rsidR="005F6D3F">
        <w:trPr>
          <w:trHeight w:val="830"/>
        </w:trPr>
        <w:tc>
          <w:tcPr>
            <w:tcW w:w="625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tabs>
                <w:tab w:val="left" w:pos="2734"/>
              </w:tabs>
              <w:spacing w:line="263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возможностей</w:t>
            </w:r>
            <w:r w:rsidRPr="008A6600">
              <w:rPr>
                <w:sz w:val="24"/>
                <w:szCs w:val="24"/>
              </w:rPr>
              <w:tab/>
              <w:t>ОО.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62"/>
              </w:tabs>
              <w:spacing w:line="274" w:lineRule="exact"/>
              <w:ind w:left="109"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Проведение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анкетирования,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родительских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собраний.</w:t>
            </w:r>
          </w:p>
        </w:tc>
        <w:tc>
          <w:tcPr>
            <w:tcW w:w="178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02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186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104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18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5.</w:t>
            </w: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Размещение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ходе</w:t>
            </w:r>
            <w:r w:rsidRPr="008A6600">
              <w:rPr>
                <w:spacing w:val="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</w:t>
            </w:r>
            <w:r w:rsidRPr="008A6600">
              <w:rPr>
                <w:spacing w:val="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обеспечению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658"/>
              </w:tabs>
              <w:spacing w:line="274" w:lineRule="exact"/>
              <w:ind w:left="109"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готовности</w:t>
            </w:r>
            <w:r w:rsidRPr="008A6600">
              <w:rPr>
                <w:sz w:val="24"/>
                <w:szCs w:val="24"/>
              </w:rPr>
              <w:tab/>
              <w:t>к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 на сайте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школы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tabs>
                <w:tab w:val="left" w:pos="872"/>
              </w:tabs>
              <w:spacing w:line="237" w:lineRule="auto"/>
              <w:ind w:left="109"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tabs>
                <w:tab w:val="left" w:pos="876"/>
              </w:tabs>
              <w:spacing w:line="237" w:lineRule="auto"/>
              <w:ind w:left="109"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УВР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Информация</w:t>
            </w:r>
          </w:p>
        </w:tc>
      </w:tr>
      <w:tr w:rsidR="005F6D3F">
        <w:trPr>
          <w:trHeight w:val="1382"/>
        </w:trPr>
        <w:tc>
          <w:tcPr>
            <w:tcW w:w="625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ind w:left="0" w:right="18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6.</w:t>
            </w:r>
          </w:p>
        </w:tc>
        <w:tc>
          <w:tcPr>
            <w:tcW w:w="3246" w:type="dxa"/>
          </w:tcPr>
          <w:p w:rsidR="005F6D3F" w:rsidRPr="008A6600" w:rsidRDefault="005F6D3F" w:rsidP="008A6600">
            <w:pPr>
              <w:pStyle w:val="TableParagraph"/>
              <w:tabs>
                <w:tab w:val="left" w:pos="1779"/>
              </w:tabs>
              <w:ind w:left="109" w:right="92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Включение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структуру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публичного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доклада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раздела,</w:t>
            </w:r>
            <w:r w:rsidRPr="008A6600">
              <w:rPr>
                <w:sz w:val="24"/>
                <w:szCs w:val="24"/>
              </w:rPr>
              <w:tab/>
              <w:t>содержащего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информацию</w:t>
            </w:r>
            <w:r w:rsidRPr="008A6600">
              <w:rPr>
                <w:spacing w:val="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</w:t>
            </w:r>
            <w:r w:rsidRPr="008A6600">
              <w:rPr>
                <w:spacing w:val="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ходе</w:t>
            </w:r>
          </w:p>
          <w:p w:rsidR="005F6D3F" w:rsidRPr="008A6600" w:rsidRDefault="005F6D3F" w:rsidP="008A6600">
            <w:pPr>
              <w:pStyle w:val="TableParagraph"/>
              <w:spacing w:line="271" w:lineRule="exact"/>
              <w:ind w:left="10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782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Август 2021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2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819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186" w:type="dxa"/>
          </w:tcPr>
          <w:p w:rsidR="005F6D3F" w:rsidRPr="008A6600" w:rsidRDefault="005F6D3F" w:rsidP="008A6600">
            <w:pPr>
              <w:pStyle w:val="TableParagraph"/>
              <w:spacing w:line="237" w:lineRule="auto"/>
              <w:ind w:left="108"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Раздел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публичного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доклада</w:t>
            </w:r>
          </w:p>
        </w:tc>
      </w:tr>
    </w:tbl>
    <w:p w:rsidR="005F6D3F" w:rsidRDefault="005F6D3F">
      <w:pPr>
        <w:pStyle w:val="BodyText"/>
        <w:spacing w:before="2"/>
        <w:ind w:left="0" w:firstLine="0"/>
        <w:jc w:val="left"/>
        <w:rPr>
          <w:b/>
          <w:bCs/>
          <w:sz w:val="15"/>
          <w:szCs w:val="15"/>
        </w:rPr>
      </w:pPr>
    </w:p>
    <w:p w:rsidR="005F6D3F" w:rsidRDefault="005F6D3F">
      <w:pPr>
        <w:pStyle w:val="ListParagraph"/>
        <w:numPr>
          <w:ilvl w:val="0"/>
          <w:numId w:val="5"/>
        </w:numPr>
        <w:tabs>
          <w:tab w:val="left" w:pos="2373"/>
        </w:tabs>
        <w:spacing w:before="90" w:after="6"/>
        <w:ind w:left="2372" w:hanging="389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Материально –</w:t>
      </w:r>
      <w:r>
        <w:rPr>
          <w:b/>
          <w:bCs/>
          <w:spacing w:val="-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техническое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обеспечение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введения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ФГОС</w:t>
      </w:r>
      <w:r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8"/>
        <w:gridCol w:w="3457"/>
        <w:gridCol w:w="1392"/>
        <w:gridCol w:w="2021"/>
        <w:gridCol w:w="2209"/>
      </w:tblGrid>
      <w:tr w:rsidR="005F6D3F">
        <w:trPr>
          <w:trHeight w:val="273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329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2209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870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1104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1967"/>
              </w:tabs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Анализ</w:t>
            </w:r>
            <w:r w:rsidRPr="008A6600">
              <w:rPr>
                <w:sz w:val="24"/>
                <w:szCs w:val="24"/>
              </w:rPr>
              <w:tab/>
              <w:t>материально-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технического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обеспечения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введения</w:t>
            </w:r>
            <w:r w:rsidRPr="008A6600">
              <w:rPr>
                <w:spacing w:val="5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5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5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tabs>
                <w:tab w:val="left" w:pos="1171"/>
              </w:tabs>
              <w:ind w:right="88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октябрь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–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ноябрь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before="2"/>
              <w:ind w:left="111" w:right="87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 УВР,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завхоз</w:t>
            </w:r>
          </w:p>
        </w:tc>
        <w:tc>
          <w:tcPr>
            <w:tcW w:w="2209" w:type="dxa"/>
          </w:tcPr>
          <w:p w:rsidR="005F6D3F" w:rsidRPr="008A6600" w:rsidRDefault="005F6D3F" w:rsidP="008A6600">
            <w:pPr>
              <w:pStyle w:val="TableParagraph"/>
              <w:ind w:left="111" w:right="9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Оценка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учетом требований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</w:p>
        </w:tc>
      </w:tr>
      <w:tr w:rsidR="005F6D3F">
        <w:trPr>
          <w:trHeight w:val="1934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1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2475"/>
                <w:tab w:val="left" w:pos="2763"/>
              </w:tabs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Составление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плана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мероприятий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приведению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оборудования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учебных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помещений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требованиям</w:t>
            </w:r>
            <w:r w:rsidRPr="008A6600">
              <w:rPr>
                <w:spacing w:val="2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минимальной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418"/>
              </w:tabs>
              <w:spacing w:line="274" w:lineRule="exact"/>
              <w:ind w:right="96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оснащенности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учебного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процесса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ind w:right="468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ноябрь-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pacing w:val="-1"/>
                <w:sz w:val="24"/>
                <w:szCs w:val="24"/>
              </w:rPr>
              <w:t>декабрь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2020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  <w:p w:rsidR="005F6D3F" w:rsidRPr="008A6600" w:rsidRDefault="005F6D3F" w:rsidP="008A6600">
            <w:pPr>
              <w:pStyle w:val="TableParagraph"/>
              <w:tabs>
                <w:tab w:val="left" w:pos="878"/>
              </w:tabs>
              <w:spacing w:before="4" w:line="237" w:lineRule="auto"/>
              <w:ind w:left="111" w:right="8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Зам.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директора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 УВР,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завхоз</w:t>
            </w:r>
          </w:p>
        </w:tc>
        <w:tc>
          <w:tcPr>
            <w:tcW w:w="2209" w:type="dxa"/>
          </w:tcPr>
          <w:p w:rsidR="005F6D3F" w:rsidRPr="008A6600" w:rsidRDefault="005F6D3F" w:rsidP="008A6600">
            <w:pPr>
              <w:pStyle w:val="TableParagraph"/>
              <w:tabs>
                <w:tab w:val="left" w:pos="979"/>
              </w:tabs>
              <w:spacing w:line="242" w:lineRule="auto"/>
              <w:ind w:left="111" w:right="9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План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оснащения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кабинетов</w:t>
            </w:r>
          </w:p>
        </w:tc>
      </w:tr>
      <w:tr w:rsidR="005F6D3F">
        <w:trPr>
          <w:trHeight w:val="1104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7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1323"/>
                <w:tab w:val="left" w:pos="2009"/>
                <w:tab w:val="left" w:pos="2043"/>
              </w:tabs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z w:val="24"/>
                <w:szCs w:val="24"/>
              </w:rPr>
              <w:tab/>
              <w:t>соответствия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санитарно-гигиенических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условий</w:t>
            </w:r>
            <w:r w:rsidRPr="008A6600">
              <w:rPr>
                <w:sz w:val="24"/>
                <w:szCs w:val="24"/>
              </w:rPr>
              <w:tab/>
              <w:t>ОО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требованиям</w:t>
            </w:r>
          </w:p>
          <w:p w:rsidR="005F6D3F" w:rsidRPr="008A6600" w:rsidRDefault="005F6D3F" w:rsidP="008A660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tabs>
                <w:tab w:val="left" w:pos="484"/>
              </w:tabs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375"/>
        </w:trPr>
        <w:tc>
          <w:tcPr>
            <w:tcW w:w="658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4.</w:t>
            </w:r>
          </w:p>
        </w:tc>
        <w:tc>
          <w:tcPr>
            <w:tcW w:w="3457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tabs>
                <w:tab w:val="left" w:pos="1435"/>
              </w:tabs>
              <w:ind w:right="9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условий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СОП</w:t>
            </w:r>
            <w:r w:rsidRPr="008A6600">
              <w:rPr>
                <w:sz w:val="24"/>
                <w:szCs w:val="24"/>
              </w:rPr>
              <w:tab/>
              <w:t>противопожарным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нормам,</w:t>
            </w:r>
            <w:r w:rsidRPr="008A6600">
              <w:rPr>
                <w:spacing w:val="3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нормам</w:t>
            </w:r>
            <w:r w:rsidRPr="008A6600">
              <w:rPr>
                <w:spacing w:val="3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охраны</w:t>
            </w:r>
            <w:r w:rsidRPr="008A6600">
              <w:rPr>
                <w:spacing w:val="4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труда</w:t>
            </w:r>
          </w:p>
          <w:p w:rsidR="005F6D3F" w:rsidRPr="008A6600" w:rsidRDefault="005F6D3F" w:rsidP="008A6600">
            <w:pPr>
              <w:pStyle w:val="TableParagraph"/>
              <w:spacing w:line="259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работников</w:t>
            </w:r>
            <w:r w:rsidRPr="008A6600">
              <w:rPr>
                <w:spacing w:val="-3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ОО</w:t>
            </w:r>
          </w:p>
        </w:tc>
        <w:tc>
          <w:tcPr>
            <w:tcW w:w="1392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tabs>
                <w:tab w:val="left" w:pos="484"/>
              </w:tabs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  <w:tcBorders>
              <w:bottom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  <w:tcBorders>
              <w:bottom w:val="single" w:sz="6" w:space="0" w:color="000000"/>
            </w:tcBorders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101"/>
        </w:trPr>
        <w:tc>
          <w:tcPr>
            <w:tcW w:w="658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0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5.</w:t>
            </w:r>
          </w:p>
        </w:tc>
        <w:tc>
          <w:tcPr>
            <w:tcW w:w="3457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tabs>
                <w:tab w:val="left" w:pos="2009"/>
                <w:tab w:val="left" w:pos="2115"/>
                <w:tab w:val="left" w:pos="3007"/>
              </w:tabs>
              <w:ind w:right="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z w:val="24"/>
                <w:szCs w:val="24"/>
              </w:rPr>
              <w:tab/>
              <w:t>соответствия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информационно-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образовательной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  <w:t>среды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ОО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требованиям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392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tabs>
                <w:tab w:val="left" w:pos="484"/>
              </w:tabs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  <w:tcBorders>
              <w:top w:val="single" w:sz="6" w:space="0" w:color="000000"/>
            </w:tcBorders>
          </w:tcPr>
          <w:p w:rsidR="005F6D3F" w:rsidRPr="008A6600" w:rsidRDefault="005F6D3F" w:rsidP="008A6600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  <w:tcBorders>
              <w:top w:val="single" w:sz="6" w:space="0" w:color="000000"/>
            </w:tcBorders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2208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6.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1492"/>
                <w:tab w:val="left" w:pos="1866"/>
                <w:tab w:val="left" w:pos="2230"/>
                <w:tab w:val="left" w:pos="2657"/>
              </w:tabs>
              <w:ind w:right="9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укомплектованности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библиотечно-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информационного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центра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печатными</w:t>
            </w:r>
            <w:r w:rsidRPr="008A6600">
              <w:rPr>
                <w:sz w:val="24"/>
                <w:szCs w:val="24"/>
              </w:rPr>
              <w:tab/>
              <w:t>и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электронными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образовательными</w:t>
            </w:r>
            <w:r w:rsidRPr="008A6600">
              <w:rPr>
                <w:sz w:val="24"/>
                <w:szCs w:val="24"/>
              </w:rPr>
              <w:tab/>
              <w:t>ресурсами</w:t>
            </w:r>
          </w:p>
          <w:p w:rsidR="005F6D3F" w:rsidRPr="008A6600" w:rsidRDefault="005F6D3F" w:rsidP="008A6600">
            <w:pPr>
              <w:pStyle w:val="TableParagraph"/>
              <w:spacing w:line="278" w:lineRule="exact"/>
              <w:ind w:right="85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56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соответствии</w:t>
            </w:r>
            <w:r w:rsidRPr="008A6600">
              <w:rPr>
                <w:spacing w:val="5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pacing w:val="5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требованиям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tabs>
                <w:tab w:val="left" w:pos="484"/>
              </w:tabs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826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4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7.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1357"/>
                <w:tab w:val="left" w:pos="2523"/>
                <w:tab w:val="left" w:pos="3233"/>
              </w:tabs>
              <w:spacing w:line="237" w:lineRule="auto"/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Наличие</w:t>
            </w:r>
            <w:r w:rsidRPr="008A6600">
              <w:rPr>
                <w:sz w:val="24"/>
                <w:szCs w:val="24"/>
              </w:rPr>
              <w:tab/>
              <w:t>доступа</w:t>
            </w:r>
            <w:r w:rsidRPr="008A6600">
              <w:rPr>
                <w:sz w:val="24"/>
                <w:szCs w:val="24"/>
              </w:rPr>
              <w:tab/>
              <w:t>ОО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к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электронным</w:t>
            </w:r>
            <w:r w:rsidRPr="008A6600">
              <w:rPr>
                <w:spacing w:val="2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образовательным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ресурсам</w:t>
            </w:r>
            <w:r w:rsidRPr="008A6600">
              <w:rPr>
                <w:spacing w:val="2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(ЭОР),</w:t>
            </w:r>
            <w:r w:rsidRPr="008A6600">
              <w:rPr>
                <w:spacing w:val="2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размещенным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tabs>
                <w:tab w:val="left" w:pos="484"/>
              </w:tabs>
              <w:spacing w:line="237" w:lineRule="auto"/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sectPr w:rsidR="005F6D3F">
          <w:pgSz w:w="11910" w:h="16840"/>
          <w:pgMar w:top="1120" w:right="0" w:bottom="1480" w:left="1180" w:header="0" w:footer="1215" w:gutter="0"/>
          <w:cols w:space="720"/>
        </w:sect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8"/>
        <w:gridCol w:w="3457"/>
        <w:gridCol w:w="1392"/>
        <w:gridCol w:w="2021"/>
        <w:gridCol w:w="2209"/>
      </w:tblGrid>
      <w:tr w:rsidR="005F6D3F">
        <w:trPr>
          <w:trHeight w:val="551"/>
        </w:trPr>
        <w:tc>
          <w:tcPr>
            <w:tcW w:w="658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федеральных,</w:t>
            </w:r>
            <w:r w:rsidRPr="008A6600">
              <w:rPr>
                <w:spacing w:val="70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региональных</w:t>
            </w:r>
          </w:p>
          <w:p w:rsidR="005F6D3F" w:rsidRPr="008A6600" w:rsidRDefault="005F6D3F" w:rsidP="008A6600">
            <w:pPr>
              <w:pStyle w:val="TableParagraph"/>
              <w:spacing w:before="2" w:line="267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иных</w:t>
            </w:r>
            <w:r w:rsidRPr="008A6600">
              <w:rPr>
                <w:spacing w:val="-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базах</w:t>
            </w:r>
            <w:r w:rsidRPr="008A6600">
              <w:rPr>
                <w:spacing w:val="-5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данных</w:t>
            </w:r>
          </w:p>
        </w:tc>
        <w:tc>
          <w:tcPr>
            <w:tcW w:w="1392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021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  <w:tc>
          <w:tcPr>
            <w:tcW w:w="220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656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2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8.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1539"/>
                <w:tab w:val="left" w:pos="2547"/>
              </w:tabs>
              <w:ind w:right="94" w:firstLine="71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Обеспечение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контролируемого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доступа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участников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образовательного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процесса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pacing w:val="4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информационным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00"/>
                <w:tab w:val="left" w:pos="3237"/>
              </w:tabs>
              <w:spacing w:line="278" w:lineRule="exact"/>
              <w:ind w:right="94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образовательным</w:t>
            </w:r>
            <w:r w:rsidRPr="008A6600">
              <w:rPr>
                <w:sz w:val="24"/>
                <w:szCs w:val="24"/>
              </w:rPr>
              <w:tab/>
              <w:t>ресурсам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4"/>
                <w:sz w:val="24"/>
                <w:szCs w:val="24"/>
              </w:rPr>
              <w:t>в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сети</w:t>
            </w:r>
            <w:r w:rsidRPr="008A6600">
              <w:rPr>
                <w:spacing w:val="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Интернет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tabs>
                <w:tab w:val="left" w:pos="484"/>
              </w:tabs>
              <w:ind w:right="9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течение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всего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периода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  <w:tr w:rsidR="005F6D3F">
        <w:trPr>
          <w:trHeight w:val="1104"/>
        </w:trPr>
        <w:tc>
          <w:tcPr>
            <w:tcW w:w="658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3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51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9.</w:t>
            </w:r>
          </w:p>
        </w:tc>
        <w:tc>
          <w:tcPr>
            <w:tcW w:w="3457" w:type="dxa"/>
          </w:tcPr>
          <w:p w:rsidR="005F6D3F" w:rsidRPr="008A6600" w:rsidRDefault="005F6D3F" w:rsidP="008A6600">
            <w:pPr>
              <w:pStyle w:val="TableParagraph"/>
              <w:tabs>
                <w:tab w:val="left" w:pos="2763"/>
              </w:tabs>
              <w:spacing w:line="25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Составление</w:t>
            </w:r>
            <w:r w:rsidRPr="008A6600">
              <w:rPr>
                <w:sz w:val="24"/>
                <w:szCs w:val="24"/>
              </w:rPr>
              <w:tab/>
              <w:t>плана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2110"/>
              </w:tabs>
              <w:spacing w:before="4" w:line="237" w:lineRule="auto"/>
              <w:ind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перспективного</w:t>
            </w:r>
            <w:r w:rsidRPr="008A6600">
              <w:rPr>
                <w:sz w:val="24"/>
                <w:szCs w:val="24"/>
              </w:rPr>
              <w:tab/>
              <w:t>укрепления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материально-технической</w:t>
            </w:r>
            <w:r w:rsidRPr="008A6600">
              <w:rPr>
                <w:spacing w:val="1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базы</w:t>
            </w:r>
          </w:p>
          <w:p w:rsidR="005F6D3F" w:rsidRPr="008A6600" w:rsidRDefault="005F6D3F" w:rsidP="008A6600">
            <w:pPr>
              <w:pStyle w:val="TableParagraph"/>
              <w:spacing w:before="4" w:line="271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ОО</w:t>
            </w:r>
          </w:p>
        </w:tc>
        <w:tc>
          <w:tcPr>
            <w:tcW w:w="1392" w:type="dxa"/>
          </w:tcPr>
          <w:p w:rsidR="005F6D3F" w:rsidRPr="008A6600" w:rsidRDefault="005F6D3F" w:rsidP="008A6600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Апрель</w:t>
            </w:r>
          </w:p>
          <w:p w:rsidR="005F6D3F" w:rsidRPr="008A6600" w:rsidRDefault="005F6D3F" w:rsidP="008A660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2021</w:t>
            </w:r>
            <w:r w:rsidRPr="008A6600">
              <w:rPr>
                <w:spacing w:val="-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1" w:type="dxa"/>
          </w:tcPr>
          <w:p w:rsidR="005F6D3F" w:rsidRPr="008A6600" w:rsidRDefault="005F6D3F" w:rsidP="008A6600">
            <w:pPr>
              <w:pStyle w:val="TableParagraph"/>
              <w:spacing w:line="259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209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pStyle w:val="BodyText"/>
        <w:spacing w:before="2"/>
        <w:ind w:left="0" w:firstLine="0"/>
        <w:jc w:val="left"/>
        <w:rPr>
          <w:b/>
          <w:bCs/>
          <w:sz w:val="15"/>
          <w:szCs w:val="15"/>
        </w:rPr>
      </w:pPr>
    </w:p>
    <w:p w:rsidR="005F6D3F" w:rsidRDefault="005F6D3F">
      <w:pPr>
        <w:pStyle w:val="Heading11"/>
        <w:numPr>
          <w:ilvl w:val="0"/>
          <w:numId w:val="5"/>
        </w:numPr>
        <w:tabs>
          <w:tab w:val="left" w:pos="2344"/>
        </w:tabs>
        <w:spacing w:before="90" w:after="6"/>
        <w:ind w:left="2343" w:hanging="480"/>
        <w:jc w:val="left"/>
      </w:pPr>
      <w:r>
        <w:t>Финансово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экономическое</w:t>
      </w:r>
      <w:r>
        <w:rPr>
          <w:spacing w:val="55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введения</w:t>
      </w:r>
      <w:r>
        <w:rPr>
          <w:spacing w:val="-5"/>
        </w:rPr>
        <w:t xml:space="preserve"> </w:t>
      </w:r>
      <w:r>
        <w:t>ФГОС СОО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9"/>
        <w:gridCol w:w="3298"/>
        <w:gridCol w:w="1795"/>
        <w:gridCol w:w="2025"/>
        <w:gridCol w:w="2107"/>
      </w:tblGrid>
      <w:tr w:rsidR="005F6D3F">
        <w:trPr>
          <w:trHeight w:val="273"/>
        </w:trPr>
        <w:tc>
          <w:tcPr>
            <w:tcW w:w="62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298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248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11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Сроки</w:t>
            </w:r>
          </w:p>
        </w:tc>
        <w:tc>
          <w:tcPr>
            <w:tcW w:w="2025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12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  <w:tc>
          <w:tcPr>
            <w:tcW w:w="2107" w:type="dxa"/>
          </w:tcPr>
          <w:p w:rsidR="005F6D3F" w:rsidRPr="008A6600" w:rsidRDefault="005F6D3F" w:rsidP="008A6600">
            <w:pPr>
              <w:pStyle w:val="TableParagraph"/>
              <w:spacing w:line="253" w:lineRule="exact"/>
              <w:ind w:left="113"/>
              <w:rPr>
                <w:b/>
                <w:bCs/>
                <w:i/>
                <w:iCs/>
                <w:sz w:val="24"/>
                <w:szCs w:val="24"/>
              </w:rPr>
            </w:pPr>
            <w:r w:rsidRPr="008A6600">
              <w:rPr>
                <w:b/>
                <w:bCs/>
                <w:i/>
                <w:iCs/>
                <w:sz w:val="24"/>
                <w:szCs w:val="24"/>
              </w:rPr>
              <w:t>Результат</w:t>
            </w:r>
          </w:p>
        </w:tc>
      </w:tr>
      <w:tr w:rsidR="005F6D3F">
        <w:trPr>
          <w:trHeight w:val="2487"/>
        </w:trPr>
        <w:tc>
          <w:tcPr>
            <w:tcW w:w="62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136"/>
              <w:ind w:left="0" w:right="22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1.</w:t>
            </w:r>
          </w:p>
        </w:tc>
        <w:tc>
          <w:tcPr>
            <w:tcW w:w="3298" w:type="dxa"/>
          </w:tcPr>
          <w:p w:rsidR="005F6D3F" w:rsidRPr="008A6600" w:rsidRDefault="005F6D3F" w:rsidP="008A6600">
            <w:pPr>
              <w:pStyle w:val="TableParagraph"/>
              <w:tabs>
                <w:tab w:val="left" w:pos="1914"/>
                <w:tab w:val="left" w:pos="3066"/>
              </w:tabs>
              <w:ind w:right="89" w:firstLine="710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Определение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объема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расходов,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необходимых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для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реализации</w:t>
            </w:r>
            <w:r w:rsidRPr="008A6600">
              <w:rPr>
                <w:sz w:val="24"/>
                <w:szCs w:val="24"/>
              </w:rPr>
              <w:tab/>
              <w:t>ООП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3"/>
                <w:sz w:val="24"/>
                <w:szCs w:val="24"/>
              </w:rPr>
              <w:t>и</w:t>
            </w:r>
            <w:r w:rsidRPr="008A6600">
              <w:rPr>
                <w:spacing w:val="-58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достижения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планируемых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результатов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tabs>
                <w:tab w:val="left" w:pos="1210"/>
              </w:tabs>
              <w:spacing w:line="242" w:lineRule="auto"/>
              <w:ind w:left="111" w:right="9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Декабрь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1"/>
                <w:sz w:val="24"/>
                <w:szCs w:val="24"/>
              </w:rPr>
              <w:t>2020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5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107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Проект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бюджета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533"/>
              </w:tabs>
              <w:spacing w:before="2" w:line="275" w:lineRule="exact"/>
              <w:ind w:left="886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z w:val="24"/>
                <w:szCs w:val="24"/>
              </w:rPr>
              <w:tab/>
              <w:t>2021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ind w:left="1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год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289"/>
                <w:tab w:val="left" w:pos="1774"/>
              </w:tabs>
              <w:spacing w:before="3"/>
              <w:ind w:left="113" w:right="84" w:firstLine="77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с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учетом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финансовых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затрат</w:t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z w:val="24"/>
                <w:szCs w:val="24"/>
              </w:rPr>
              <w:tab/>
            </w:r>
            <w:r w:rsidRPr="008A6600">
              <w:rPr>
                <w:spacing w:val="-2"/>
                <w:sz w:val="24"/>
                <w:szCs w:val="24"/>
              </w:rPr>
              <w:t>на</w:t>
            </w:r>
          </w:p>
          <w:p w:rsidR="005F6D3F" w:rsidRPr="008A6600" w:rsidRDefault="005F6D3F" w:rsidP="008A6600">
            <w:pPr>
              <w:pStyle w:val="TableParagraph"/>
              <w:tabs>
                <w:tab w:val="left" w:pos="1874"/>
              </w:tabs>
              <w:spacing w:line="274" w:lineRule="exact"/>
              <w:ind w:left="1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подготовку</w:t>
            </w:r>
            <w:r w:rsidRPr="008A6600">
              <w:rPr>
                <w:sz w:val="24"/>
                <w:szCs w:val="24"/>
              </w:rPr>
              <w:tab/>
              <w:t>и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left="113" w:right="8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переход</w:t>
            </w:r>
            <w:r w:rsidRPr="008A6600">
              <w:rPr>
                <w:spacing w:val="2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ФГОС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СОО</w:t>
            </w:r>
          </w:p>
        </w:tc>
      </w:tr>
      <w:tr w:rsidR="005F6D3F">
        <w:trPr>
          <w:trHeight w:val="1929"/>
        </w:trPr>
        <w:tc>
          <w:tcPr>
            <w:tcW w:w="62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6"/>
              <w:ind w:left="0"/>
              <w:rPr>
                <w:b/>
                <w:bCs/>
                <w:sz w:val="23"/>
                <w:szCs w:val="23"/>
              </w:rPr>
            </w:pPr>
          </w:p>
          <w:p w:rsidR="005F6D3F" w:rsidRPr="008A6600" w:rsidRDefault="005F6D3F" w:rsidP="008A6600">
            <w:pPr>
              <w:pStyle w:val="TableParagraph"/>
              <w:ind w:left="0" w:right="22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2.</w:t>
            </w:r>
          </w:p>
        </w:tc>
        <w:tc>
          <w:tcPr>
            <w:tcW w:w="3298" w:type="dxa"/>
          </w:tcPr>
          <w:p w:rsidR="005F6D3F" w:rsidRPr="008A6600" w:rsidRDefault="005F6D3F" w:rsidP="008A6600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Корректировка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локальных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актов,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регламентирующих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установление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заработной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платы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работников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лицея,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в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том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числе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стимулирующих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надбавок</w:t>
            </w:r>
            <w:r w:rsidRPr="008A6600">
              <w:rPr>
                <w:spacing w:val="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  <w:r w:rsidRPr="008A6600">
              <w:rPr>
                <w:spacing w:val="14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доплат,</w:t>
            </w:r>
            <w:r w:rsidRPr="008A6600">
              <w:rPr>
                <w:spacing w:val="19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порядка</w:t>
            </w:r>
            <w:r w:rsidRPr="008A6600">
              <w:rPr>
                <w:spacing w:val="1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и</w:t>
            </w:r>
          </w:p>
          <w:p w:rsidR="005F6D3F" w:rsidRPr="008A6600" w:rsidRDefault="005F6D3F" w:rsidP="008A6600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размеров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премирования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tabs>
                <w:tab w:val="left" w:pos="1210"/>
              </w:tabs>
              <w:spacing w:line="267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По</w:t>
            </w:r>
            <w:r w:rsidRPr="008A6600">
              <w:rPr>
                <w:sz w:val="24"/>
                <w:szCs w:val="24"/>
              </w:rPr>
              <w:tab/>
              <w:t>мере</w:t>
            </w:r>
          </w:p>
          <w:p w:rsidR="005F6D3F" w:rsidRPr="008A6600" w:rsidRDefault="005F6D3F" w:rsidP="008A6600">
            <w:pPr>
              <w:pStyle w:val="TableParagraph"/>
              <w:spacing w:line="275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025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107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3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Локальные</w:t>
            </w:r>
            <w:r w:rsidRPr="008A6600">
              <w:rPr>
                <w:spacing w:val="-2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акты</w:t>
            </w:r>
          </w:p>
        </w:tc>
      </w:tr>
      <w:tr w:rsidR="005F6D3F">
        <w:trPr>
          <w:trHeight w:val="1382"/>
        </w:trPr>
        <w:tc>
          <w:tcPr>
            <w:tcW w:w="629" w:type="dxa"/>
          </w:tcPr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ind w:left="0"/>
              <w:rPr>
                <w:b/>
                <w:bCs/>
                <w:sz w:val="18"/>
                <w:szCs w:val="18"/>
              </w:rPr>
            </w:pPr>
          </w:p>
          <w:p w:rsidR="005F6D3F" w:rsidRPr="008A6600" w:rsidRDefault="005F6D3F" w:rsidP="008A6600">
            <w:pPr>
              <w:pStyle w:val="TableParagraph"/>
              <w:spacing w:before="8"/>
              <w:ind w:left="0"/>
              <w:rPr>
                <w:b/>
                <w:bCs/>
                <w:sz w:val="17"/>
                <w:szCs w:val="17"/>
              </w:rPr>
            </w:pPr>
          </w:p>
          <w:p w:rsidR="005F6D3F" w:rsidRPr="008A6600" w:rsidRDefault="005F6D3F" w:rsidP="008A6600">
            <w:pPr>
              <w:pStyle w:val="TableParagraph"/>
              <w:spacing w:before="1"/>
              <w:ind w:left="0" w:right="22"/>
              <w:jc w:val="right"/>
              <w:rPr>
                <w:sz w:val="16"/>
                <w:szCs w:val="16"/>
              </w:rPr>
            </w:pPr>
            <w:r w:rsidRPr="008A6600">
              <w:rPr>
                <w:sz w:val="16"/>
                <w:szCs w:val="16"/>
              </w:rPr>
              <w:t>3.</w:t>
            </w:r>
          </w:p>
        </w:tc>
        <w:tc>
          <w:tcPr>
            <w:tcW w:w="3298" w:type="dxa"/>
          </w:tcPr>
          <w:p w:rsidR="005F6D3F" w:rsidRPr="008A6600" w:rsidRDefault="005F6D3F" w:rsidP="008A6600">
            <w:pPr>
              <w:pStyle w:val="TableParagraph"/>
              <w:tabs>
                <w:tab w:val="left" w:pos="503"/>
                <w:tab w:val="left" w:pos="1870"/>
                <w:tab w:val="left" w:pos="3079"/>
              </w:tabs>
              <w:ind w:right="92" w:firstLine="71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Заключение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дополнительных</w:t>
            </w:r>
            <w:r w:rsidRPr="008A6600">
              <w:rPr>
                <w:spacing w:val="1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соглашений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к</w:t>
            </w:r>
            <w:r w:rsidRPr="008A6600">
              <w:rPr>
                <w:sz w:val="24"/>
                <w:szCs w:val="24"/>
              </w:rPr>
              <w:tab/>
              <w:t>трудовому</w:t>
            </w:r>
            <w:r w:rsidRPr="008A6600">
              <w:rPr>
                <w:sz w:val="24"/>
                <w:szCs w:val="24"/>
              </w:rPr>
              <w:tab/>
              <w:t>договору</w:t>
            </w:r>
            <w:r w:rsidRPr="008A6600">
              <w:rPr>
                <w:sz w:val="24"/>
                <w:szCs w:val="24"/>
              </w:rPr>
              <w:tab/>
              <w:t>с</w:t>
            </w:r>
          </w:p>
          <w:p w:rsidR="005F6D3F" w:rsidRPr="008A6600" w:rsidRDefault="005F6D3F" w:rsidP="008A6600">
            <w:pPr>
              <w:pStyle w:val="TableParagraph"/>
              <w:spacing w:line="274" w:lineRule="exact"/>
              <w:ind w:right="1390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педагогическими</w:t>
            </w:r>
            <w:r w:rsidRPr="008A6600">
              <w:rPr>
                <w:spacing w:val="-57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работниками</w:t>
            </w:r>
          </w:p>
        </w:tc>
        <w:tc>
          <w:tcPr>
            <w:tcW w:w="1795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Август 2021</w:t>
            </w:r>
            <w:r w:rsidRPr="008A6600">
              <w:rPr>
                <w:spacing w:val="1"/>
                <w:sz w:val="24"/>
                <w:szCs w:val="24"/>
              </w:rPr>
              <w:t xml:space="preserve"> </w:t>
            </w:r>
            <w:r w:rsidRPr="008A6600">
              <w:rPr>
                <w:sz w:val="24"/>
                <w:szCs w:val="24"/>
              </w:rPr>
              <w:t>г.</w:t>
            </w:r>
          </w:p>
        </w:tc>
        <w:tc>
          <w:tcPr>
            <w:tcW w:w="2025" w:type="dxa"/>
          </w:tcPr>
          <w:p w:rsidR="005F6D3F" w:rsidRPr="008A6600" w:rsidRDefault="005F6D3F" w:rsidP="008A6600">
            <w:pPr>
              <w:pStyle w:val="TableParagraph"/>
              <w:spacing w:line="268" w:lineRule="exact"/>
              <w:ind w:left="112"/>
              <w:rPr>
                <w:sz w:val="24"/>
                <w:szCs w:val="24"/>
              </w:rPr>
            </w:pPr>
            <w:r w:rsidRPr="008A6600">
              <w:rPr>
                <w:sz w:val="24"/>
                <w:szCs w:val="24"/>
              </w:rPr>
              <w:t>Директор</w:t>
            </w:r>
          </w:p>
        </w:tc>
        <w:tc>
          <w:tcPr>
            <w:tcW w:w="2107" w:type="dxa"/>
          </w:tcPr>
          <w:p w:rsidR="005F6D3F" w:rsidRDefault="005F6D3F" w:rsidP="008A6600">
            <w:pPr>
              <w:pStyle w:val="TableParagraph"/>
              <w:ind w:left="0"/>
            </w:pPr>
          </w:p>
        </w:tc>
      </w:tr>
    </w:tbl>
    <w:p w:rsidR="005F6D3F" w:rsidRDefault="005F6D3F">
      <w:pPr>
        <w:pStyle w:val="BodyText"/>
        <w:spacing w:before="3"/>
        <w:ind w:left="0" w:firstLine="0"/>
        <w:jc w:val="left"/>
        <w:rPr>
          <w:b/>
          <w:bCs/>
          <w:sz w:val="27"/>
          <w:szCs w:val="27"/>
        </w:rPr>
      </w:pPr>
    </w:p>
    <w:p w:rsidR="005F6D3F" w:rsidRDefault="005F6D3F">
      <w:pPr>
        <w:pStyle w:val="ListParagraph"/>
        <w:numPr>
          <w:ilvl w:val="1"/>
          <w:numId w:val="155"/>
        </w:numPr>
        <w:tabs>
          <w:tab w:val="left" w:pos="1812"/>
        </w:tabs>
        <w:ind w:left="1811" w:hanging="582"/>
        <w:rPr>
          <w:b/>
          <w:bCs/>
          <w:sz w:val="24"/>
          <w:szCs w:val="24"/>
        </w:rPr>
      </w:pPr>
      <w:bookmarkStart w:id="136" w:name="III_6__Контроль_за_состоянием_системы_ус"/>
      <w:bookmarkStart w:id="137" w:name="_bookmark71"/>
      <w:bookmarkEnd w:id="136"/>
      <w:bookmarkEnd w:id="137"/>
      <w:r>
        <w:rPr>
          <w:b/>
          <w:bCs/>
          <w:sz w:val="24"/>
          <w:szCs w:val="24"/>
        </w:rPr>
        <w:t>Контроль</w:t>
      </w:r>
      <w:r>
        <w:rPr>
          <w:b/>
          <w:bCs/>
          <w:spacing w:val="-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состоянием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системы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условий</w:t>
      </w:r>
    </w:p>
    <w:p w:rsidR="005F6D3F" w:rsidRDefault="005F6D3F">
      <w:pPr>
        <w:pStyle w:val="BodyText"/>
        <w:spacing w:before="36" w:line="276" w:lineRule="auto"/>
        <w:ind w:right="556"/>
      </w:pPr>
      <w:r>
        <w:t>Контроль за состоянием системы условий реализации ООП СОО проводится 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 условия, учебно-методическое и информационное обеспечение;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 пособий, образовательной среды, профессиональной деятельности 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sectPr w:rsidR="005F6D3F" w:rsidSect="00BF1FF2">
      <w:pgSz w:w="11910" w:h="16840"/>
      <w:pgMar w:top="1120" w:right="0" w:bottom="1480" w:left="1180" w:header="0" w:footer="12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D3F" w:rsidRDefault="005F6D3F" w:rsidP="00BF1FF2">
      <w:r>
        <w:separator/>
      </w:r>
    </w:p>
  </w:endnote>
  <w:endnote w:type="continuationSeparator" w:id="1">
    <w:p w:rsidR="005F6D3F" w:rsidRDefault="005F6D3F" w:rsidP="00BF1F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3F" w:rsidRDefault="005F6D3F">
    <w:pPr>
      <w:pStyle w:val="BodyText"/>
      <w:spacing w:line="14" w:lineRule="auto"/>
      <w:ind w:left="0" w:firstLine="0"/>
      <w:jc w:val="left"/>
      <w:rPr>
        <w:sz w:val="15"/>
        <w:szCs w:val="15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pt;margin-top:766.15pt;width:16.1pt;height:13.2pt;z-index:-251656192;mso-position-horizontal-relative:page;mso-position-vertical-relative:page" filled="f" stroked="f">
          <v:textbox style="mso-next-textbox:#_x0000_s2049" inset="0,0,0,0">
            <w:txbxContent>
              <w:p w:rsidR="005F6D3F" w:rsidRDefault="005F6D3F">
                <w:pPr>
                  <w:spacing w:before="13"/>
                  <w:ind w:left="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7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3F" w:rsidRDefault="005F6D3F">
    <w:pPr>
      <w:pStyle w:val="BodyText"/>
      <w:spacing w:line="14" w:lineRule="auto"/>
      <w:ind w:left="0" w:firstLine="0"/>
      <w:jc w:val="left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3F" w:rsidRDefault="005F6D3F">
    <w:pPr>
      <w:pStyle w:val="BodyText"/>
      <w:spacing w:line="14" w:lineRule="auto"/>
      <w:ind w:left="0" w:firstLine="0"/>
      <w:jc w:val="left"/>
      <w:rPr>
        <w:sz w:val="19"/>
        <w:szCs w:val="19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8pt;margin-top:766.15pt;width:16.1pt;height:13.2pt;z-index:-251654144;mso-position-horizontal-relative:page;mso-position-vertical-relative:page" filled="f" stroked="f">
          <v:textbox inset="0,0,0,0">
            <w:txbxContent>
              <w:p w:rsidR="005F6D3F" w:rsidRDefault="005F6D3F">
                <w:pPr>
                  <w:spacing w:before="13"/>
                  <w:ind w:left="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77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3F" w:rsidRDefault="005F6D3F">
    <w:pPr>
      <w:pStyle w:val="BodyText"/>
      <w:spacing w:line="14" w:lineRule="auto"/>
      <w:ind w:left="0" w:firstLine="0"/>
      <w:jc w:val="left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D3F" w:rsidRDefault="005F6D3F">
    <w:pPr>
      <w:pStyle w:val="BodyText"/>
      <w:spacing w:line="14" w:lineRule="auto"/>
      <w:ind w:left="0" w:firstLine="0"/>
      <w:jc w:val="left"/>
      <w:rPr>
        <w:sz w:val="14"/>
        <w:szCs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5.6pt;margin-top:766.15pt;width:21.15pt;height:13.2pt;z-index:-251652096;mso-position-horizontal-relative:page;mso-position-vertical-relative:page" filled="f" stroked="f">
          <v:textbox inset="0,0,0,0">
            <w:txbxContent>
              <w:p w:rsidR="005F6D3F" w:rsidRDefault="005F6D3F">
                <w:pPr>
                  <w:spacing w:before="13"/>
                  <w:ind w:left="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303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D3F" w:rsidRDefault="005F6D3F" w:rsidP="00BF1FF2">
      <w:r>
        <w:separator/>
      </w:r>
    </w:p>
  </w:footnote>
  <w:footnote w:type="continuationSeparator" w:id="1">
    <w:p w:rsidR="005F6D3F" w:rsidRDefault="005F6D3F" w:rsidP="00BF1F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97375"/>
    <w:multiLevelType w:val="hybridMultilevel"/>
    <w:tmpl w:val="1DA0D6A4"/>
    <w:lvl w:ilvl="0" w:tplc="EC04EA2A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EE2F4E8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2B7A5A6A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2BB4FB3A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8DFA1560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75FA7FD0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E4AC5C38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33BAE030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4BE2899A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">
    <w:nsid w:val="01432734"/>
    <w:multiLevelType w:val="hybridMultilevel"/>
    <w:tmpl w:val="4E96593E"/>
    <w:lvl w:ilvl="0" w:tplc="FE26B106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5069AF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A4B0906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2A567CE2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74C6707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08AA02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6DD2A484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D7C8D43A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70A24F0E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2">
    <w:nsid w:val="01B63EE6"/>
    <w:multiLevelType w:val="hybridMultilevel"/>
    <w:tmpl w:val="73E8290E"/>
    <w:lvl w:ilvl="0" w:tplc="418039A4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B8B0B0AA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E0F8454C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04C090E4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12A21E6A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08645258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5906BD76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E2DCBCD8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290C2E68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3">
    <w:nsid w:val="03230228"/>
    <w:multiLevelType w:val="hybridMultilevel"/>
    <w:tmpl w:val="D90E661C"/>
    <w:lvl w:ilvl="0" w:tplc="CD9EC78A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81E0F27C">
      <w:numFmt w:val="bullet"/>
      <w:lvlText w:val="–"/>
      <w:lvlJc w:val="left"/>
      <w:pPr>
        <w:ind w:left="519" w:hanging="567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2A7C4960">
      <w:numFmt w:val="bullet"/>
      <w:lvlText w:val="•"/>
      <w:lvlJc w:val="left"/>
      <w:pPr>
        <w:ind w:left="2560" w:hanging="567"/>
      </w:pPr>
      <w:rPr>
        <w:rFonts w:hint="default"/>
      </w:rPr>
    </w:lvl>
    <w:lvl w:ilvl="3" w:tplc="46FEDA22">
      <w:numFmt w:val="bullet"/>
      <w:lvlText w:val="•"/>
      <w:lvlJc w:val="left"/>
      <w:pPr>
        <w:ind w:left="3581" w:hanging="567"/>
      </w:pPr>
      <w:rPr>
        <w:rFonts w:hint="default"/>
      </w:rPr>
    </w:lvl>
    <w:lvl w:ilvl="4" w:tplc="ECD8D226">
      <w:numFmt w:val="bullet"/>
      <w:lvlText w:val="•"/>
      <w:lvlJc w:val="left"/>
      <w:pPr>
        <w:ind w:left="4601" w:hanging="567"/>
      </w:pPr>
      <w:rPr>
        <w:rFonts w:hint="default"/>
      </w:rPr>
    </w:lvl>
    <w:lvl w:ilvl="5" w:tplc="875A2408">
      <w:numFmt w:val="bullet"/>
      <w:lvlText w:val="•"/>
      <w:lvlJc w:val="left"/>
      <w:pPr>
        <w:ind w:left="5622" w:hanging="567"/>
      </w:pPr>
      <w:rPr>
        <w:rFonts w:hint="default"/>
      </w:rPr>
    </w:lvl>
    <w:lvl w:ilvl="6" w:tplc="AB34858E">
      <w:numFmt w:val="bullet"/>
      <w:lvlText w:val="•"/>
      <w:lvlJc w:val="left"/>
      <w:pPr>
        <w:ind w:left="6642" w:hanging="567"/>
      </w:pPr>
      <w:rPr>
        <w:rFonts w:hint="default"/>
      </w:rPr>
    </w:lvl>
    <w:lvl w:ilvl="7" w:tplc="09985378">
      <w:numFmt w:val="bullet"/>
      <w:lvlText w:val="•"/>
      <w:lvlJc w:val="left"/>
      <w:pPr>
        <w:ind w:left="7662" w:hanging="567"/>
      </w:pPr>
      <w:rPr>
        <w:rFonts w:hint="default"/>
      </w:rPr>
    </w:lvl>
    <w:lvl w:ilvl="8" w:tplc="B6767B50">
      <w:numFmt w:val="bullet"/>
      <w:lvlText w:val="•"/>
      <w:lvlJc w:val="left"/>
      <w:pPr>
        <w:ind w:left="8683" w:hanging="567"/>
      </w:pPr>
      <w:rPr>
        <w:rFonts w:hint="default"/>
      </w:rPr>
    </w:lvl>
  </w:abstractNum>
  <w:abstractNum w:abstractNumId="4">
    <w:nsid w:val="03FE67EC"/>
    <w:multiLevelType w:val="hybridMultilevel"/>
    <w:tmpl w:val="1568B274"/>
    <w:lvl w:ilvl="0" w:tplc="A8622D22">
      <w:numFmt w:val="bullet"/>
      <w:lvlText w:val="•"/>
      <w:lvlJc w:val="left"/>
      <w:pPr>
        <w:ind w:left="110" w:hanging="86"/>
      </w:pPr>
      <w:rPr>
        <w:rFonts w:ascii="Times New Roman" w:eastAsia="Times New Roman" w:hAnsi="Times New Roman" w:hint="default"/>
        <w:spacing w:val="-3"/>
        <w:w w:val="100"/>
        <w:sz w:val="22"/>
        <w:szCs w:val="22"/>
      </w:rPr>
    </w:lvl>
    <w:lvl w:ilvl="1" w:tplc="D92C0D98">
      <w:numFmt w:val="bullet"/>
      <w:lvlText w:val="•"/>
      <w:lvlJc w:val="left"/>
      <w:pPr>
        <w:ind w:left="504" w:hanging="86"/>
      </w:pPr>
      <w:rPr>
        <w:rFonts w:hint="default"/>
      </w:rPr>
    </w:lvl>
    <w:lvl w:ilvl="2" w:tplc="F81CFE00">
      <w:numFmt w:val="bullet"/>
      <w:lvlText w:val="•"/>
      <w:lvlJc w:val="left"/>
      <w:pPr>
        <w:ind w:left="888" w:hanging="86"/>
      </w:pPr>
      <w:rPr>
        <w:rFonts w:hint="default"/>
      </w:rPr>
    </w:lvl>
    <w:lvl w:ilvl="3" w:tplc="FCD2A5CE">
      <w:numFmt w:val="bullet"/>
      <w:lvlText w:val="•"/>
      <w:lvlJc w:val="left"/>
      <w:pPr>
        <w:ind w:left="1272" w:hanging="86"/>
      </w:pPr>
      <w:rPr>
        <w:rFonts w:hint="default"/>
      </w:rPr>
    </w:lvl>
    <w:lvl w:ilvl="4" w:tplc="3B7A496A">
      <w:numFmt w:val="bullet"/>
      <w:lvlText w:val="•"/>
      <w:lvlJc w:val="left"/>
      <w:pPr>
        <w:ind w:left="1656" w:hanging="86"/>
      </w:pPr>
      <w:rPr>
        <w:rFonts w:hint="default"/>
      </w:rPr>
    </w:lvl>
    <w:lvl w:ilvl="5" w:tplc="B46E6CB8">
      <w:numFmt w:val="bullet"/>
      <w:lvlText w:val="•"/>
      <w:lvlJc w:val="left"/>
      <w:pPr>
        <w:ind w:left="2040" w:hanging="86"/>
      </w:pPr>
      <w:rPr>
        <w:rFonts w:hint="default"/>
      </w:rPr>
    </w:lvl>
    <w:lvl w:ilvl="6" w:tplc="40DEFFC6">
      <w:numFmt w:val="bullet"/>
      <w:lvlText w:val="•"/>
      <w:lvlJc w:val="left"/>
      <w:pPr>
        <w:ind w:left="2424" w:hanging="86"/>
      </w:pPr>
      <w:rPr>
        <w:rFonts w:hint="default"/>
      </w:rPr>
    </w:lvl>
    <w:lvl w:ilvl="7" w:tplc="DF3EF9C0">
      <w:numFmt w:val="bullet"/>
      <w:lvlText w:val="•"/>
      <w:lvlJc w:val="left"/>
      <w:pPr>
        <w:ind w:left="2808" w:hanging="86"/>
      </w:pPr>
      <w:rPr>
        <w:rFonts w:hint="default"/>
      </w:rPr>
    </w:lvl>
    <w:lvl w:ilvl="8" w:tplc="C824AAC4">
      <w:numFmt w:val="bullet"/>
      <w:lvlText w:val="•"/>
      <w:lvlJc w:val="left"/>
      <w:pPr>
        <w:ind w:left="3192" w:hanging="86"/>
      </w:pPr>
      <w:rPr>
        <w:rFonts w:hint="default"/>
      </w:rPr>
    </w:lvl>
  </w:abstractNum>
  <w:abstractNum w:abstractNumId="5">
    <w:nsid w:val="04904AA6"/>
    <w:multiLevelType w:val="hybridMultilevel"/>
    <w:tmpl w:val="8BF47794"/>
    <w:lvl w:ilvl="0" w:tplc="078A7984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912BBBC">
      <w:numFmt w:val="bullet"/>
      <w:lvlText w:val=""/>
      <w:lvlJc w:val="left"/>
      <w:pPr>
        <w:ind w:left="519" w:hanging="706"/>
      </w:pPr>
      <w:rPr>
        <w:rFonts w:ascii="Symbol" w:eastAsia="Times New Roman" w:hAnsi="Symbol" w:hint="default"/>
        <w:w w:val="100"/>
        <w:sz w:val="24"/>
        <w:szCs w:val="24"/>
      </w:rPr>
    </w:lvl>
    <w:lvl w:ilvl="2" w:tplc="9FD8BB38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C5109C42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0C1CCFF2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057CD494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DE92363A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9E906748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AFD2906E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6">
    <w:nsid w:val="061A5381"/>
    <w:multiLevelType w:val="hybridMultilevel"/>
    <w:tmpl w:val="70969C8A"/>
    <w:lvl w:ilvl="0" w:tplc="DDA836EA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2008A7E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931E53FA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11FEA042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7902D61C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A0FC7316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A0C29E00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E092FAD2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FF2AB310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7">
    <w:nsid w:val="06936294"/>
    <w:multiLevelType w:val="hybridMultilevel"/>
    <w:tmpl w:val="2CB09F90"/>
    <w:lvl w:ilvl="0" w:tplc="CD08670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178A2FA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D0A24C88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7040AB1C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DB42349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0C7C2BAC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BFD289F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3DD6A50E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91C807E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8">
    <w:nsid w:val="06995383"/>
    <w:multiLevelType w:val="hybridMultilevel"/>
    <w:tmpl w:val="FF1A4A74"/>
    <w:lvl w:ilvl="0" w:tplc="A894B47C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39C8AB2">
      <w:numFmt w:val="bullet"/>
      <w:lvlText w:val="•"/>
      <w:lvlJc w:val="left"/>
      <w:pPr>
        <w:ind w:left="1540" w:hanging="423"/>
      </w:pPr>
      <w:rPr>
        <w:rFonts w:hint="default"/>
      </w:rPr>
    </w:lvl>
    <w:lvl w:ilvl="2" w:tplc="7AAE02A6">
      <w:numFmt w:val="bullet"/>
      <w:lvlText w:val="•"/>
      <w:lvlJc w:val="left"/>
      <w:pPr>
        <w:ind w:left="2560" w:hanging="423"/>
      </w:pPr>
      <w:rPr>
        <w:rFonts w:hint="default"/>
      </w:rPr>
    </w:lvl>
    <w:lvl w:ilvl="3" w:tplc="EA8EEBD0">
      <w:numFmt w:val="bullet"/>
      <w:lvlText w:val="•"/>
      <w:lvlJc w:val="left"/>
      <w:pPr>
        <w:ind w:left="3581" w:hanging="423"/>
      </w:pPr>
      <w:rPr>
        <w:rFonts w:hint="default"/>
      </w:rPr>
    </w:lvl>
    <w:lvl w:ilvl="4" w:tplc="35964816"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03F891CE">
      <w:numFmt w:val="bullet"/>
      <w:lvlText w:val="•"/>
      <w:lvlJc w:val="left"/>
      <w:pPr>
        <w:ind w:left="5622" w:hanging="423"/>
      </w:pPr>
      <w:rPr>
        <w:rFonts w:hint="default"/>
      </w:rPr>
    </w:lvl>
    <w:lvl w:ilvl="6" w:tplc="11A8963A">
      <w:numFmt w:val="bullet"/>
      <w:lvlText w:val="•"/>
      <w:lvlJc w:val="left"/>
      <w:pPr>
        <w:ind w:left="6642" w:hanging="423"/>
      </w:pPr>
      <w:rPr>
        <w:rFonts w:hint="default"/>
      </w:rPr>
    </w:lvl>
    <w:lvl w:ilvl="7" w:tplc="BC323A18">
      <w:numFmt w:val="bullet"/>
      <w:lvlText w:val="•"/>
      <w:lvlJc w:val="left"/>
      <w:pPr>
        <w:ind w:left="7662" w:hanging="423"/>
      </w:pPr>
      <w:rPr>
        <w:rFonts w:hint="default"/>
      </w:rPr>
    </w:lvl>
    <w:lvl w:ilvl="8" w:tplc="29B676C2">
      <w:numFmt w:val="bullet"/>
      <w:lvlText w:val="•"/>
      <w:lvlJc w:val="left"/>
      <w:pPr>
        <w:ind w:left="8683" w:hanging="423"/>
      </w:pPr>
      <w:rPr>
        <w:rFonts w:hint="default"/>
      </w:rPr>
    </w:lvl>
  </w:abstractNum>
  <w:abstractNum w:abstractNumId="9">
    <w:nsid w:val="07AF7B74"/>
    <w:multiLevelType w:val="hybridMultilevel"/>
    <w:tmpl w:val="C052ABFC"/>
    <w:lvl w:ilvl="0" w:tplc="553C6B7C">
      <w:numFmt w:val="bullet"/>
      <w:lvlText w:val=""/>
      <w:lvlJc w:val="left"/>
      <w:pPr>
        <w:ind w:left="519" w:hanging="1081"/>
      </w:pPr>
      <w:rPr>
        <w:rFonts w:ascii="Wingdings" w:eastAsia="Times New Roman" w:hAnsi="Wingdings" w:hint="default"/>
        <w:w w:val="100"/>
        <w:sz w:val="20"/>
        <w:szCs w:val="20"/>
      </w:rPr>
    </w:lvl>
    <w:lvl w:ilvl="1" w:tplc="F2BEFAD4">
      <w:numFmt w:val="bullet"/>
      <w:lvlText w:val="•"/>
      <w:lvlJc w:val="left"/>
      <w:pPr>
        <w:ind w:left="1540" w:hanging="1081"/>
      </w:pPr>
      <w:rPr>
        <w:rFonts w:hint="default"/>
      </w:rPr>
    </w:lvl>
    <w:lvl w:ilvl="2" w:tplc="47340AD8">
      <w:numFmt w:val="bullet"/>
      <w:lvlText w:val="•"/>
      <w:lvlJc w:val="left"/>
      <w:pPr>
        <w:ind w:left="2560" w:hanging="1081"/>
      </w:pPr>
      <w:rPr>
        <w:rFonts w:hint="default"/>
      </w:rPr>
    </w:lvl>
    <w:lvl w:ilvl="3" w:tplc="758270D4">
      <w:numFmt w:val="bullet"/>
      <w:lvlText w:val="•"/>
      <w:lvlJc w:val="left"/>
      <w:pPr>
        <w:ind w:left="3581" w:hanging="1081"/>
      </w:pPr>
      <w:rPr>
        <w:rFonts w:hint="default"/>
      </w:rPr>
    </w:lvl>
    <w:lvl w:ilvl="4" w:tplc="CEAE608A">
      <w:numFmt w:val="bullet"/>
      <w:lvlText w:val="•"/>
      <w:lvlJc w:val="left"/>
      <w:pPr>
        <w:ind w:left="4601" w:hanging="1081"/>
      </w:pPr>
      <w:rPr>
        <w:rFonts w:hint="default"/>
      </w:rPr>
    </w:lvl>
    <w:lvl w:ilvl="5" w:tplc="1402D8BA">
      <w:numFmt w:val="bullet"/>
      <w:lvlText w:val="•"/>
      <w:lvlJc w:val="left"/>
      <w:pPr>
        <w:ind w:left="5622" w:hanging="1081"/>
      </w:pPr>
      <w:rPr>
        <w:rFonts w:hint="default"/>
      </w:rPr>
    </w:lvl>
    <w:lvl w:ilvl="6" w:tplc="FCACF0F4">
      <w:numFmt w:val="bullet"/>
      <w:lvlText w:val="•"/>
      <w:lvlJc w:val="left"/>
      <w:pPr>
        <w:ind w:left="6642" w:hanging="1081"/>
      </w:pPr>
      <w:rPr>
        <w:rFonts w:hint="default"/>
      </w:rPr>
    </w:lvl>
    <w:lvl w:ilvl="7" w:tplc="65EA219A">
      <w:numFmt w:val="bullet"/>
      <w:lvlText w:val="•"/>
      <w:lvlJc w:val="left"/>
      <w:pPr>
        <w:ind w:left="7662" w:hanging="1081"/>
      </w:pPr>
      <w:rPr>
        <w:rFonts w:hint="default"/>
      </w:rPr>
    </w:lvl>
    <w:lvl w:ilvl="8" w:tplc="5B7CF836">
      <w:numFmt w:val="bullet"/>
      <w:lvlText w:val="•"/>
      <w:lvlJc w:val="left"/>
      <w:pPr>
        <w:ind w:left="8683" w:hanging="1081"/>
      </w:pPr>
      <w:rPr>
        <w:rFonts w:hint="default"/>
      </w:rPr>
    </w:lvl>
  </w:abstractNum>
  <w:abstractNum w:abstractNumId="10">
    <w:nsid w:val="087B74AC"/>
    <w:multiLevelType w:val="hybridMultilevel"/>
    <w:tmpl w:val="57BC4F14"/>
    <w:lvl w:ilvl="0" w:tplc="2852393A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DFB47A16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03F2CBB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D36A2B34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B366FAA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CE263AD6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86A03B62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8D3E1F1A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927AD47A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11">
    <w:nsid w:val="09872DB6"/>
    <w:multiLevelType w:val="hybridMultilevel"/>
    <w:tmpl w:val="9E72F090"/>
    <w:lvl w:ilvl="0" w:tplc="43A814E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43640F4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24702AB8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2CCC1AB8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65746C90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572CBB44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B7A82478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84287ADC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D0FE44E6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2">
    <w:nsid w:val="0A1E4D67"/>
    <w:multiLevelType w:val="hybridMultilevel"/>
    <w:tmpl w:val="6690FC0E"/>
    <w:lvl w:ilvl="0" w:tplc="282A275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AC29610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8F229A66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C008896C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6756EC78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5CDCBA5C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ED72E31E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91F28BF2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4BDA3C5E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3">
    <w:nsid w:val="0A574F30"/>
    <w:multiLevelType w:val="hybridMultilevel"/>
    <w:tmpl w:val="3BC68488"/>
    <w:lvl w:ilvl="0" w:tplc="F5A8C140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2752D92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352A1B0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3B78C6D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BD48F72E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5F45CC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92AC6E3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CEB6A93A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B392616A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4">
    <w:nsid w:val="0C1B2622"/>
    <w:multiLevelType w:val="hybridMultilevel"/>
    <w:tmpl w:val="553A0CE8"/>
    <w:lvl w:ilvl="0" w:tplc="94FAE5C0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E305D6C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63F06042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3A206E66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D42AD7B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1B1A0AD0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429CD0EA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46660EBE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E6085C2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5">
    <w:nsid w:val="0CD32251"/>
    <w:multiLevelType w:val="hybridMultilevel"/>
    <w:tmpl w:val="7048D2BA"/>
    <w:lvl w:ilvl="0" w:tplc="AFCA58D6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818B75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27E24CC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1D070B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6A5E0AB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81983C1A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FAEE386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7030534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387683D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6">
    <w:nsid w:val="0DE81F52"/>
    <w:multiLevelType w:val="hybridMultilevel"/>
    <w:tmpl w:val="8F040640"/>
    <w:lvl w:ilvl="0" w:tplc="27266974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C200FF6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9EA238A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BE41E2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327ACC2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B61CFA3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56A8C610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0360DE0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2736B76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7">
    <w:nsid w:val="0E8A0936"/>
    <w:multiLevelType w:val="hybridMultilevel"/>
    <w:tmpl w:val="2FDC8830"/>
    <w:lvl w:ilvl="0" w:tplc="3A4CDB4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3E12C34E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13DC6626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18A275E0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6D282ECC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CB3C39F8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2C4E192E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571C243C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6D7A7AA0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8">
    <w:nsid w:val="0EFC1939"/>
    <w:multiLevelType w:val="hybridMultilevel"/>
    <w:tmpl w:val="A3A2E54C"/>
    <w:lvl w:ilvl="0" w:tplc="43B8802A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502F264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79CC221A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B69C3306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BAF82B6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433A67B0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4A62296C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7BDC1682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F154A6AE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9">
    <w:nsid w:val="0F2A6702"/>
    <w:multiLevelType w:val="hybridMultilevel"/>
    <w:tmpl w:val="E6E0CE84"/>
    <w:lvl w:ilvl="0" w:tplc="1E54CD38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97ECBB0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C044739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0F381F9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4118919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50CAF9C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97A0725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4F6C62B8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A852F91A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20">
    <w:nsid w:val="0F567E1B"/>
    <w:multiLevelType w:val="hybridMultilevel"/>
    <w:tmpl w:val="5EF67ABC"/>
    <w:lvl w:ilvl="0" w:tplc="2158723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62C245E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3A960E5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6E24EAA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BF1E652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5304A58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6B1C700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44E0B3B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E6B66C2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21">
    <w:nsid w:val="0F613C47"/>
    <w:multiLevelType w:val="hybridMultilevel"/>
    <w:tmpl w:val="5A0AAAE6"/>
    <w:lvl w:ilvl="0" w:tplc="CF14BB90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AB2A43C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1680B20A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965A678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27CE750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BAA3F20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10B8D370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0CC43F82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B1D0E728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22">
    <w:nsid w:val="0F8B021D"/>
    <w:multiLevelType w:val="hybridMultilevel"/>
    <w:tmpl w:val="5D8E669A"/>
    <w:lvl w:ilvl="0" w:tplc="B55AD698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47421CA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C232AD94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72687FD0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E102B80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38E4DFC8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822672D0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1C509058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FD8CA8FC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23">
    <w:nsid w:val="111F0933"/>
    <w:multiLevelType w:val="hybridMultilevel"/>
    <w:tmpl w:val="11AEA95C"/>
    <w:lvl w:ilvl="0" w:tplc="E3605B38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F11C6D5C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DA38182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07A6DC62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54CA5F6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608439C8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FED4BB4E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42040B0E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9B64F4F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24">
    <w:nsid w:val="11E071A4"/>
    <w:multiLevelType w:val="hybridMultilevel"/>
    <w:tmpl w:val="F2C4CD20"/>
    <w:lvl w:ilvl="0" w:tplc="E27C2966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7F27E9A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40DA534A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9628051C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4CC2086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AE1841B0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4C70EC40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F82AF2DE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E7B8224E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25">
    <w:nsid w:val="124474C0"/>
    <w:multiLevelType w:val="hybridMultilevel"/>
    <w:tmpl w:val="7A30276A"/>
    <w:lvl w:ilvl="0" w:tplc="95EABD80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907EB79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DAA6D53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0A244B4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618810D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700ACEAC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44F8683E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A2BEBF0C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DBE45022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26">
    <w:nsid w:val="12544570"/>
    <w:multiLevelType w:val="hybridMultilevel"/>
    <w:tmpl w:val="5EC65F06"/>
    <w:lvl w:ilvl="0" w:tplc="E72C2F0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6A29F1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DD26AF3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7186826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E598887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37C9FD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7C625D3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DF6B6A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B66CD562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27">
    <w:nsid w:val="12724520"/>
    <w:multiLevelType w:val="hybridMultilevel"/>
    <w:tmpl w:val="36968998"/>
    <w:lvl w:ilvl="0" w:tplc="24ECC8AC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4C4EB04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B68A4CD4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EE3404F4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577A4BBC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C94E4CE0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964079EC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BE4619A0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8028F198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28">
    <w:nsid w:val="142342CB"/>
    <w:multiLevelType w:val="hybridMultilevel"/>
    <w:tmpl w:val="71D43854"/>
    <w:lvl w:ilvl="0" w:tplc="5E80E62A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17617A0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C9F09E0C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A1F23D4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5EB00C9A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ED50AF94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54A0EAF6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98C8B074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E27426D2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29">
    <w:nsid w:val="15516D3F"/>
    <w:multiLevelType w:val="hybridMultilevel"/>
    <w:tmpl w:val="C93A5E70"/>
    <w:lvl w:ilvl="0" w:tplc="5248FE92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B0C855BC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7C924952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2EB8A3F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3E20CA2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8F146CFE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CDAAB120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8B05DD4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F7CCF7F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30">
    <w:nsid w:val="161609AD"/>
    <w:multiLevelType w:val="hybridMultilevel"/>
    <w:tmpl w:val="B4B4FCDA"/>
    <w:lvl w:ilvl="0" w:tplc="D03E6618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301026E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EDCADE9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BCD492F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0CA460C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856E4A4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08ECC7EE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681674D2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F80C9128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31">
    <w:nsid w:val="16B96465"/>
    <w:multiLevelType w:val="hybridMultilevel"/>
    <w:tmpl w:val="67B029E0"/>
    <w:lvl w:ilvl="0" w:tplc="DCCE870A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DE07B4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C22CC0E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94B0982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AB30CF7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A54E2D36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EFC0267C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E8B85A82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BF0CE81E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32">
    <w:nsid w:val="18D567E9"/>
    <w:multiLevelType w:val="hybridMultilevel"/>
    <w:tmpl w:val="1D686760"/>
    <w:lvl w:ilvl="0" w:tplc="6D664CBC">
      <w:start w:val="1"/>
      <w:numFmt w:val="upperRoman"/>
      <w:lvlText w:val="%1."/>
      <w:lvlJc w:val="left"/>
      <w:pPr>
        <w:ind w:left="3131" w:hanging="216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1" w:tplc="3F8C5328">
      <w:numFmt w:val="none"/>
      <w:lvlText w:val=""/>
      <w:lvlJc w:val="left"/>
      <w:pPr>
        <w:tabs>
          <w:tab w:val="num" w:pos="360"/>
        </w:tabs>
      </w:pPr>
    </w:lvl>
    <w:lvl w:ilvl="2" w:tplc="9E162E6E">
      <w:numFmt w:val="none"/>
      <w:lvlText w:val=""/>
      <w:lvlJc w:val="left"/>
      <w:pPr>
        <w:tabs>
          <w:tab w:val="num" w:pos="360"/>
        </w:tabs>
      </w:pPr>
    </w:lvl>
    <w:lvl w:ilvl="3" w:tplc="7882A7D6">
      <w:start w:val="1"/>
      <w:numFmt w:val="decimal"/>
      <w:lvlText w:val="%4."/>
      <w:lvlJc w:val="left"/>
      <w:pPr>
        <w:ind w:left="1230" w:hanging="34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4" w:tplc="67324604">
      <w:numFmt w:val="bullet"/>
      <w:lvlText w:val="•"/>
      <w:lvlJc w:val="left"/>
      <w:pPr>
        <w:ind w:left="1820" w:hanging="346"/>
      </w:pPr>
      <w:rPr>
        <w:rFonts w:hint="default"/>
      </w:rPr>
    </w:lvl>
    <w:lvl w:ilvl="5" w:tplc="635E65CE">
      <w:numFmt w:val="bullet"/>
      <w:lvlText w:val="•"/>
      <w:lvlJc w:val="left"/>
      <w:pPr>
        <w:ind w:left="3140" w:hanging="346"/>
      </w:pPr>
      <w:rPr>
        <w:rFonts w:hint="default"/>
      </w:rPr>
    </w:lvl>
    <w:lvl w:ilvl="6" w:tplc="00DEA79E">
      <w:numFmt w:val="bullet"/>
      <w:lvlText w:val="•"/>
      <w:lvlJc w:val="left"/>
      <w:pPr>
        <w:ind w:left="4656" w:hanging="346"/>
      </w:pPr>
      <w:rPr>
        <w:rFonts w:hint="default"/>
      </w:rPr>
    </w:lvl>
    <w:lvl w:ilvl="7" w:tplc="D522364C">
      <w:numFmt w:val="bullet"/>
      <w:lvlText w:val="•"/>
      <w:lvlJc w:val="left"/>
      <w:pPr>
        <w:ind w:left="6173" w:hanging="346"/>
      </w:pPr>
      <w:rPr>
        <w:rFonts w:hint="default"/>
      </w:rPr>
    </w:lvl>
    <w:lvl w:ilvl="8" w:tplc="8FFAD578">
      <w:numFmt w:val="bullet"/>
      <w:lvlText w:val="•"/>
      <w:lvlJc w:val="left"/>
      <w:pPr>
        <w:ind w:left="7690" w:hanging="346"/>
      </w:pPr>
      <w:rPr>
        <w:rFonts w:hint="default"/>
      </w:rPr>
    </w:lvl>
  </w:abstractNum>
  <w:abstractNum w:abstractNumId="33">
    <w:nsid w:val="18ED6024"/>
    <w:multiLevelType w:val="hybridMultilevel"/>
    <w:tmpl w:val="20F8226A"/>
    <w:lvl w:ilvl="0" w:tplc="A254DAC4">
      <w:numFmt w:val="bullet"/>
      <w:lvlText w:val="•"/>
      <w:lvlJc w:val="left"/>
      <w:pPr>
        <w:ind w:left="1230" w:hanging="149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89846BE">
      <w:numFmt w:val="bullet"/>
      <w:lvlText w:val="•"/>
      <w:lvlJc w:val="left"/>
      <w:pPr>
        <w:ind w:left="2188" w:hanging="149"/>
      </w:pPr>
      <w:rPr>
        <w:rFonts w:hint="default"/>
      </w:rPr>
    </w:lvl>
    <w:lvl w:ilvl="2" w:tplc="55DA1138">
      <w:numFmt w:val="bullet"/>
      <w:lvlText w:val="•"/>
      <w:lvlJc w:val="left"/>
      <w:pPr>
        <w:ind w:left="3136" w:hanging="149"/>
      </w:pPr>
      <w:rPr>
        <w:rFonts w:hint="default"/>
      </w:rPr>
    </w:lvl>
    <w:lvl w:ilvl="3" w:tplc="EE9A0B06">
      <w:numFmt w:val="bullet"/>
      <w:lvlText w:val="•"/>
      <w:lvlJc w:val="left"/>
      <w:pPr>
        <w:ind w:left="4085" w:hanging="149"/>
      </w:pPr>
      <w:rPr>
        <w:rFonts w:hint="default"/>
      </w:rPr>
    </w:lvl>
    <w:lvl w:ilvl="4" w:tplc="23EC9ABE">
      <w:numFmt w:val="bullet"/>
      <w:lvlText w:val="•"/>
      <w:lvlJc w:val="left"/>
      <w:pPr>
        <w:ind w:left="5033" w:hanging="149"/>
      </w:pPr>
      <w:rPr>
        <w:rFonts w:hint="default"/>
      </w:rPr>
    </w:lvl>
    <w:lvl w:ilvl="5" w:tplc="09CC527E">
      <w:numFmt w:val="bullet"/>
      <w:lvlText w:val="•"/>
      <w:lvlJc w:val="left"/>
      <w:pPr>
        <w:ind w:left="5982" w:hanging="149"/>
      </w:pPr>
      <w:rPr>
        <w:rFonts w:hint="default"/>
      </w:rPr>
    </w:lvl>
    <w:lvl w:ilvl="6" w:tplc="0206073E">
      <w:numFmt w:val="bullet"/>
      <w:lvlText w:val="•"/>
      <w:lvlJc w:val="left"/>
      <w:pPr>
        <w:ind w:left="6930" w:hanging="149"/>
      </w:pPr>
      <w:rPr>
        <w:rFonts w:hint="default"/>
      </w:rPr>
    </w:lvl>
    <w:lvl w:ilvl="7" w:tplc="0EC02D14">
      <w:numFmt w:val="bullet"/>
      <w:lvlText w:val="•"/>
      <w:lvlJc w:val="left"/>
      <w:pPr>
        <w:ind w:left="7878" w:hanging="149"/>
      </w:pPr>
      <w:rPr>
        <w:rFonts w:hint="default"/>
      </w:rPr>
    </w:lvl>
    <w:lvl w:ilvl="8" w:tplc="ACD4DE0A">
      <w:numFmt w:val="bullet"/>
      <w:lvlText w:val="•"/>
      <w:lvlJc w:val="left"/>
      <w:pPr>
        <w:ind w:left="8827" w:hanging="149"/>
      </w:pPr>
      <w:rPr>
        <w:rFonts w:hint="default"/>
      </w:rPr>
    </w:lvl>
  </w:abstractNum>
  <w:abstractNum w:abstractNumId="34">
    <w:nsid w:val="1A9341C0"/>
    <w:multiLevelType w:val="hybridMultilevel"/>
    <w:tmpl w:val="5D4EFDEE"/>
    <w:lvl w:ilvl="0" w:tplc="36DAD218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652582C">
      <w:numFmt w:val="bullet"/>
      <w:lvlText w:val="–"/>
      <w:lvlJc w:val="left"/>
      <w:pPr>
        <w:ind w:left="519" w:hanging="25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24EE25DC">
      <w:numFmt w:val="bullet"/>
      <w:lvlText w:val="–"/>
      <w:lvlJc w:val="left"/>
      <w:pPr>
        <w:ind w:left="1749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3" w:tplc="DC10E4AE">
      <w:numFmt w:val="bullet"/>
      <w:lvlText w:val="•"/>
      <w:lvlJc w:val="left"/>
      <w:pPr>
        <w:ind w:left="3736" w:hanging="360"/>
      </w:pPr>
      <w:rPr>
        <w:rFonts w:hint="default"/>
      </w:rPr>
    </w:lvl>
    <w:lvl w:ilvl="4" w:tplc="6628A2FC">
      <w:numFmt w:val="bullet"/>
      <w:lvlText w:val="•"/>
      <w:lvlJc w:val="left"/>
      <w:pPr>
        <w:ind w:left="4734" w:hanging="360"/>
      </w:pPr>
      <w:rPr>
        <w:rFonts w:hint="default"/>
      </w:rPr>
    </w:lvl>
    <w:lvl w:ilvl="5" w:tplc="47E47C4C">
      <w:numFmt w:val="bullet"/>
      <w:lvlText w:val="•"/>
      <w:lvlJc w:val="left"/>
      <w:pPr>
        <w:ind w:left="5732" w:hanging="360"/>
      </w:pPr>
      <w:rPr>
        <w:rFonts w:hint="default"/>
      </w:rPr>
    </w:lvl>
    <w:lvl w:ilvl="6" w:tplc="F9C00342">
      <w:numFmt w:val="bullet"/>
      <w:lvlText w:val="•"/>
      <w:lvlJc w:val="left"/>
      <w:pPr>
        <w:ind w:left="6731" w:hanging="360"/>
      </w:pPr>
      <w:rPr>
        <w:rFonts w:hint="default"/>
      </w:rPr>
    </w:lvl>
    <w:lvl w:ilvl="7" w:tplc="771860F4">
      <w:numFmt w:val="bullet"/>
      <w:lvlText w:val="•"/>
      <w:lvlJc w:val="left"/>
      <w:pPr>
        <w:ind w:left="7729" w:hanging="360"/>
      </w:pPr>
      <w:rPr>
        <w:rFonts w:hint="default"/>
      </w:rPr>
    </w:lvl>
    <w:lvl w:ilvl="8" w:tplc="F5F6726C">
      <w:numFmt w:val="bullet"/>
      <w:lvlText w:val="•"/>
      <w:lvlJc w:val="left"/>
      <w:pPr>
        <w:ind w:left="8727" w:hanging="360"/>
      </w:pPr>
      <w:rPr>
        <w:rFonts w:hint="default"/>
      </w:rPr>
    </w:lvl>
  </w:abstractNum>
  <w:abstractNum w:abstractNumId="35">
    <w:nsid w:val="1C3C619E"/>
    <w:multiLevelType w:val="hybridMultilevel"/>
    <w:tmpl w:val="8230CF7A"/>
    <w:lvl w:ilvl="0" w:tplc="0658A554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6426656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77D81CD0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A816F1DC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47FAB328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AE94E8EC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467EDB8E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6E4AB06C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9BB0217A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36">
    <w:nsid w:val="1C8257DD"/>
    <w:multiLevelType w:val="hybridMultilevel"/>
    <w:tmpl w:val="254E976A"/>
    <w:lvl w:ilvl="0" w:tplc="5CBC03E6">
      <w:numFmt w:val="bullet"/>
      <w:lvlText w:val="•"/>
      <w:lvlJc w:val="left"/>
      <w:pPr>
        <w:ind w:left="1230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16A58D6">
      <w:numFmt w:val="bullet"/>
      <w:lvlText w:val="•"/>
      <w:lvlJc w:val="left"/>
      <w:pPr>
        <w:ind w:left="2188" w:hanging="144"/>
      </w:pPr>
      <w:rPr>
        <w:rFonts w:hint="default"/>
      </w:rPr>
    </w:lvl>
    <w:lvl w:ilvl="2" w:tplc="74CC1AE2">
      <w:numFmt w:val="bullet"/>
      <w:lvlText w:val="•"/>
      <w:lvlJc w:val="left"/>
      <w:pPr>
        <w:ind w:left="3136" w:hanging="144"/>
      </w:pPr>
      <w:rPr>
        <w:rFonts w:hint="default"/>
      </w:rPr>
    </w:lvl>
    <w:lvl w:ilvl="3" w:tplc="B76C4C78">
      <w:numFmt w:val="bullet"/>
      <w:lvlText w:val="•"/>
      <w:lvlJc w:val="left"/>
      <w:pPr>
        <w:ind w:left="4085" w:hanging="144"/>
      </w:pPr>
      <w:rPr>
        <w:rFonts w:hint="default"/>
      </w:rPr>
    </w:lvl>
    <w:lvl w:ilvl="4" w:tplc="1D1410E8">
      <w:numFmt w:val="bullet"/>
      <w:lvlText w:val="•"/>
      <w:lvlJc w:val="left"/>
      <w:pPr>
        <w:ind w:left="5033" w:hanging="144"/>
      </w:pPr>
      <w:rPr>
        <w:rFonts w:hint="default"/>
      </w:rPr>
    </w:lvl>
    <w:lvl w:ilvl="5" w:tplc="E0D4CBAE">
      <w:numFmt w:val="bullet"/>
      <w:lvlText w:val="•"/>
      <w:lvlJc w:val="left"/>
      <w:pPr>
        <w:ind w:left="5982" w:hanging="144"/>
      </w:pPr>
      <w:rPr>
        <w:rFonts w:hint="default"/>
      </w:rPr>
    </w:lvl>
    <w:lvl w:ilvl="6" w:tplc="7554AF0E">
      <w:numFmt w:val="bullet"/>
      <w:lvlText w:val="•"/>
      <w:lvlJc w:val="left"/>
      <w:pPr>
        <w:ind w:left="6930" w:hanging="144"/>
      </w:pPr>
      <w:rPr>
        <w:rFonts w:hint="default"/>
      </w:rPr>
    </w:lvl>
    <w:lvl w:ilvl="7" w:tplc="5F6879A4">
      <w:numFmt w:val="bullet"/>
      <w:lvlText w:val="•"/>
      <w:lvlJc w:val="left"/>
      <w:pPr>
        <w:ind w:left="7878" w:hanging="144"/>
      </w:pPr>
      <w:rPr>
        <w:rFonts w:hint="default"/>
      </w:rPr>
    </w:lvl>
    <w:lvl w:ilvl="8" w:tplc="03926CB8">
      <w:numFmt w:val="bullet"/>
      <w:lvlText w:val="•"/>
      <w:lvlJc w:val="left"/>
      <w:pPr>
        <w:ind w:left="8827" w:hanging="144"/>
      </w:pPr>
      <w:rPr>
        <w:rFonts w:hint="default"/>
      </w:rPr>
    </w:lvl>
  </w:abstractNum>
  <w:abstractNum w:abstractNumId="37">
    <w:nsid w:val="1DE2274E"/>
    <w:multiLevelType w:val="hybridMultilevel"/>
    <w:tmpl w:val="291675A4"/>
    <w:lvl w:ilvl="0" w:tplc="78D64AF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40AEA3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003C6908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D0607F56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6452122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E5767AE2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C12435AE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AD2625D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295617D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38">
    <w:nsid w:val="20B31B6D"/>
    <w:multiLevelType w:val="hybridMultilevel"/>
    <w:tmpl w:val="C1125E6A"/>
    <w:lvl w:ilvl="0" w:tplc="7EC2697C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9FC211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4EA0A16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31F884B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F2AA007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C3787122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8E9C6936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BA84CF2E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C466EED6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39">
    <w:nsid w:val="20DA0C33"/>
    <w:multiLevelType w:val="hybridMultilevel"/>
    <w:tmpl w:val="85D4B192"/>
    <w:lvl w:ilvl="0" w:tplc="D20CB530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1BC12B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5CFCB75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0DB058B6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972969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6A547A1E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577A631C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D7C62E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81BA2692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40">
    <w:nsid w:val="20FB68A8"/>
    <w:multiLevelType w:val="hybridMultilevel"/>
    <w:tmpl w:val="66320B62"/>
    <w:lvl w:ilvl="0" w:tplc="1FDA4636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F2844E6C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1F5C874A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9CDC3834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8884A30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E6ECA756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2ACEAD48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122C922E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58FC3004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41">
    <w:nsid w:val="21684426"/>
    <w:multiLevelType w:val="hybridMultilevel"/>
    <w:tmpl w:val="40AC7312"/>
    <w:lvl w:ilvl="0" w:tplc="F026606E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B3AA08CA">
      <w:numFmt w:val="bullet"/>
      <w:lvlText w:val="•"/>
      <w:lvlJc w:val="left"/>
      <w:pPr>
        <w:ind w:left="1540" w:hanging="706"/>
      </w:pPr>
      <w:rPr>
        <w:rFonts w:hint="default"/>
      </w:rPr>
    </w:lvl>
    <w:lvl w:ilvl="2" w:tplc="9E162DA6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9DFE94B0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A26A6BC2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75968F76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1FEE3974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5EB24A74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DB06EFB6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42">
    <w:nsid w:val="22EF6D77"/>
    <w:multiLevelType w:val="hybridMultilevel"/>
    <w:tmpl w:val="9440BFFC"/>
    <w:lvl w:ilvl="0" w:tplc="AC92D44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4F08B0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E762206A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00A29C9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9ED248E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DBCE97A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B2D87F1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323A6AD2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85FC7BD4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43">
    <w:nsid w:val="230F404C"/>
    <w:multiLevelType w:val="hybridMultilevel"/>
    <w:tmpl w:val="D1B6F292"/>
    <w:lvl w:ilvl="0" w:tplc="701E964E">
      <w:numFmt w:val="bullet"/>
      <w:lvlText w:val=""/>
      <w:lvlJc w:val="left"/>
      <w:pPr>
        <w:ind w:left="110" w:hanging="658"/>
      </w:pPr>
      <w:rPr>
        <w:rFonts w:ascii="Symbol" w:eastAsia="Times New Roman" w:hAnsi="Symbol" w:hint="default"/>
        <w:w w:val="100"/>
        <w:sz w:val="24"/>
        <w:szCs w:val="24"/>
      </w:rPr>
    </w:lvl>
    <w:lvl w:ilvl="1" w:tplc="93A220EC">
      <w:numFmt w:val="bullet"/>
      <w:lvlText w:val="•"/>
      <w:lvlJc w:val="left"/>
      <w:pPr>
        <w:ind w:left="504" w:hanging="658"/>
      </w:pPr>
      <w:rPr>
        <w:rFonts w:hint="default"/>
      </w:rPr>
    </w:lvl>
    <w:lvl w:ilvl="2" w:tplc="3DB47CCE">
      <w:numFmt w:val="bullet"/>
      <w:lvlText w:val="•"/>
      <w:lvlJc w:val="left"/>
      <w:pPr>
        <w:ind w:left="888" w:hanging="658"/>
      </w:pPr>
      <w:rPr>
        <w:rFonts w:hint="default"/>
      </w:rPr>
    </w:lvl>
    <w:lvl w:ilvl="3" w:tplc="7FFAFA02">
      <w:numFmt w:val="bullet"/>
      <w:lvlText w:val="•"/>
      <w:lvlJc w:val="left"/>
      <w:pPr>
        <w:ind w:left="1272" w:hanging="658"/>
      </w:pPr>
      <w:rPr>
        <w:rFonts w:hint="default"/>
      </w:rPr>
    </w:lvl>
    <w:lvl w:ilvl="4" w:tplc="A5FE8BC6">
      <w:numFmt w:val="bullet"/>
      <w:lvlText w:val="•"/>
      <w:lvlJc w:val="left"/>
      <w:pPr>
        <w:ind w:left="1656" w:hanging="658"/>
      </w:pPr>
      <w:rPr>
        <w:rFonts w:hint="default"/>
      </w:rPr>
    </w:lvl>
    <w:lvl w:ilvl="5" w:tplc="BEEAC5D0">
      <w:numFmt w:val="bullet"/>
      <w:lvlText w:val="•"/>
      <w:lvlJc w:val="left"/>
      <w:pPr>
        <w:ind w:left="2040" w:hanging="658"/>
      </w:pPr>
      <w:rPr>
        <w:rFonts w:hint="default"/>
      </w:rPr>
    </w:lvl>
    <w:lvl w:ilvl="6" w:tplc="518CCC0A">
      <w:numFmt w:val="bullet"/>
      <w:lvlText w:val="•"/>
      <w:lvlJc w:val="left"/>
      <w:pPr>
        <w:ind w:left="2424" w:hanging="658"/>
      </w:pPr>
      <w:rPr>
        <w:rFonts w:hint="default"/>
      </w:rPr>
    </w:lvl>
    <w:lvl w:ilvl="7" w:tplc="5712DF28">
      <w:numFmt w:val="bullet"/>
      <w:lvlText w:val="•"/>
      <w:lvlJc w:val="left"/>
      <w:pPr>
        <w:ind w:left="2808" w:hanging="658"/>
      </w:pPr>
      <w:rPr>
        <w:rFonts w:hint="default"/>
      </w:rPr>
    </w:lvl>
    <w:lvl w:ilvl="8" w:tplc="8D5435A2">
      <w:numFmt w:val="bullet"/>
      <w:lvlText w:val="•"/>
      <w:lvlJc w:val="left"/>
      <w:pPr>
        <w:ind w:left="3192" w:hanging="658"/>
      </w:pPr>
      <w:rPr>
        <w:rFonts w:hint="default"/>
      </w:rPr>
    </w:lvl>
  </w:abstractNum>
  <w:abstractNum w:abstractNumId="44">
    <w:nsid w:val="24370147"/>
    <w:multiLevelType w:val="hybridMultilevel"/>
    <w:tmpl w:val="66C63A70"/>
    <w:lvl w:ilvl="0" w:tplc="233893B4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4B878BC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64D23FE4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6EF884F4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EEBC2DA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9B3A87FC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37A4E890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5DEA4CF0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00FC33FC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45">
    <w:nsid w:val="245F0998"/>
    <w:multiLevelType w:val="hybridMultilevel"/>
    <w:tmpl w:val="679EB5CE"/>
    <w:lvl w:ilvl="0" w:tplc="33722C86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BE27EF6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009E29D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4826516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324E84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B0227AF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922C269A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444436D2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70C24EE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46">
    <w:nsid w:val="253E7624"/>
    <w:multiLevelType w:val="hybridMultilevel"/>
    <w:tmpl w:val="2FCC2796"/>
    <w:lvl w:ilvl="0" w:tplc="03DED4F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CE449D0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31945F1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66789042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BCF47EE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7924C4C0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6BCE2714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A746AD58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9B9E7108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47">
    <w:nsid w:val="25D93CA7"/>
    <w:multiLevelType w:val="hybridMultilevel"/>
    <w:tmpl w:val="256636DA"/>
    <w:lvl w:ilvl="0" w:tplc="9DF8AD90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BB29274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DCDA2A82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214A8B86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1EC85DB6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89B2FC62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006C7A34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98E6180A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A3C8AEE0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48">
    <w:nsid w:val="26BF19D6"/>
    <w:multiLevelType w:val="hybridMultilevel"/>
    <w:tmpl w:val="CDDCF27E"/>
    <w:lvl w:ilvl="0" w:tplc="7EBC7A0A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4A07B8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1ADA957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21AE95B8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2ADC8DA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77C8A1C8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FB0EEEB0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722A70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00BA47D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49">
    <w:nsid w:val="26E4383B"/>
    <w:multiLevelType w:val="hybridMultilevel"/>
    <w:tmpl w:val="04DCCDF4"/>
    <w:lvl w:ilvl="0" w:tplc="C84A698C">
      <w:start w:val="2"/>
      <w:numFmt w:val="upperRoman"/>
      <w:lvlText w:val="%1"/>
      <w:lvlJc w:val="left"/>
      <w:pPr>
        <w:ind w:left="519" w:hanging="490"/>
      </w:pPr>
      <w:rPr>
        <w:rFonts w:hint="default"/>
      </w:rPr>
    </w:lvl>
    <w:lvl w:ilvl="1" w:tplc="A366E7B0">
      <w:numFmt w:val="none"/>
      <w:lvlText w:val=""/>
      <w:lvlJc w:val="left"/>
      <w:pPr>
        <w:tabs>
          <w:tab w:val="num" w:pos="360"/>
        </w:tabs>
      </w:pPr>
    </w:lvl>
    <w:lvl w:ilvl="2" w:tplc="DBCA61A2">
      <w:numFmt w:val="none"/>
      <w:lvlText w:val=""/>
      <w:lvlJc w:val="left"/>
      <w:pPr>
        <w:tabs>
          <w:tab w:val="num" w:pos="360"/>
        </w:tabs>
      </w:pPr>
    </w:lvl>
    <w:lvl w:ilvl="3" w:tplc="05FCEB40">
      <w:numFmt w:val="bullet"/>
      <w:lvlText w:val="•"/>
      <w:lvlJc w:val="left"/>
      <w:pPr>
        <w:ind w:left="3581" w:hanging="672"/>
      </w:pPr>
      <w:rPr>
        <w:rFonts w:hint="default"/>
      </w:rPr>
    </w:lvl>
    <w:lvl w:ilvl="4" w:tplc="788651B2">
      <w:numFmt w:val="bullet"/>
      <w:lvlText w:val="•"/>
      <w:lvlJc w:val="left"/>
      <w:pPr>
        <w:ind w:left="4601" w:hanging="672"/>
      </w:pPr>
      <w:rPr>
        <w:rFonts w:hint="default"/>
      </w:rPr>
    </w:lvl>
    <w:lvl w:ilvl="5" w:tplc="9CBA2F12">
      <w:numFmt w:val="bullet"/>
      <w:lvlText w:val="•"/>
      <w:lvlJc w:val="left"/>
      <w:pPr>
        <w:ind w:left="5622" w:hanging="672"/>
      </w:pPr>
      <w:rPr>
        <w:rFonts w:hint="default"/>
      </w:rPr>
    </w:lvl>
    <w:lvl w:ilvl="6" w:tplc="21C4D6CA">
      <w:numFmt w:val="bullet"/>
      <w:lvlText w:val="•"/>
      <w:lvlJc w:val="left"/>
      <w:pPr>
        <w:ind w:left="6642" w:hanging="672"/>
      </w:pPr>
      <w:rPr>
        <w:rFonts w:hint="default"/>
      </w:rPr>
    </w:lvl>
    <w:lvl w:ilvl="7" w:tplc="8D1CD3A6">
      <w:numFmt w:val="bullet"/>
      <w:lvlText w:val="•"/>
      <w:lvlJc w:val="left"/>
      <w:pPr>
        <w:ind w:left="7662" w:hanging="672"/>
      </w:pPr>
      <w:rPr>
        <w:rFonts w:hint="default"/>
      </w:rPr>
    </w:lvl>
    <w:lvl w:ilvl="8" w:tplc="0E10B818">
      <w:numFmt w:val="bullet"/>
      <w:lvlText w:val="•"/>
      <w:lvlJc w:val="left"/>
      <w:pPr>
        <w:ind w:left="8683" w:hanging="672"/>
      </w:pPr>
      <w:rPr>
        <w:rFonts w:hint="default"/>
      </w:rPr>
    </w:lvl>
  </w:abstractNum>
  <w:abstractNum w:abstractNumId="50">
    <w:nsid w:val="283B22C0"/>
    <w:multiLevelType w:val="hybridMultilevel"/>
    <w:tmpl w:val="BA840CEE"/>
    <w:lvl w:ilvl="0" w:tplc="8D080AFE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EB0CEA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6A3E3CA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7C2791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390E12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BECA72A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7A1A986C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F516ECB0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C3CE4BEC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51">
    <w:nsid w:val="2AB230FE"/>
    <w:multiLevelType w:val="hybridMultilevel"/>
    <w:tmpl w:val="5E92A34E"/>
    <w:lvl w:ilvl="0" w:tplc="9872E3C8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AD48172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61625F98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C1624EC8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B97C815C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9B2303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11901814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1D081104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225EBC4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52">
    <w:nsid w:val="2B215033"/>
    <w:multiLevelType w:val="hybridMultilevel"/>
    <w:tmpl w:val="DEA890F8"/>
    <w:lvl w:ilvl="0" w:tplc="F68E2A48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6AFE067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E324782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EF18F9A2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4CFCBC4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886071EE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403805A6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0CA6C0B8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080614EC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53">
    <w:nsid w:val="2C1974A4"/>
    <w:multiLevelType w:val="hybridMultilevel"/>
    <w:tmpl w:val="231AF98C"/>
    <w:lvl w:ilvl="0" w:tplc="2E5AAC00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F80952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B19C1CA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44668EF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FC72461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6FCC6FDA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87DCA65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26BEBB9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F5F670C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54">
    <w:nsid w:val="2DE26F0A"/>
    <w:multiLevelType w:val="hybridMultilevel"/>
    <w:tmpl w:val="3F2A8B4A"/>
    <w:lvl w:ilvl="0" w:tplc="0EF8C0B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9323C7C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C6A2B17A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1C1CE010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5838EB1C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1C5E953A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58620B1A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615430E0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8AE0184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55">
    <w:nsid w:val="2FEF2B28"/>
    <w:multiLevelType w:val="hybridMultilevel"/>
    <w:tmpl w:val="96E8E250"/>
    <w:lvl w:ilvl="0" w:tplc="9F5C21E8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28AD2C8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DF2052A2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722CA2BC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B00C6B38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D862DBB4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3048AFA2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881034C6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FAB48BD2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56">
    <w:nsid w:val="302A7B35"/>
    <w:multiLevelType w:val="hybridMultilevel"/>
    <w:tmpl w:val="FA6A68E2"/>
    <w:lvl w:ilvl="0" w:tplc="1FBCBED6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C3C058B2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0B26F23A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58E48FF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D092EC9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8188002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5002D8F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6922B698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7970308A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57">
    <w:nsid w:val="302D7DAB"/>
    <w:multiLevelType w:val="hybridMultilevel"/>
    <w:tmpl w:val="D1B6DAB4"/>
    <w:lvl w:ilvl="0" w:tplc="AEF69AF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DA2C5E6A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919A5CFA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57F488CA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28DA9B60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17D6DEC4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C6BA876A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86586ECC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23549ED0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58">
    <w:nsid w:val="30F97F6B"/>
    <w:multiLevelType w:val="hybridMultilevel"/>
    <w:tmpl w:val="F5EAAD80"/>
    <w:lvl w:ilvl="0" w:tplc="B83C897E">
      <w:start w:val="1"/>
      <w:numFmt w:val="decimal"/>
      <w:lvlText w:val="%1)"/>
      <w:lvlJc w:val="left"/>
      <w:pPr>
        <w:ind w:left="1307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06CFC46">
      <w:numFmt w:val="bullet"/>
      <w:lvlText w:val="•"/>
      <w:lvlJc w:val="left"/>
      <w:pPr>
        <w:ind w:left="2242" w:hanging="360"/>
      </w:pPr>
      <w:rPr>
        <w:rFonts w:hint="default"/>
      </w:rPr>
    </w:lvl>
    <w:lvl w:ilvl="2" w:tplc="D494DCCC">
      <w:numFmt w:val="bullet"/>
      <w:lvlText w:val="•"/>
      <w:lvlJc w:val="left"/>
      <w:pPr>
        <w:ind w:left="3184" w:hanging="360"/>
      </w:pPr>
      <w:rPr>
        <w:rFonts w:hint="default"/>
      </w:rPr>
    </w:lvl>
    <w:lvl w:ilvl="3" w:tplc="0FD0145C">
      <w:numFmt w:val="bullet"/>
      <w:lvlText w:val="•"/>
      <w:lvlJc w:val="left"/>
      <w:pPr>
        <w:ind w:left="4127" w:hanging="360"/>
      </w:pPr>
      <w:rPr>
        <w:rFonts w:hint="default"/>
      </w:rPr>
    </w:lvl>
    <w:lvl w:ilvl="4" w:tplc="7DD02B76">
      <w:numFmt w:val="bullet"/>
      <w:lvlText w:val="•"/>
      <w:lvlJc w:val="left"/>
      <w:pPr>
        <w:ind w:left="5069" w:hanging="360"/>
      </w:pPr>
      <w:rPr>
        <w:rFonts w:hint="default"/>
      </w:rPr>
    </w:lvl>
    <w:lvl w:ilvl="5" w:tplc="A35CAF52">
      <w:numFmt w:val="bullet"/>
      <w:lvlText w:val="•"/>
      <w:lvlJc w:val="left"/>
      <w:pPr>
        <w:ind w:left="6012" w:hanging="360"/>
      </w:pPr>
      <w:rPr>
        <w:rFonts w:hint="default"/>
      </w:rPr>
    </w:lvl>
    <w:lvl w:ilvl="6" w:tplc="709446F0">
      <w:numFmt w:val="bullet"/>
      <w:lvlText w:val="•"/>
      <w:lvlJc w:val="left"/>
      <w:pPr>
        <w:ind w:left="6954" w:hanging="360"/>
      </w:pPr>
      <w:rPr>
        <w:rFonts w:hint="default"/>
      </w:rPr>
    </w:lvl>
    <w:lvl w:ilvl="7" w:tplc="BE0C6850">
      <w:numFmt w:val="bullet"/>
      <w:lvlText w:val="•"/>
      <w:lvlJc w:val="left"/>
      <w:pPr>
        <w:ind w:left="7896" w:hanging="360"/>
      </w:pPr>
      <w:rPr>
        <w:rFonts w:hint="default"/>
      </w:rPr>
    </w:lvl>
    <w:lvl w:ilvl="8" w:tplc="64E89AE8">
      <w:numFmt w:val="bullet"/>
      <w:lvlText w:val="•"/>
      <w:lvlJc w:val="left"/>
      <w:pPr>
        <w:ind w:left="8839" w:hanging="360"/>
      </w:pPr>
      <w:rPr>
        <w:rFonts w:hint="default"/>
      </w:rPr>
    </w:lvl>
  </w:abstractNum>
  <w:abstractNum w:abstractNumId="59">
    <w:nsid w:val="3284329A"/>
    <w:multiLevelType w:val="hybridMultilevel"/>
    <w:tmpl w:val="F500A28A"/>
    <w:lvl w:ilvl="0" w:tplc="07D02B9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AD0F008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02E45FDE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55CE1868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C256EDCA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0096E224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03F070B2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BBE82CE4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80D01016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60">
    <w:nsid w:val="32E661AC"/>
    <w:multiLevelType w:val="hybridMultilevel"/>
    <w:tmpl w:val="C36C88BC"/>
    <w:lvl w:ilvl="0" w:tplc="39D88100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644AA16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A5F8AFC4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726ADAA0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C91E225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7F708EFA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77EAEE48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0658B9B0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2030568C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61">
    <w:nsid w:val="338C3FFD"/>
    <w:multiLevelType w:val="hybridMultilevel"/>
    <w:tmpl w:val="2886F3E6"/>
    <w:lvl w:ilvl="0" w:tplc="5302F63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F0A99B0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94527530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17CC37D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C0BC6702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418E30D2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449A4B6A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89CE0FCC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4EE05002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62">
    <w:nsid w:val="33962E67"/>
    <w:multiLevelType w:val="hybridMultilevel"/>
    <w:tmpl w:val="E3200128"/>
    <w:lvl w:ilvl="0" w:tplc="DD2A28E8">
      <w:start w:val="12"/>
      <w:numFmt w:val="decimal"/>
      <w:lvlText w:val="%1"/>
      <w:lvlJc w:val="left"/>
      <w:pPr>
        <w:ind w:left="519" w:hanging="284"/>
      </w:pPr>
      <w:rPr>
        <w:rFonts w:ascii="Times New Roman" w:eastAsia="Times New Roman" w:hAnsi="Times New Roman" w:hint="default"/>
        <w:w w:val="101"/>
        <w:position w:val="10"/>
        <w:sz w:val="18"/>
        <w:szCs w:val="18"/>
      </w:rPr>
    </w:lvl>
    <w:lvl w:ilvl="1" w:tplc="D3F26A1C">
      <w:start w:val="1"/>
      <w:numFmt w:val="decimal"/>
      <w:lvlText w:val="%2."/>
      <w:lvlJc w:val="left"/>
      <w:pPr>
        <w:ind w:left="519" w:hanging="437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169254C0">
      <w:numFmt w:val="bullet"/>
      <w:lvlText w:val="•"/>
      <w:lvlJc w:val="left"/>
      <w:pPr>
        <w:ind w:left="2560" w:hanging="437"/>
      </w:pPr>
      <w:rPr>
        <w:rFonts w:hint="default"/>
      </w:rPr>
    </w:lvl>
    <w:lvl w:ilvl="3" w:tplc="A928E6B6">
      <w:numFmt w:val="bullet"/>
      <w:lvlText w:val="•"/>
      <w:lvlJc w:val="left"/>
      <w:pPr>
        <w:ind w:left="3581" w:hanging="437"/>
      </w:pPr>
      <w:rPr>
        <w:rFonts w:hint="default"/>
      </w:rPr>
    </w:lvl>
    <w:lvl w:ilvl="4" w:tplc="5A201532">
      <w:numFmt w:val="bullet"/>
      <w:lvlText w:val="•"/>
      <w:lvlJc w:val="left"/>
      <w:pPr>
        <w:ind w:left="4601" w:hanging="437"/>
      </w:pPr>
      <w:rPr>
        <w:rFonts w:hint="default"/>
      </w:rPr>
    </w:lvl>
    <w:lvl w:ilvl="5" w:tplc="63E0E61A">
      <w:numFmt w:val="bullet"/>
      <w:lvlText w:val="•"/>
      <w:lvlJc w:val="left"/>
      <w:pPr>
        <w:ind w:left="5622" w:hanging="437"/>
      </w:pPr>
      <w:rPr>
        <w:rFonts w:hint="default"/>
      </w:rPr>
    </w:lvl>
    <w:lvl w:ilvl="6" w:tplc="1B7CB146">
      <w:numFmt w:val="bullet"/>
      <w:lvlText w:val="•"/>
      <w:lvlJc w:val="left"/>
      <w:pPr>
        <w:ind w:left="6642" w:hanging="437"/>
      </w:pPr>
      <w:rPr>
        <w:rFonts w:hint="default"/>
      </w:rPr>
    </w:lvl>
    <w:lvl w:ilvl="7" w:tplc="64740C60">
      <w:numFmt w:val="bullet"/>
      <w:lvlText w:val="•"/>
      <w:lvlJc w:val="left"/>
      <w:pPr>
        <w:ind w:left="7662" w:hanging="437"/>
      </w:pPr>
      <w:rPr>
        <w:rFonts w:hint="default"/>
      </w:rPr>
    </w:lvl>
    <w:lvl w:ilvl="8" w:tplc="445E2B12">
      <w:numFmt w:val="bullet"/>
      <w:lvlText w:val="•"/>
      <w:lvlJc w:val="left"/>
      <w:pPr>
        <w:ind w:left="8683" w:hanging="437"/>
      </w:pPr>
      <w:rPr>
        <w:rFonts w:hint="default"/>
      </w:rPr>
    </w:lvl>
  </w:abstractNum>
  <w:abstractNum w:abstractNumId="63">
    <w:nsid w:val="35181412"/>
    <w:multiLevelType w:val="hybridMultilevel"/>
    <w:tmpl w:val="46CA4292"/>
    <w:lvl w:ilvl="0" w:tplc="55F64442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FFF4C202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82EE7E64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513A9EBE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89ECB79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6CE87B3A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BC024EA0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E58CE924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894A5A92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64">
    <w:nsid w:val="352044EE"/>
    <w:multiLevelType w:val="hybridMultilevel"/>
    <w:tmpl w:val="2E12E606"/>
    <w:lvl w:ilvl="0" w:tplc="2B80365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37A0467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89063498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D705846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666D6E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E82EDD7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8498524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1E54D0D2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94864694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65">
    <w:nsid w:val="35664E11"/>
    <w:multiLevelType w:val="hybridMultilevel"/>
    <w:tmpl w:val="546C0A1A"/>
    <w:lvl w:ilvl="0" w:tplc="C26E7CE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96EE901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C296B10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9E2C7508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30184F1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C278FB1C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07AC983A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6481B72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4832F52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66">
    <w:nsid w:val="35D73A5A"/>
    <w:multiLevelType w:val="hybridMultilevel"/>
    <w:tmpl w:val="A49C77F0"/>
    <w:lvl w:ilvl="0" w:tplc="8E140D1C">
      <w:numFmt w:val="bullet"/>
      <w:lvlText w:val=""/>
      <w:lvlJc w:val="left"/>
      <w:pPr>
        <w:ind w:left="466" w:hanging="418"/>
      </w:pPr>
      <w:rPr>
        <w:rFonts w:ascii="Symbol" w:eastAsia="Times New Roman" w:hAnsi="Symbol" w:hint="default"/>
        <w:w w:val="100"/>
        <w:sz w:val="24"/>
        <w:szCs w:val="24"/>
      </w:rPr>
    </w:lvl>
    <w:lvl w:ilvl="1" w:tplc="63FA0C62">
      <w:numFmt w:val="bullet"/>
      <w:lvlText w:val="•"/>
      <w:lvlJc w:val="left"/>
      <w:pPr>
        <w:ind w:left="592" w:hanging="418"/>
      </w:pPr>
      <w:rPr>
        <w:rFonts w:hint="default"/>
      </w:rPr>
    </w:lvl>
    <w:lvl w:ilvl="2" w:tplc="8222DF24">
      <w:numFmt w:val="bullet"/>
      <w:lvlText w:val="•"/>
      <w:lvlJc w:val="left"/>
      <w:pPr>
        <w:ind w:left="725" w:hanging="418"/>
      </w:pPr>
      <w:rPr>
        <w:rFonts w:hint="default"/>
      </w:rPr>
    </w:lvl>
    <w:lvl w:ilvl="3" w:tplc="FE664F92">
      <w:numFmt w:val="bullet"/>
      <w:lvlText w:val="•"/>
      <w:lvlJc w:val="left"/>
      <w:pPr>
        <w:ind w:left="857" w:hanging="418"/>
      </w:pPr>
      <w:rPr>
        <w:rFonts w:hint="default"/>
      </w:rPr>
    </w:lvl>
    <w:lvl w:ilvl="4" w:tplc="04F0BAB6">
      <w:numFmt w:val="bullet"/>
      <w:lvlText w:val="•"/>
      <w:lvlJc w:val="left"/>
      <w:pPr>
        <w:ind w:left="990" w:hanging="418"/>
      </w:pPr>
      <w:rPr>
        <w:rFonts w:hint="default"/>
      </w:rPr>
    </w:lvl>
    <w:lvl w:ilvl="5" w:tplc="6A4A0AAA">
      <w:numFmt w:val="bullet"/>
      <w:lvlText w:val="•"/>
      <w:lvlJc w:val="left"/>
      <w:pPr>
        <w:ind w:left="1122" w:hanging="418"/>
      </w:pPr>
      <w:rPr>
        <w:rFonts w:hint="default"/>
      </w:rPr>
    </w:lvl>
    <w:lvl w:ilvl="6" w:tplc="65725FC8">
      <w:numFmt w:val="bullet"/>
      <w:lvlText w:val="•"/>
      <w:lvlJc w:val="left"/>
      <w:pPr>
        <w:ind w:left="1255" w:hanging="418"/>
      </w:pPr>
      <w:rPr>
        <w:rFonts w:hint="default"/>
      </w:rPr>
    </w:lvl>
    <w:lvl w:ilvl="7" w:tplc="F97220B0">
      <w:numFmt w:val="bullet"/>
      <w:lvlText w:val="•"/>
      <w:lvlJc w:val="left"/>
      <w:pPr>
        <w:ind w:left="1387" w:hanging="418"/>
      </w:pPr>
      <w:rPr>
        <w:rFonts w:hint="default"/>
      </w:rPr>
    </w:lvl>
    <w:lvl w:ilvl="8" w:tplc="89C26BBE">
      <w:numFmt w:val="bullet"/>
      <w:lvlText w:val="•"/>
      <w:lvlJc w:val="left"/>
      <w:pPr>
        <w:ind w:left="1520" w:hanging="418"/>
      </w:pPr>
      <w:rPr>
        <w:rFonts w:hint="default"/>
      </w:rPr>
    </w:lvl>
  </w:abstractNum>
  <w:abstractNum w:abstractNumId="67">
    <w:nsid w:val="36337A96"/>
    <w:multiLevelType w:val="hybridMultilevel"/>
    <w:tmpl w:val="58F4036C"/>
    <w:lvl w:ilvl="0" w:tplc="8A0C8A7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C743FC4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9FD2DCF4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07CEDEE6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B822644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8C92447A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809EC4A8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FC04C450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E230DF78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68">
    <w:nsid w:val="37992EB8"/>
    <w:multiLevelType w:val="hybridMultilevel"/>
    <w:tmpl w:val="F210E0B4"/>
    <w:lvl w:ilvl="0" w:tplc="E2B6DF0E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C22218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B5BA2FE2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6B0C16D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8B663AB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AECE930E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EEE0BDF4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E4C63B52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11C4E872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69">
    <w:nsid w:val="37D76AF5"/>
    <w:multiLevelType w:val="hybridMultilevel"/>
    <w:tmpl w:val="EAFC4FA6"/>
    <w:lvl w:ilvl="0" w:tplc="F5C4F366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2B34ED1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4FCA4F2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1740356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F9C80ED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AF2CB1AE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EAEE531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623CF9B8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A9B27DF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70">
    <w:nsid w:val="3880428C"/>
    <w:multiLevelType w:val="hybridMultilevel"/>
    <w:tmpl w:val="80A26C62"/>
    <w:lvl w:ilvl="0" w:tplc="57303F06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92EB66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ACB8B07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D2D24626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86CCBDAC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0744542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886ABA86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3A4ABB80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B11643F4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71">
    <w:nsid w:val="38927C64"/>
    <w:multiLevelType w:val="hybridMultilevel"/>
    <w:tmpl w:val="BFC45BCE"/>
    <w:lvl w:ilvl="0" w:tplc="4ECC3AC6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3040785E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190E9E34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D4B8256A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CE2602F4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A9385444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205A91D8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9F5C29C4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9E188D64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72">
    <w:nsid w:val="39AA0136"/>
    <w:multiLevelType w:val="hybridMultilevel"/>
    <w:tmpl w:val="3A3C69A8"/>
    <w:lvl w:ilvl="0" w:tplc="DB1AF06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E4A455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B078718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8250C822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72F46FD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7606373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1472C924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191819A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6F42CC02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73">
    <w:nsid w:val="3A580506"/>
    <w:multiLevelType w:val="hybridMultilevel"/>
    <w:tmpl w:val="CDC81C00"/>
    <w:lvl w:ilvl="0" w:tplc="8EE0ABD2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0D6D248">
      <w:numFmt w:val="bullet"/>
      <w:lvlText w:val="•"/>
      <w:lvlJc w:val="left"/>
      <w:pPr>
        <w:ind w:left="1540" w:hanging="706"/>
      </w:pPr>
      <w:rPr>
        <w:rFonts w:hint="default"/>
      </w:rPr>
    </w:lvl>
    <w:lvl w:ilvl="2" w:tplc="CC927932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FA94AB84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77BAB528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64EC3336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17009850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99AC0C2C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3DA8AF0A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74">
    <w:nsid w:val="3B376139"/>
    <w:multiLevelType w:val="hybridMultilevel"/>
    <w:tmpl w:val="215657D2"/>
    <w:lvl w:ilvl="0" w:tplc="67746C5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B54C806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22A69198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DF8A64DA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8FF669C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6FD6C0CE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3DD2FF1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9D847A8C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B7B8A6B0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75">
    <w:nsid w:val="3BCD6779"/>
    <w:multiLevelType w:val="hybridMultilevel"/>
    <w:tmpl w:val="D69CD2FE"/>
    <w:lvl w:ilvl="0" w:tplc="EC84226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958380C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6DD8721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1C347414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9962EB3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BAA697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4858E89E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9364F88E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E72C0A78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76">
    <w:nsid w:val="3C1A72F0"/>
    <w:multiLevelType w:val="hybridMultilevel"/>
    <w:tmpl w:val="4566DBE8"/>
    <w:lvl w:ilvl="0" w:tplc="FD286AF2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9EAECBE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E2E4CB2A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B74418C2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4B98947C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BEE617E2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AE7AEF88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B3289974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64A44EB0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77">
    <w:nsid w:val="3E4F2DEE"/>
    <w:multiLevelType w:val="hybridMultilevel"/>
    <w:tmpl w:val="99444732"/>
    <w:lvl w:ilvl="0" w:tplc="B6208174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B678A974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676611A2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E56E6EB8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12DCE4C2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64C08E60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9F1EE734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4FAE39EA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1AF0C184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78">
    <w:nsid w:val="3EFD2581"/>
    <w:multiLevelType w:val="hybridMultilevel"/>
    <w:tmpl w:val="EA0C568A"/>
    <w:lvl w:ilvl="0" w:tplc="461AC30A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DB5C0AC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7C6EF23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C458EB0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DE2E166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5329A4C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CF78A4B0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735C06A4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374E3C92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79">
    <w:nsid w:val="40C451F2"/>
    <w:multiLevelType w:val="hybridMultilevel"/>
    <w:tmpl w:val="DBB06C26"/>
    <w:lvl w:ilvl="0" w:tplc="76D2B1DE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6E21A80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157A5E0C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8032A268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DC2C2824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455E8D06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81FAC510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A8AA24C0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54B2C7EA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80">
    <w:nsid w:val="411D2F4C"/>
    <w:multiLevelType w:val="hybridMultilevel"/>
    <w:tmpl w:val="66C4FF02"/>
    <w:lvl w:ilvl="0" w:tplc="7506D4C2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CF081978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9314F37E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BC989290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382C58EC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A7749E88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4D5AD6DC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6688EC24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A8FA2BC2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81">
    <w:nsid w:val="414A7C67"/>
    <w:multiLevelType w:val="hybridMultilevel"/>
    <w:tmpl w:val="9364F736"/>
    <w:lvl w:ilvl="0" w:tplc="9C7A98FA">
      <w:numFmt w:val="bullet"/>
      <w:lvlText w:val=""/>
      <w:lvlJc w:val="left"/>
      <w:pPr>
        <w:ind w:left="1936" w:hanging="346"/>
      </w:pPr>
      <w:rPr>
        <w:rFonts w:ascii="Symbol" w:eastAsia="Times New Roman" w:hAnsi="Symbol" w:hint="default"/>
        <w:w w:val="100"/>
        <w:sz w:val="24"/>
        <w:szCs w:val="24"/>
      </w:rPr>
    </w:lvl>
    <w:lvl w:ilvl="1" w:tplc="31CA87B0">
      <w:numFmt w:val="bullet"/>
      <w:lvlText w:val="•"/>
      <w:lvlJc w:val="left"/>
      <w:pPr>
        <w:ind w:left="2818" w:hanging="346"/>
      </w:pPr>
      <w:rPr>
        <w:rFonts w:hint="default"/>
      </w:rPr>
    </w:lvl>
    <w:lvl w:ilvl="2" w:tplc="00CA9AB0">
      <w:numFmt w:val="bullet"/>
      <w:lvlText w:val="•"/>
      <w:lvlJc w:val="left"/>
      <w:pPr>
        <w:ind w:left="3696" w:hanging="346"/>
      </w:pPr>
      <w:rPr>
        <w:rFonts w:hint="default"/>
      </w:rPr>
    </w:lvl>
    <w:lvl w:ilvl="3" w:tplc="D3C6EB84">
      <w:numFmt w:val="bullet"/>
      <w:lvlText w:val="•"/>
      <w:lvlJc w:val="left"/>
      <w:pPr>
        <w:ind w:left="4575" w:hanging="346"/>
      </w:pPr>
      <w:rPr>
        <w:rFonts w:hint="default"/>
      </w:rPr>
    </w:lvl>
    <w:lvl w:ilvl="4" w:tplc="BF3E4410">
      <w:numFmt w:val="bullet"/>
      <w:lvlText w:val="•"/>
      <w:lvlJc w:val="left"/>
      <w:pPr>
        <w:ind w:left="5453" w:hanging="346"/>
      </w:pPr>
      <w:rPr>
        <w:rFonts w:hint="default"/>
      </w:rPr>
    </w:lvl>
    <w:lvl w:ilvl="5" w:tplc="76FC01AC">
      <w:numFmt w:val="bullet"/>
      <w:lvlText w:val="•"/>
      <w:lvlJc w:val="left"/>
      <w:pPr>
        <w:ind w:left="6332" w:hanging="346"/>
      </w:pPr>
      <w:rPr>
        <w:rFonts w:hint="default"/>
      </w:rPr>
    </w:lvl>
    <w:lvl w:ilvl="6" w:tplc="607CD78C">
      <w:numFmt w:val="bullet"/>
      <w:lvlText w:val="•"/>
      <w:lvlJc w:val="left"/>
      <w:pPr>
        <w:ind w:left="7210" w:hanging="346"/>
      </w:pPr>
      <w:rPr>
        <w:rFonts w:hint="default"/>
      </w:rPr>
    </w:lvl>
    <w:lvl w:ilvl="7" w:tplc="BA0E48BC">
      <w:numFmt w:val="bullet"/>
      <w:lvlText w:val="•"/>
      <w:lvlJc w:val="left"/>
      <w:pPr>
        <w:ind w:left="8088" w:hanging="346"/>
      </w:pPr>
      <w:rPr>
        <w:rFonts w:hint="default"/>
      </w:rPr>
    </w:lvl>
    <w:lvl w:ilvl="8" w:tplc="B06008D4">
      <w:numFmt w:val="bullet"/>
      <w:lvlText w:val="•"/>
      <w:lvlJc w:val="left"/>
      <w:pPr>
        <w:ind w:left="8967" w:hanging="346"/>
      </w:pPr>
      <w:rPr>
        <w:rFonts w:hint="default"/>
      </w:rPr>
    </w:lvl>
  </w:abstractNum>
  <w:abstractNum w:abstractNumId="82">
    <w:nsid w:val="41AA5996"/>
    <w:multiLevelType w:val="hybridMultilevel"/>
    <w:tmpl w:val="1688A540"/>
    <w:lvl w:ilvl="0" w:tplc="38C8B506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3D229CD6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43440F66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1D0A503A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559CA68E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3D266B16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83F000E6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D8A254CC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863E9F28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83">
    <w:nsid w:val="42BD0C42"/>
    <w:multiLevelType w:val="hybridMultilevel"/>
    <w:tmpl w:val="CB669232"/>
    <w:lvl w:ilvl="0" w:tplc="FBDE3568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FECE3A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7938F33A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AEBAC33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E2637C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7384310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14EAB7F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50E288A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F81AA78E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84">
    <w:nsid w:val="42E50B3B"/>
    <w:multiLevelType w:val="hybridMultilevel"/>
    <w:tmpl w:val="0A4AFAC4"/>
    <w:lvl w:ilvl="0" w:tplc="D3BA093A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1801CD4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6CC8B3CA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C71E5D2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3248490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2C42636A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3DDC9F8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5E765D10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C11E3430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85">
    <w:nsid w:val="442A527D"/>
    <w:multiLevelType w:val="hybridMultilevel"/>
    <w:tmpl w:val="BB844A4A"/>
    <w:lvl w:ilvl="0" w:tplc="77A0D0EA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BC8989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DFCA070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9C0044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EF52D64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3E0CAFA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7E727EB0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A4D2AF18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A8680F6C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86">
    <w:nsid w:val="45533100"/>
    <w:multiLevelType w:val="hybridMultilevel"/>
    <w:tmpl w:val="F43C35F2"/>
    <w:lvl w:ilvl="0" w:tplc="E2D0F36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6EDC8AC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76CAA62C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7E6EDA4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EE26B7E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AB48A9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C6206C1A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B7B4F59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276E2E7A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87">
    <w:nsid w:val="467A0C31"/>
    <w:multiLevelType w:val="hybridMultilevel"/>
    <w:tmpl w:val="CA20DCA0"/>
    <w:lvl w:ilvl="0" w:tplc="8FF89E80">
      <w:numFmt w:val="bullet"/>
      <w:lvlText w:val=""/>
      <w:lvlJc w:val="left"/>
      <w:pPr>
        <w:ind w:left="803" w:hanging="347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FE3E19A6">
      <w:numFmt w:val="bullet"/>
      <w:lvlText w:val=""/>
      <w:lvlJc w:val="left"/>
      <w:pPr>
        <w:ind w:left="1590" w:hanging="360"/>
      </w:pPr>
      <w:rPr>
        <w:rFonts w:ascii="Wingdings" w:eastAsia="Times New Roman" w:hAnsi="Wingdings" w:hint="default"/>
        <w:w w:val="100"/>
        <w:sz w:val="24"/>
        <w:szCs w:val="24"/>
      </w:rPr>
    </w:lvl>
    <w:lvl w:ilvl="2" w:tplc="7B46A8AA">
      <w:numFmt w:val="bullet"/>
      <w:lvlText w:val="•"/>
      <w:lvlJc w:val="left"/>
      <w:pPr>
        <w:ind w:left="2613" w:hanging="360"/>
      </w:pPr>
      <w:rPr>
        <w:rFonts w:hint="default"/>
      </w:rPr>
    </w:lvl>
    <w:lvl w:ilvl="3" w:tplc="FF96A914">
      <w:numFmt w:val="bullet"/>
      <w:lvlText w:val="•"/>
      <w:lvlJc w:val="left"/>
      <w:pPr>
        <w:ind w:left="3627" w:hanging="360"/>
      </w:pPr>
      <w:rPr>
        <w:rFonts w:hint="default"/>
      </w:rPr>
    </w:lvl>
    <w:lvl w:ilvl="4" w:tplc="D9CAC152">
      <w:numFmt w:val="bullet"/>
      <w:lvlText w:val="•"/>
      <w:lvlJc w:val="left"/>
      <w:pPr>
        <w:ind w:left="4641" w:hanging="360"/>
      </w:pPr>
      <w:rPr>
        <w:rFonts w:hint="default"/>
      </w:rPr>
    </w:lvl>
    <w:lvl w:ilvl="5" w:tplc="0BB68A2E">
      <w:numFmt w:val="bullet"/>
      <w:lvlText w:val="•"/>
      <w:lvlJc w:val="left"/>
      <w:pPr>
        <w:ind w:left="5655" w:hanging="360"/>
      </w:pPr>
      <w:rPr>
        <w:rFonts w:hint="default"/>
      </w:rPr>
    </w:lvl>
    <w:lvl w:ilvl="6" w:tplc="B2641AB6">
      <w:numFmt w:val="bullet"/>
      <w:lvlText w:val="•"/>
      <w:lvlJc w:val="left"/>
      <w:pPr>
        <w:ind w:left="6668" w:hanging="360"/>
      </w:pPr>
      <w:rPr>
        <w:rFonts w:hint="default"/>
      </w:rPr>
    </w:lvl>
    <w:lvl w:ilvl="7" w:tplc="000AD86C">
      <w:numFmt w:val="bullet"/>
      <w:lvlText w:val="•"/>
      <w:lvlJc w:val="left"/>
      <w:pPr>
        <w:ind w:left="7682" w:hanging="360"/>
      </w:pPr>
      <w:rPr>
        <w:rFonts w:hint="default"/>
      </w:rPr>
    </w:lvl>
    <w:lvl w:ilvl="8" w:tplc="6A466740">
      <w:numFmt w:val="bullet"/>
      <w:lvlText w:val="•"/>
      <w:lvlJc w:val="left"/>
      <w:pPr>
        <w:ind w:left="8696" w:hanging="360"/>
      </w:pPr>
      <w:rPr>
        <w:rFonts w:hint="default"/>
      </w:rPr>
    </w:lvl>
  </w:abstractNum>
  <w:abstractNum w:abstractNumId="88">
    <w:nsid w:val="468C2A53"/>
    <w:multiLevelType w:val="hybridMultilevel"/>
    <w:tmpl w:val="F3E8A412"/>
    <w:lvl w:ilvl="0" w:tplc="FA7AE0F6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FA147FE2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5DC6D496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FCA27FB8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286C1744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FA8EC628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748CAD58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90AC839A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0F64F116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89">
    <w:nsid w:val="46A31798"/>
    <w:multiLevelType w:val="hybridMultilevel"/>
    <w:tmpl w:val="AD508B04"/>
    <w:lvl w:ilvl="0" w:tplc="9C782A5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476238C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FCC84064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8BAE169A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69660700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037CF1A0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08982632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C0E6BD56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403A5592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90">
    <w:nsid w:val="48B91D2D"/>
    <w:multiLevelType w:val="hybridMultilevel"/>
    <w:tmpl w:val="0B52A08E"/>
    <w:lvl w:ilvl="0" w:tplc="DABCE500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BD30805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9AC639F8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6F2EBE7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506A7EB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5BCC5DC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26D4E8BE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7B9463BC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B12A1068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91">
    <w:nsid w:val="48EE21DE"/>
    <w:multiLevelType w:val="hybridMultilevel"/>
    <w:tmpl w:val="E72E87AA"/>
    <w:lvl w:ilvl="0" w:tplc="0FF4512C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B3CE6A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C1380AE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90E67592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F84AD03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DB6FED0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3134154E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FFA028A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B1E8B53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92">
    <w:nsid w:val="4AFA0ACB"/>
    <w:multiLevelType w:val="hybridMultilevel"/>
    <w:tmpl w:val="7C3A4A7E"/>
    <w:lvl w:ilvl="0" w:tplc="2B220E7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BF0A73A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DDCA20A4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9A16D87C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BCEE7616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CB0AF0A2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FD8EEC28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6E9E1CA2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B87CDF6A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93">
    <w:nsid w:val="4B165C05"/>
    <w:multiLevelType w:val="hybridMultilevel"/>
    <w:tmpl w:val="E132F24C"/>
    <w:lvl w:ilvl="0" w:tplc="E5B0302C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6794F236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88C697A2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C494ECD8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B7282E8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1AD2664A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7B70DFDA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5D48FFF8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62A4A2A0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94">
    <w:nsid w:val="4B4E3B06"/>
    <w:multiLevelType w:val="hybridMultilevel"/>
    <w:tmpl w:val="186AF5EC"/>
    <w:lvl w:ilvl="0" w:tplc="FA18FF46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DBD63CF2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9EDC0D5E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213446DA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7E4A503C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6086676E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661218B0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94AAD4A0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B5BEDB3C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95">
    <w:nsid w:val="4C0516B0"/>
    <w:multiLevelType w:val="hybridMultilevel"/>
    <w:tmpl w:val="3C7A8728"/>
    <w:lvl w:ilvl="0" w:tplc="7B7CD0BE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9A647AF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B6186DF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16FC3198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E14EFAC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BDE8BD2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6DEE9AD6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B0229992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03D42D7E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96">
    <w:nsid w:val="4E5D01D6"/>
    <w:multiLevelType w:val="hybridMultilevel"/>
    <w:tmpl w:val="34CAB846"/>
    <w:lvl w:ilvl="0" w:tplc="EC3696F4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DCA2A6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3316549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393AC97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95EE75D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5E6A95AA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41F25E36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BED2185A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ADA05F7C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97">
    <w:nsid w:val="4FB06046"/>
    <w:multiLevelType w:val="hybridMultilevel"/>
    <w:tmpl w:val="65F623D6"/>
    <w:lvl w:ilvl="0" w:tplc="2BD889EC">
      <w:start w:val="1"/>
      <w:numFmt w:val="decimal"/>
      <w:lvlText w:val="%1."/>
      <w:lvlJc w:val="left"/>
      <w:pPr>
        <w:ind w:left="1474" w:hanging="245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BD807AB2">
      <w:numFmt w:val="bullet"/>
      <w:lvlText w:val="•"/>
      <w:lvlJc w:val="left"/>
      <w:pPr>
        <w:ind w:left="2404" w:hanging="245"/>
      </w:pPr>
      <w:rPr>
        <w:rFonts w:hint="default"/>
      </w:rPr>
    </w:lvl>
    <w:lvl w:ilvl="2" w:tplc="74C04FCA">
      <w:numFmt w:val="bullet"/>
      <w:lvlText w:val="•"/>
      <w:lvlJc w:val="left"/>
      <w:pPr>
        <w:ind w:left="3328" w:hanging="245"/>
      </w:pPr>
      <w:rPr>
        <w:rFonts w:hint="default"/>
      </w:rPr>
    </w:lvl>
    <w:lvl w:ilvl="3" w:tplc="55702EC0">
      <w:numFmt w:val="bullet"/>
      <w:lvlText w:val="•"/>
      <w:lvlJc w:val="left"/>
      <w:pPr>
        <w:ind w:left="4253" w:hanging="245"/>
      </w:pPr>
      <w:rPr>
        <w:rFonts w:hint="default"/>
      </w:rPr>
    </w:lvl>
    <w:lvl w:ilvl="4" w:tplc="E3A0229E">
      <w:numFmt w:val="bullet"/>
      <w:lvlText w:val="•"/>
      <w:lvlJc w:val="left"/>
      <w:pPr>
        <w:ind w:left="5177" w:hanging="245"/>
      </w:pPr>
      <w:rPr>
        <w:rFonts w:hint="default"/>
      </w:rPr>
    </w:lvl>
    <w:lvl w:ilvl="5" w:tplc="823A7D00">
      <w:numFmt w:val="bullet"/>
      <w:lvlText w:val="•"/>
      <w:lvlJc w:val="left"/>
      <w:pPr>
        <w:ind w:left="6102" w:hanging="245"/>
      </w:pPr>
      <w:rPr>
        <w:rFonts w:hint="default"/>
      </w:rPr>
    </w:lvl>
    <w:lvl w:ilvl="6" w:tplc="E93AE9DE">
      <w:numFmt w:val="bullet"/>
      <w:lvlText w:val="•"/>
      <w:lvlJc w:val="left"/>
      <w:pPr>
        <w:ind w:left="7026" w:hanging="245"/>
      </w:pPr>
      <w:rPr>
        <w:rFonts w:hint="default"/>
      </w:rPr>
    </w:lvl>
    <w:lvl w:ilvl="7" w:tplc="6D5868F8">
      <w:numFmt w:val="bullet"/>
      <w:lvlText w:val="•"/>
      <w:lvlJc w:val="left"/>
      <w:pPr>
        <w:ind w:left="7950" w:hanging="245"/>
      </w:pPr>
      <w:rPr>
        <w:rFonts w:hint="default"/>
      </w:rPr>
    </w:lvl>
    <w:lvl w:ilvl="8" w:tplc="801056F6">
      <w:numFmt w:val="bullet"/>
      <w:lvlText w:val="•"/>
      <w:lvlJc w:val="left"/>
      <w:pPr>
        <w:ind w:left="8875" w:hanging="245"/>
      </w:pPr>
      <w:rPr>
        <w:rFonts w:hint="default"/>
      </w:rPr>
    </w:lvl>
  </w:abstractNum>
  <w:abstractNum w:abstractNumId="98">
    <w:nsid w:val="518510BA"/>
    <w:multiLevelType w:val="hybridMultilevel"/>
    <w:tmpl w:val="E23483B8"/>
    <w:lvl w:ilvl="0" w:tplc="8E222630">
      <w:start w:val="1"/>
      <w:numFmt w:val="upperRoman"/>
      <w:lvlText w:val="%1."/>
      <w:lvlJc w:val="left"/>
      <w:pPr>
        <w:ind w:left="1806" w:hanging="720"/>
      </w:pPr>
      <w:rPr>
        <w:rFonts w:hint="default"/>
        <w:b/>
        <w:bCs/>
        <w:i/>
        <w:iCs/>
        <w:spacing w:val="-3"/>
        <w:w w:val="99"/>
      </w:rPr>
    </w:lvl>
    <w:lvl w:ilvl="1" w:tplc="72E41E04">
      <w:numFmt w:val="bullet"/>
      <w:lvlText w:val="•"/>
      <w:lvlJc w:val="left"/>
      <w:pPr>
        <w:ind w:left="2692" w:hanging="720"/>
      </w:pPr>
      <w:rPr>
        <w:rFonts w:hint="default"/>
      </w:rPr>
    </w:lvl>
    <w:lvl w:ilvl="2" w:tplc="0278EF54">
      <w:numFmt w:val="bullet"/>
      <w:lvlText w:val="•"/>
      <w:lvlJc w:val="left"/>
      <w:pPr>
        <w:ind w:left="3584" w:hanging="720"/>
      </w:pPr>
      <w:rPr>
        <w:rFonts w:hint="default"/>
      </w:rPr>
    </w:lvl>
    <w:lvl w:ilvl="3" w:tplc="07BC1832">
      <w:numFmt w:val="bullet"/>
      <w:lvlText w:val="•"/>
      <w:lvlJc w:val="left"/>
      <w:pPr>
        <w:ind w:left="4477" w:hanging="720"/>
      </w:pPr>
      <w:rPr>
        <w:rFonts w:hint="default"/>
      </w:rPr>
    </w:lvl>
    <w:lvl w:ilvl="4" w:tplc="87903508">
      <w:numFmt w:val="bullet"/>
      <w:lvlText w:val="•"/>
      <w:lvlJc w:val="left"/>
      <w:pPr>
        <w:ind w:left="5369" w:hanging="720"/>
      </w:pPr>
      <w:rPr>
        <w:rFonts w:hint="default"/>
      </w:rPr>
    </w:lvl>
    <w:lvl w:ilvl="5" w:tplc="E06AC020">
      <w:numFmt w:val="bullet"/>
      <w:lvlText w:val="•"/>
      <w:lvlJc w:val="left"/>
      <w:pPr>
        <w:ind w:left="6262" w:hanging="720"/>
      </w:pPr>
      <w:rPr>
        <w:rFonts w:hint="default"/>
      </w:rPr>
    </w:lvl>
    <w:lvl w:ilvl="6" w:tplc="FEEAEB1E">
      <w:numFmt w:val="bullet"/>
      <w:lvlText w:val="•"/>
      <w:lvlJc w:val="left"/>
      <w:pPr>
        <w:ind w:left="7154" w:hanging="720"/>
      </w:pPr>
      <w:rPr>
        <w:rFonts w:hint="default"/>
      </w:rPr>
    </w:lvl>
    <w:lvl w:ilvl="7" w:tplc="9A74020A">
      <w:numFmt w:val="bullet"/>
      <w:lvlText w:val="•"/>
      <w:lvlJc w:val="left"/>
      <w:pPr>
        <w:ind w:left="8046" w:hanging="720"/>
      </w:pPr>
      <w:rPr>
        <w:rFonts w:hint="default"/>
      </w:rPr>
    </w:lvl>
    <w:lvl w:ilvl="8" w:tplc="9912B8C4">
      <w:numFmt w:val="bullet"/>
      <w:lvlText w:val="•"/>
      <w:lvlJc w:val="left"/>
      <w:pPr>
        <w:ind w:left="8939" w:hanging="720"/>
      </w:pPr>
      <w:rPr>
        <w:rFonts w:hint="default"/>
      </w:rPr>
    </w:lvl>
  </w:abstractNum>
  <w:abstractNum w:abstractNumId="99">
    <w:nsid w:val="51A856D2"/>
    <w:multiLevelType w:val="hybridMultilevel"/>
    <w:tmpl w:val="DC82F4CE"/>
    <w:lvl w:ilvl="0" w:tplc="3B8E22CA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0B2A1B4">
      <w:numFmt w:val="bullet"/>
      <w:lvlText w:val="•"/>
      <w:lvlJc w:val="left"/>
      <w:pPr>
        <w:ind w:left="1540" w:hanging="423"/>
      </w:pPr>
      <w:rPr>
        <w:rFonts w:hint="default"/>
      </w:rPr>
    </w:lvl>
    <w:lvl w:ilvl="2" w:tplc="16BCAF84">
      <w:numFmt w:val="bullet"/>
      <w:lvlText w:val="•"/>
      <w:lvlJc w:val="left"/>
      <w:pPr>
        <w:ind w:left="2560" w:hanging="423"/>
      </w:pPr>
      <w:rPr>
        <w:rFonts w:hint="default"/>
      </w:rPr>
    </w:lvl>
    <w:lvl w:ilvl="3" w:tplc="FC46B626">
      <w:numFmt w:val="bullet"/>
      <w:lvlText w:val="•"/>
      <w:lvlJc w:val="left"/>
      <w:pPr>
        <w:ind w:left="3581" w:hanging="423"/>
      </w:pPr>
      <w:rPr>
        <w:rFonts w:hint="default"/>
      </w:rPr>
    </w:lvl>
    <w:lvl w:ilvl="4" w:tplc="79B82ECA"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64DEF95E">
      <w:numFmt w:val="bullet"/>
      <w:lvlText w:val="•"/>
      <w:lvlJc w:val="left"/>
      <w:pPr>
        <w:ind w:left="5622" w:hanging="423"/>
      </w:pPr>
      <w:rPr>
        <w:rFonts w:hint="default"/>
      </w:rPr>
    </w:lvl>
    <w:lvl w:ilvl="6" w:tplc="23ACC468">
      <w:numFmt w:val="bullet"/>
      <w:lvlText w:val="•"/>
      <w:lvlJc w:val="left"/>
      <w:pPr>
        <w:ind w:left="6642" w:hanging="423"/>
      </w:pPr>
      <w:rPr>
        <w:rFonts w:hint="default"/>
      </w:rPr>
    </w:lvl>
    <w:lvl w:ilvl="7" w:tplc="6AF48CBC">
      <w:numFmt w:val="bullet"/>
      <w:lvlText w:val="•"/>
      <w:lvlJc w:val="left"/>
      <w:pPr>
        <w:ind w:left="7662" w:hanging="423"/>
      </w:pPr>
      <w:rPr>
        <w:rFonts w:hint="default"/>
      </w:rPr>
    </w:lvl>
    <w:lvl w:ilvl="8" w:tplc="73863E50">
      <w:numFmt w:val="bullet"/>
      <w:lvlText w:val="•"/>
      <w:lvlJc w:val="left"/>
      <w:pPr>
        <w:ind w:left="8683" w:hanging="423"/>
      </w:pPr>
      <w:rPr>
        <w:rFonts w:hint="default"/>
      </w:rPr>
    </w:lvl>
  </w:abstractNum>
  <w:abstractNum w:abstractNumId="100">
    <w:nsid w:val="542676F3"/>
    <w:multiLevelType w:val="hybridMultilevel"/>
    <w:tmpl w:val="41F6019C"/>
    <w:lvl w:ilvl="0" w:tplc="25EC552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9CA61BE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22127FB6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E678303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38D23A30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C82858F0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421C8AC6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777C5912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764E1110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01">
    <w:nsid w:val="556375E3"/>
    <w:multiLevelType w:val="hybridMultilevel"/>
    <w:tmpl w:val="B8B6A908"/>
    <w:lvl w:ilvl="0" w:tplc="0C04438C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D29EAC36">
      <w:numFmt w:val="bullet"/>
      <w:lvlText w:val="•"/>
      <w:lvlJc w:val="left"/>
      <w:pPr>
        <w:ind w:left="1540" w:hanging="706"/>
      </w:pPr>
      <w:rPr>
        <w:rFonts w:hint="default"/>
      </w:rPr>
    </w:lvl>
    <w:lvl w:ilvl="2" w:tplc="1870FDAA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0D0E300A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41945BB8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379600E2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5BE4D45E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AFCA50AC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3BBAD4D6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102">
    <w:nsid w:val="55782350"/>
    <w:multiLevelType w:val="hybridMultilevel"/>
    <w:tmpl w:val="D5F01150"/>
    <w:lvl w:ilvl="0" w:tplc="840C4DCC">
      <w:start w:val="1"/>
      <w:numFmt w:val="decimal"/>
      <w:lvlText w:val="%1."/>
      <w:lvlJc w:val="left"/>
      <w:pPr>
        <w:ind w:left="1475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3327E94">
      <w:numFmt w:val="bullet"/>
      <w:lvlText w:val="•"/>
      <w:lvlJc w:val="left"/>
      <w:pPr>
        <w:ind w:left="2404" w:hanging="245"/>
      </w:pPr>
      <w:rPr>
        <w:rFonts w:hint="default"/>
      </w:rPr>
    </w:lvl>
    <w:lvl w:ilvl="2" w:tplc="75E0A844">
      <w:numFmt w:val="bullet"/>
      <w:lvlText w:val="•"/>
      <w:lvlJc w:val="left"/>
      <w:pPr>
        <w:ind w:left="3328" w:hanging="245"/>
      </w:pPr>
      <w:rPr>
        <w:rFonts w:hint="default"/>
      </w:rPr>
    </w:lvl>
    <w:lvl w:ilvl="3" w:tplc="CEA8B7F0">
      <w:numFmt w:val="bullet"/>
      <w:lvlText w:val="•"/>
      <w:lvlJc w:val="left"/>
      <w:pPr>
        <w:ind w:left="4253" w:hanging="245"/>
      </w:pPr>
      <w:rPr>
        <w:rFonts w:hint="default"/>
      </w:rPr>
    </w:lvl>
    <w:lvl w:ilvl="4" w:tplc="0A023112">
      <w:numFmt w:val="bullet"/>
      <w:lvlText w:val="•"/>
      <w:lvlJc w:val="left"/>
      <w:pPr>
        <w:ind w:left="5177" w:hanging="245"/>
      </w:pPr>
      <w:rPr>
        <w:rFonts w:hint="default"/>
      </w:rPr>
    </w:lvl>
    <w:lvl w:ilvl="5" w:tplc="091CBE92">
      <w:numFmt w:val="bullet"/>
      <w:lvlText w:val="•"/>
      <w:lvlJc w:val="left"/>
      <w:pPr>
        <w:ind w:left="6102" w:hanging="245"/>
      </w:pPr>
      <w:rPr>
        <w:rFonts w:hint="default"/>
      </w:rPr>
    </w:lvl>
    <w:lvl w:ilvl="6" w:tplc="653C0C36">
      <w:numFmt w:val="bullet"/>
      <w:lvlText w:val="•"/>
      <w:lvlJc w:val="left"/>
      <w:pPr>
        <w:ind w:left="7026" w:hanging="245"/>
      </w:pPr>
      <w:rPr>
        <w:rFonts w:hint="default"/>
      </w:rPr>
    </w:lvl>
    <w:lvl w:ilvl="7" w:tplc="BC689350">
      <w:numFmt w:val="bullet"/>
      <w:lvlText w:val="•"/>
      <w:lvlJc w:val="left"/>
      <w:pPr>
        <w:ind w:left="7950" w:hanging="245"/>
      </w:pPr>
      <w:rPr>
        <w:rFonts w:hint="default"/>
      </w:rPr>
    </w:lvl>
    <w:lvl w:ilvl="8" w:tplc="E74A9818">
      <w:numFmt w:val="bullet"/>
      <w:lvlText w:val="•"/>
      <w:lvlJc w:val="left"/>
      <w:pPr>
        <w:ind w:left="8875" w:hanging="245"/>
      </w:pPr>
      <w:rPr>
        <w:rFonts w:hint="default"/>
      </w:rPr>
    </w:lvl>
  </w:abstractNum>
  <w:abstractNum w:abstractNumId="103">
    <w:nsid w:val="57EE7EB1"/>
    <w:multiLevelType w:val="hybridMultilevel"/>
    <w:tmpl w:val="62EC6682"/>
    <w:lvl w:ilvl="0" w:tplc="02DE6C40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3A44D3E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96B40DE0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BD16662C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3CEA2CA8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AFD89450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29B8E55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AD2AA486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516E64E4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04">
    <w:nsid w:val="5B0D525A"/>
    <w:multiLevelType w:val="hybridMultilevel"/>
    <w:tmpl w:val="0004FF76"/>
    <w:lvl w:ilvl="0" w:tplc="FAFE6C88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BFC1A0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F8A6844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EEAE4426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E0EE93F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F7A9F4C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C0343D06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6D5A8054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8A126B86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105">
    <w:nsid w:val="5B673A59"/>
    <w:multiLevelType w:val="hybridMultilevel"/>
    <w:tmpl w:val="6A92D5C0"/>
    <w:lvl w:ilvl="0" w:tplc="A29A55B0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B532AE0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F3C67E9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7E3AFEF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23DE7D0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A22FD5A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139CBB16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E3C6C61A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4E8262B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06">
    <w:nsid w:val="5BC32152"/>
    <w:multiLevelType w:val="hybridMultilevel"/>
    <w:tmpl w:val="E32CC55E"/>
    <w:lvl w:ilvl="0" w:tplc="2932BABC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E00028A">
      <w:numFmt w:val="bullet"/>
      <w:lvlText w:val="•"/>
      <w:lvlJc w:val="left"/>
      <w:pPr>
        <w:ind w:left="1540" w:hanging="706"/>
      </w:pPr>
      <w:rPr>
        <w:rFonts w:hint="default"/>
      </w:rPr>
    </w:lvl>
    <w:lvl w:ilvl="2" w:tplc="D21E8502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34BEE7E0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1AC4277E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8BEC7BD8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A8C8A886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855C7946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06B23384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107">
    <w:nsid w:val="5C074196"/>
    <w:multiLevelType w:val="hybridMultilevel"/>
    <w:tmpl w:val="AF6AFDD6"/>
    <w:lvl w:ilvl="0" w:tplc="922ADDA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88405D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75B87C8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C760235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174015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C1CC394C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798EBA20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CEFC1E8E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B35681A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08">
    <w:nsid w:val="5CBD164C"/>
    <w:multiLevelType w:val="hybridMultilevel"/>
    <w:tmpl w:val="31C234B6"/>
    <w:lvl w:ilvl="0" w:tplc="BC105790">
      <w:numFmt w:val="bullet"/>
      <w:lvlText w:val="–"/>
      <w:lvlJc w:val="left"/>
      <w:pPr>
        <w:ind w:left="519" w:hanging="70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AC6426A6">
      <w:numFmt w:val="bullet"/>
      <w:lvlText w:val="•"/>
      <w:lvlJc w:val="left"/>
      <w:pPr>
        <w:ind w:left="1540" w:hanging="706"/>
      </w:pPr>
      <w:rPr>
        <w:rFonts w:hint="default"/>
      </w:rPr>
    </w:lvl>
    <w:lvl w:ilvl="2" w:tplc="13AAB822">
      <w:numFmt w:val="bullet"/>
      <w:lvlText w:val="•"/>
      <w:lvlJc w:val="left"/>
      <w:pPr>
        <w:ind w:left="2560" w:hanging="706"/>
      </w:pPr>
      <w:rPr>
        <w:rFonts w:hint="default"/>
      </w:rPr>
    </w:lvl>
    <w:lvl w:ilvl="3" w:tplc="95323D68">
      <w:numFmt w:val="bullet"/>
      <w:lvlText w:val="•"/>
      <w:lvlJc w:val="left"/>
      <w:pPr>
        <w:ind w:left="3581" w:hanging="706"/>
      </w:pPr>
      <w:rPr>
        <w:rFonts w:hint="default"/>
      </w:rPr>
    </w:lvl>
    <w:lvl w:ilvl="4" w:tplc="4DFC4656">
      <w:numFmt w:val="bullet"/>
      <w:lvlText w:val="•"/>
      <w:lvlJc w:val="left"/>
      <w:pPr>
        <w:ind w:left="4601" w:hanging="706"/>
      </w:pPr>
      <w:rPr>
        <w:rFonts w:hint="default"/>
      </w:rPr>
    </w:lvl>
    <w:lvl w:ilvl="5" w:tplc="A4640774">
      <w:numFmt w:val="bullet"/>
      <w:lvlText w:val="•"/>
      <w:lvlJc w:val="left"/>
      <w:pPr>
        <w:ind w:left="5622" w:hanging="706"/>
      </w:pPr>
      <w:rPr>
        <w:rFonts w:hint="default"/>
      </w:rPr>
    </w:lvl>
    <w:lvl w:ilvl="6" w:tplc="384C4C3E">
      <w:numFmt w:val="bullet"/>
      <w:lvlText w:val="•"/>
      <w:lvlJc w:val="left"/>
      <w:pPr>
        <w:ind w:left="6642" w:hanging="706"/>
      </w:pPr>
      <w:rPr>
        <w:rFonts w:hint="default"/>
      </w:rPr>
    </w:lvl>
    <w:lvl w:ilvl="7" w:tplc="74600DEC">
      <w:numFmt w:val="bullet"/>
      <w:lvlText w:val="•"/>
      <w:lvlJc w:val="left"/>
      <w:pPr>
        <w:ind w:left="7662" w:hanging="706"/>
      </w:pPr>
      <w:rPr>
        <w:rFonts w:hint="default"/>
      </w:rPr>
    </w:lvl>
    <w:lvl w:ilvl="8" w:tplc="62E44DB8">
      <w:numFmt w:val="bullet"/>
      <w:lvlText w:val="•"/>
      <w:lvlJc w:val="left"/>
      <w:pPr>
        <w:ind w:left="8683" w:hanging="706"/>
      </w:pPr>
      <w:rPr>
        <w:rFonts w:hint="default"/>
      </w:rPr>
    </w:lvl>
  </w:abstractNum>
  <w:abstractNum w:abstractNumId="109">
    <w:nsid w:val="5CC82391"/>
    <w:multiLevelType w:val="hybridMultilevel"/>
    <w:tmpl w:val="62CED182"/>
    <w:lvl w:ilvl="0" w:tplc="21E6F746">
      <w:numFmt w:val="bullet"/>
      <w:lvlText w:val=""/>
      <w:lvlJc w:val="left"/>
      <w:pPr>
        <w:ind w:left="519" w:hanging="140"/>
      </w:pPr>
      <w:rPr>
        <w:rFonts w:hint="default"/>
        <w:spacing w:val="28"/>
        <w:w w:val="100"/>
      </w:rPr>
    </w:lvl>
    <w:lvl w:ilvl="1" w:tplc="DA184C28">
      <w:numFmt w:val="bullet"/>
      <w:lvlText w:val="•"/>
      <w:lvlJc w:val="left"/>
      <w:pPr>
        <w:ind w:left="1540" w:hanging="140"/>
      </w:pPr>
      <w:rPr>
        <w:rFonts w:hint="default"/>
      </w:rPr>
    </w:lvl>
    <w:lvl w:ilvl="2" w:tplc="29FE7E3C">
      <w:numFmt w:val="bullet"/>
      <w:lvlText w:val="•"/>
      <w:lvlJc w:val="left"/>
      <w:pPr>
        <w:ind w:left="2560" w:hanging="140"/>
      </w:pPr>
      <w:rPr>
        <w:rFonts w:hint="default"/>
      </w:rPr>
    </w:lvl>
    <w:lvl w:ilvl="3" w:tplc="25327A3A">
      <w:numFmt w:val="bullet"/>
      <w:lvlText w:val="•"/>
      <w:lvlJc w:val="left"/>
      <w:pPr>
        <w:ind w:left="3581" w:hanging="140"/>
      </w:pPr>
      <w:rPr>
        <w:rFonts w:hint="default"/>
      </w:rPr>
    </w:lvl>
    <w:lvl w:ilvl="4" w:tplc="71986BB6">
      <w:numFmt w:val="bullet"/>
      <w:lvlText w:val="•"/>
      <w:lvlJc w:val="left"/>
      <w:pPr>
        <w:ind w:left="4601" w:hanging="140"/>
      </w:pPr>
      <w:rPr>
        <w:rFonts w:hint="default"/>
      </w:rPr>
    </w:lvl>
    <w:lvl w:ilvl="5" w:tplc="842AD9C8">
      <w:numFmt w:val="bullet"/>
      <w:lvlText w:val="•"/>
      <w:lvlJc w:val="left"/>
      <w:pPr>
        <w:ind w:left="5622" w:hanging="140"/>
      </w:pPr>
      <w:rPr>
        <w:rFonts w:hint="default"/>
      </w:rPr>
    </w:lvl>
    <w:lvl w:ilvl="6" w:tplc="701A0D46">
      <w:numFmt w:val="bullet"/>
      <w:lvlText w:val="•"/>
      <w:lvlJc w:val="left"/>
      <w:pPr>
        <w:ind w:left="6642" w:hanging="140"/>
      </w:pPr>
      <w:rPr>
        <w:rFonts w:hint="default"/>
      </w:rPr>
    </w:lvl>
    <w:lvl w:ilvl="7" w:tplc="A87C0A0A">
      <w:numFmt w:val="bullet"/>
      <w:lvlText w:val="•"/>
      <w:lvlJc w:val="left"/>
      <w:pPr>
        <w:ind w:left="7662" w:hanging="140"/>
      </w:pPr>
      <w:rPr>
        <w:rFonts w:hint="default"/>
      </w:rPr>
    </w:lvl>
    <w:lvl w:ilvl="8" w:tplc="A1C21A50">
      <w:numFmt w:val="bullet"/>
      <w:lvlText w:val="•"/>
      <w:lvlJc w:val="left"/>
      <w:pPr>
        <w:ind w:left="8683" w:hanging="140"/>
      </w:pPr>
      <w:rPr>
        <w:rFonts w:hint="default"/>
      </w:rPr>
    </w:lvl>
  </w:abstractNum>
  <w:abstractNum w:abstractNumId="110">
    <w:nsid w:val="5DE01371"/>
    <w:multiLevelType w:val="hybridMultilevel"/>
    <w:tmpl w:val="1ED2DD5A"/>
    <w:lvl w:ilvl="0" w:tplc="89A05CF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104A63C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D2349A3A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35321B7C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DD98A83E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E9DAEA12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52B6A32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8878FC16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976EE08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11">
    <w:nsid w:val="5E4F34AD"/>
    <w:multiLevelType w:val="hybridMultilevel"/>
    <w:tmpl w:val="2BDAA4DC"/>
    <w:lvl w:ilvl="0" w:tplc="1CAE952C">
      <w:start w:val="1"/>
      <w:numFmt w:val="decimal"/>
      <w:lvlText w:val="%1)"/>
      <w:lvlJc w:val="left"/>
      <w:pPr>
        <w:ind w:left="519" w:hanging="40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7A45E42">
      <w:numFmt w:val="bullet"/>
      <w:lvlText w:val="•"/>
      <w:lvlJc w:val="left"/>
      <w:pPr>
        <w:ind w:left="1540" w:hanging="403"/>
      </w:pPr>
      <w:rPr>
        <w:rFonts w:hint="default"/>
      </w:rPr>
    </w:lvl>
    <w:lvl w:ilvl="2" w:tplc="7738056C">
      <w:numFmt w:val="bullet"/>
      <w:lvlText w:val="•"/>
      <w:lvlJc w:val="left"/>
      <w:pPr>
        <w:ind w:left="2560" w:hanging="403"/>
      </w:pPr>
      <w:rPr>
        <w:rFonts w:hint="default"/>
      </w:rPr>
    </w:lvl>
    <w:lvl w:ilvl="3" w:tplc="3CC00B76">
      <w:numFmt w:val="bullet"/>
      <w:lvlText w:val="•"/>
      <w:lvlJc w:val="left"/>
      <w:pPr>
        <w:ind w:left="3581" w:hanging="403"/>
      </w:pPr>
      <w:rPr>
        <w:rFonts w:hint="default"/>
      </w:rPr>
    </w:lvl>
    <w:lvl w:ilvl="4" w:tplc="048E27DC">
      <w:numFmt w:val="bullet"/>
      <w:lvlText w:val="•"/>
      <w:lvlJc w:val="left"/>
      <w:pPr>
        <w:ind w:left="4601" w:hanging="403"/>
      </w:pPr>
      <w:rPr>
        <w:rFonts w:hint="default"/>
      </w:rPr>
    </w:lvl>
    <w:lvl w:ilvl="5" w:tplc="A718D458">
      <w:numFmt w:val="bullet"/>
      <w:lvlText w:val="•"/>
      <w:lvlJc w:val="left"/>
      <w:pPr>
        <w:ind w:left="5622" w:hanging="403"/>
      </w:pPr>
      <w:rPr>
        <w:rFonts w:hint="default"/>
      </w:rPr>
    </w:lvl>
    <w:lvl w:ilvl="6" w:tplc="CD6C2C98">
      <w:numFmt w:val="bullet"/>
      <w:lvlText w:val="•"/>
      <w:lvlJc w:val="left"/>
      <w:pPr>
        <w:ind w:left="6642" w:hanging="403"/>
      </w:pPr>
      <w:rPr>
        <w:rFonts w:hint="default"/>
      </w:rPr>
    </w:lvl>
    <w:lvl w:ilvl="7" w:tplc="32788484">
      <w:numFmt w:val="bullet"/>
      <w:lvlText w:val="•"/>
      <w:lvlJc w:val="left"/>
      <w:pPr>
        <w:ind w:left="7662" w:hanging="403"/>
      </w:pPr>
      <w:rPr>
        <w:rFonts w:hint="default"/>
      </w:rPr>
    </w:lvl>
    <w:lvl w:ilvl="8" w:tplc="4B5680EA">
      <w:numFmt w:val="bullet"/>
      <w:lvlText w:val="•"/>
      <w:lvlJc w:val="left"/>
      <w:pPr>
        <w:ind w:left="8683" w:hanging="403"/>
      </w:pPr>
      <w:rPr>
        <w:rFonts w:hint="default"/>
      </w:rPr>
    </w:lvl>
  </w:abstractNum>
  <w:abstractNum w:abstractNumId="112">
    <w:nsid w:val="5E9B1A81"/>
    <w:multiLevelType w:val="hybridMultilevel"/>
    <w:tmpl w:val="12BE4A8A"/>
    <w:lvl w:ilvl="0" w:tplc="DE946F40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0AE38E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51DAA482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9BC0B8F6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58D6810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F488A446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B3CACBC4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BBA67E62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DF8216E8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113">
    <w:nsid w:val="609E6334"/>
    <w:multiLevelType w:val="hybridMultilevel"/>
    <w:tmpl w:val="6F28EC64"/>
    <w:lvl w:ilvl="0" w:tplc="5D2850E6">
      <w:start w:val="2"/>
      <w:numFmt w:val="upperRoman"/>
      <w:lvlText w:val="%1"/>
      <w:lvlJc w:val="left"/>
      <w:pPr>
        <w:ind w:left="519" w:hanging="672"/>
      </w:pPr>
      <w:rPr>
        <w:rFonts w:hint="default"/>
      </w:rPr>
    </w:lvl>
    <w:lvl w:ilvl="1" w:tplc="E0D2547C">
      <w:numFmt w:val="none"/>
      <w:lvlText w:val=""/>
      <w:lvlJc w:val="left"/>
      <w:pPr>
        <w:tabs>
          <w:tab w:val="num" w:pos="360"/>
        </w:tabs>
      </w:pPr>
    </w:lvl>
    <w:lvl w:ilvl="2" w:tplc="8550E52E">
      <w:numFmt w:val="none"/>
      <w:lvlText w:val=""/>
      <w:lvlJc w:val="left"/>
      <w:pPr>
        <w:tabs>
          <w:tab w:val="num" w:pos="360"/>
        </w:tabs>
      </w:pPr>
    </w:lvl>
    <w:lvl w:ilvl="3" w:tplc="A0927DD0">
      <w:numFmt w:val="bullet"/>
      <w:lvlText w:val="•"/>
      <w:lvlJc w:val="left"/>
      <w:pPr>
        <w:ind w:left="3581" w:hanging="672"/>
      </w:pPr>
      <w:rPr>
        <w:rFonts w:hint="default"/>
      </w:rPr>
    </w:lvl>
    <w:lvl w:ilvl="4" w:tplc="39E8FC9C">
      <w:numFmt w:val="bullet"/>
      <w:lvlText w:val="•"/>
      <w:lvlJc w:val="left"/>
      <w:pPr>
        <w:ind w:left="4601" w:hanging="672"/>
      </w:pPr>
      <w:rPr>
        <w:rFonts w:hint="default"/>
      </w:rPr>
    </w:lvl>
    <w:lvl w:ilvl="5" w:tplc="86C0EEE6">
      <w:numFmt w:val="bullet"/>
      <w:lvlText w:val="•"/>
      <w:lvlJc w:val="left"/>
      <w:pPr>
        <w:ind w:left="5622" w:hanging="672"/>
      </w:pPr>
      <w:rPr>
        <w:rFonts w:hint="default"/>
      </w:rPr>
    </w:lvl>
    <w:lvl w:ilvl="6" w:tplc="79D09630">
      <w:numFmt w:val="bullet"/>
      <w:lvlText w:val="•"/>
      <w:lvlJc w:val="left"/>
      <w:pPr>
        <w:ind w:left="6642" w:hanging="672"/>
      </w:pPr>
      <w:rPr>
        <w:rFonts w:hint="default"/>
      </w:rPr>
    </w:lvl>
    <w:lvl w:ilvl="7" w:tplc="34CA99F2">
      <w:numFmt w:val="bullet"/>
      <w:lvlText w:val="•"/>
      <w:lvlJc w:val="left"/>
      <w:pPr>
        <w:ind w:left="7662" w:hanging="672"/>
      </w:pPr>
      <w:rPr>
        <w:rFonts w:hint="default"/>
      </w:rPr>
    </w:lvl>
    <w:lvl w:ilvl="8" w:tplc="7C6CD36E">
      <w:numFmt w:val="bullet"/>
      <w:lvlText w:val="•"/>
      <w:lvlJc w:val="left"/>
      <w:pPr>
        <w:ind w:left="8683" w:hanging="672"/>
      </w:pPr>
      <w:rPr>
        <w:rFonts w:hint="default"/>
      </w:rPr>
    </w:lvl>
  </w:abstractNum>
  <w:abstractNum w:abstractNumId="114">
    <w:nsid w:val="60BB40C0"/>
    <w:multiLevelType w:val="hybridMultilevel"/>
    <w:tmpl w:val="6D1C3030"/>
    <w:lvl w:ilvl="0" w:tplc="1046B24C">
      <w:numFmt w:val="bullet"/>
      <w:lvlText w:val=""/>
      <w:lvlJc w:val="left"/>
      <w:pPr>
        <w:ind w:left="459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DCAA48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C4C2C8B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396655A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721282C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65AEA4C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0B36588A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FE244E0C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A2CE3782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115">
    <w:nsid w:val="60F60D5C"/>
    <w:multiLevelType w:val="hybridMultilevel"/>
    <w:tmpl w:val="61464D70"/>
    <w:lvl w:ilvl="0" w:tplc="3462E3AA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070F002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1094788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1C5433C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86D404F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8C2846D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89728346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CB6868A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FEBE4B18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16">
    <w:nsid w:val="62326B45"/>
    <w:multiLevelType w:val="hybridMultilevel"/>
    <w:tmpl w:val="0E72764A"/>
    <w:lvl w:ilvl="0" w:tplc="5BAC4C7C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BD74A722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62F84B62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40FEA79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27C884F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C7AFFCC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C11826D6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2C60DCE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41640F8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17">
    <w:nsid w:val="630340EE"/>
    <w:multiLevelType w:val="hybridMultilevel"/>
    <w:tmpl w:val="65445AD0"/>
    <w:lvl w:ilvl="0" w:tplc="444456D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269A30DE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FDD6963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03A80D4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D4183C6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41BC1A2E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A4A6E324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9E2A5396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27B80E9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18">
    <w:nsid w:val="636570A8"/>
    <w:multiLevelType w:val="hybridMultilevel"/>
    <w:tmpl w:val="45D8DEA8"/>
    <w:lvl w:ilvl="0" w:tplc="9628E018">
      <w:numFmt w:val="bullet"/>
      <w:lvlText w:val="–"/>
      <w:lvlJc w:val="left"/>
      <w:pPr>
        <w:ind w:left="519" w:hanging="18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092CE7A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DB7600BE">
      <w:numFmt w:val="bullet"/>
      <w:lvlText w:val="•"/>
      <w:lvlJc w:val="left"/>
      <w:pPr>
        <w:ind w:left="2560" w:hanging="423"/>
      </w:pPr>
      <w:rPr>
        <w:rFonts w:hint="default"/>
      </w:rPr>
    </w:lvl>
    <w:lvl w:ilvl="3" w:tplc="C1B011DA">
      <w:numFmt w:val="bullet"/>
      <w:lvlText w:val="•"/>
      <w:lvlJc w:val="left"/>
      <w:pPr>
        <w:ind w:left="3581" w:hanging="423"/>
      </w:pPr>
      <w:rPr>
        <w:rFonts w:hint="default"/>
      </w:rPr>
    </w:lvl>
    <w:lvl w:ilvl="4" w:tplc="48FE9824"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34A4F0C2">
      <w:numFmt w:val="bullet"/>
      <w:lvlText w:val="•"/>
      <w:lvlJc w:val="left"/>
      <w:pPr>
        <w:ind w:left="5622" w:hanging="423"/>
      </w:pPr>
      <w:rPr>
        <w:rFonts w:hint="default"/>
      </w:rPr>
    </w:lvl>
    <w:lvl w:ilvl="6" w:tplc="CA1084DA">
      <w:numFmt w:val="bullet"/>
      <w:lvlText w:val="•"/>
      <w:lvlJc w:val="left"/>
      <w:pPr>
        <w:ind w:left="6642" w:hanging="423"/>
      </w:pPr>
      <w:rPr>
        <w:rFonts w:hint="default"/>
      </w:rPr>
    </w:lvl>
    <w:lvl w:ilvl="7" w:tplc="1DE8B084">
      <w:numFmt w:val="bullet"/>
      <w:lvlText w:val="•"/>
      <w:lvlJc w:val="left"/>
      <w:pPr>
        <w:ind w:left="7662" w:hanging="423"/>
      </w:pPr>
      <w:rPr>
        <w:rFonts w:hint="default"/>
      </w:rPr>
    </w:lvl>
    <w:lvl w:ilvl="8" w:tplc="2D1E50AE">
      <w:numFmt w:val="bullet"/>
      <w:lvlText w:val="•"/>
      <w:lvlJc w:val="left"/>
      <w:pPr>
        <w:ind w:left="8683" w:hanging="423"/>
      </w:pPr>
      <w:rPr>
        <w:rFonts w:hint="default"/>
      </w:rPr>
    </w:lvl>
  </w:abstractNum>
  <w:abstractNum w:abstractNumId="119">
    <w:nsid w:val="6568224D"/>
    <w:multiLevelType w:val="hybridMultilevel"/>
    <w:tmpl w:val="1BFE2798"/>
    <w:lvl w:ilvl="0" w:tplc="5F0264B0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14CDF3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1EB692C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3BC678B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5664D46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E7AA2300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F96078CE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19F4F0E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4BC422E4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20">
    <w:nsid w:val="66C26DC5"/>
    <w:multiLevelType w:val="hybridMultilevel"/>
    <w:tmpl w:val="BCFE14EE"/>
    <w:lvl w:ilvl="0" w:tplc="58B48DB0">
      <w:numFmt w:val="bullet"/>
      <w:lvlText w:val="•"/>
      <w:lvlJc w:val="left"/>
      <w:pPr>
        <w:ind w:left="1230" w:hanging="35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09CBD5A">
      <w:numFmt w:val="bullet"/>
      <w:lvlText w:val="•"/>
      <w:lvlJc w:val="left"/>
      <w:pPr>
        <w:ind w:left="2188" w:hanging="356"/>
      </w:pPr>
      <w:rPr>
        <w:rFonts w:hint="default"/>
      </w:rPr>
    </w:lvl>
    <w:lvl w:ilvl="2" w:tplc="DCA66240">
      <w:numFmt w:val="bullet"/>
      <w:lvlText w:val="•"/>
      <w:lvlJc w:val="left"/>
      <w:pPr>
        <w:ind w:left="3136" w:hanging="356"/>
      </w:pPr>
      <w:rPr>
        <w:rFonts w:hint="default"/>
      </w:rPr>
    </w:lvl>
    <w:lvl w:ilvl="3" w:tplc="A4829044">
      <w:numFmt w:val="bullet"/>
      <w:lvlText w:val="•"/>
      <w:lvlJc w:val="left"/>
      <w:pPr>
        <w:ind w:left="4085" w:hanging="356"/>
      </w:pPr>
      <w:rPr>
        <w:rFonts w:hint="default"/>
      </w:rPr>
    </w:lvl>
    <w:lvl w:ilvl="4" w:tplc="E3BC37C2">
      <w:numFmt w:val="bullet"/>
      <w:lvlText w:val="•"/>
      <w:lvlJc w:val="left"/>
      <w:pPr>
        <w:ind w:left="5033" w:hanging="356"/>
      </w:pPr>
      <w:rPr>
        <w:rFonts w:hint="default"/>
      </w:rPr>
    </w:lvl>
    <w:lvl w:ilvl="5" w:tplc="80442450">
      <w:numFmt w:val="bullet"/>
      <w:lvlText w:val="•"/>
      <w:lvlJc w:val="left"/>
      <w:pPr>
        <w:ind w:left="5982" w:hanging="356"/>
      </w:pPr>
      <w:rPr>
        <w:rFonts w:hint="default"/>
      </w:rPr>
    </w:lvl>
    <w:lvl w:ilvl="6" w:tplc="7CAC6A3E">
      <w:numFmt w:val="bullet"/>
      <w:lvlText w:val="•"/>
      <w:lvlJc w:val="left"/>
      <w:pPr>
        <w:ind w:left="6930" w:hanging="356"/>
      </w:pPr>
      <w:rPr>
        <w:rFonts w:hint="default"/>
      </w:rPr>
    </w:lvl>
    <w:lvl w:ilvl="7" w:tplc="41D86174">
      <w:numFmt w:val="bullet"/>
      <w:lvlText w:val="•"/>
      <w:lvlJc w:val="left"/>
      <w:pPr>
        <w:ind w:left="7878" w:hanging="356"/>
      </w:pPr>
      <w:rPr>
        <w:rFonts w:hint="default"/>
      </w:rPr>
    </w:lvl>
    <w:lvl w:ilvl="8" w:tplc="378EBDCC">
      <w:numFmt w:val="bullet"/>
      <w:lvlText w:val="•"/>
      <w:lvlJc w:val="left"/>
      <w:pPr>
        <w:ind w:left="8827" w:hanging="356"/>
      </w:pPr>
      <w:rPr>
        <w:rFonts w:hint="default"/>
      </w:rPr>
    </w:lvl>
  </w:abstractNum>
  <w:abstractNum w:abstractNumId="121">
    <w:nsid w:val="66F0474C"/>
    <w:multiLevelType w:val="hybridMultilevel"/>
    <w:tmpl w:val="F02A1E74"/>
    <w:lvl w:ilvl="0" w:tplc="B26ED04C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9138BE6E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02CEED72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F0D83CF6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225EF48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4752712C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183CF458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9E500A7A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67A21BBA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22">
    <w:nsid w:val="66F0558B"/>
    <w:multiLevelType w:val="hybridMultilevel"/>
    <w:tmpl w:val="1D603F82"/>
    <w:lvl w:ilvl="0" w:tplc="DC7035D8">
      <w:numFmt w:val="bullet"/>
      <w:lvlText w:val=""/>
      <w:lvlJc w:val="left"/>
      <w:pPr>
        <w:ind w:left="1240" w:hanging="360"/>
      </w:pPr>
      <w:rPr>
        <w:rFonts w:ascii="Wingdings" w:eastAsia="Times New Roman" w:hAnsi="Wingdings" w:hint="default"/>
        <w:w w:val="100"/>
        <w:sz w:val="20"/>
        <w:szCs w:val="20"/>
      </w:rPr>
    </w:lvl>
    <w:lvl w:ilvl="1" w:tplc="17C07C3C">
      <w:numFmt w:val="bullet"/>
      <w:lvlText w:val="•"/>
      <w:lvlJc w:val="left"/>
      <w:pPr>
        <w:ind w:left="2188" w:hanging="360"/>
      </w:pPr>
      <w:rPr>
        <w:rFonts w:hint="default"/>
      </w:rPr>
    </w:lvl>
    <w:lvl w:ilvl="2" w:tplc="A8A69100">
      <w:numFmt w:val="bullet"/>
      <w:lvlText w:val="•"/>
      <w:lvlJc w:val="left"/>
      <w:pPr>
        <w:ind w:left="3136" w:hanging="360"/>
      </w:pPr>
      <w:rPr>
        <w:rFonts w:hint="default"/>
      </w:rPr>
    </w:lvl>
    <w:lvl w:ilvl="3" w:tplc="3A8A25EC">
      <w:numFmt w:val="bullet"/>
      <w:lvlText w:val="•"/>
      <w:lvlJc w:val="left"/>
      <w:pPr>
        <w:ind w:left="4085" w:hanging="360"/>
      </w:pPr>
      <w:rPr>
        <w:rFonts w:hint="default"/>
      </w:rPr>
    </w:lvl>
    <w:lvl w:ilvl="4" w:tplc="1438FE62">
      <w:numFmt w:val="bullet"/>
      <w:lvlText w:val="•"/>
      <w:lvlJc w:val="left"/>
      <w:pPr>
        <w:ind w:left="5033" w:hanging="360"/>
      </w:pPr>
      <w:rPr>
        <w:rFonts w:hint="default"/>
      </w:rPr>
    </w:lvl>
    <w:lvl w:ilvl="5" w:tplc="84A8ACE4">
      <w:numFmt w:val="bullet"/>
      <w:lvlText w:val="•"/>
      <w:lvlJc w:val="left"/>
      <w:pPr>
        <w:ind w:left="5982" w:hanging="360"/>
      </w:pPr>
      <w:rPr>
        <w:rFonts w:hint="default"/>
      </w:rPr>
    </w:lvl>
    <w:lvl w:ilvl="6" w:tplc="29BEC4C8">
      <w:numFmt w:val="bullet"/>
      <w:lvlText w:val="•"/>
      <w:lvlJc w:val="left"/>
      <w:pPr>
        <w:ind w:left="6930" w:hanging="360"/>
      </w:pPr>
      <w:rPr>
        <w:rFonts w:hint="default"/>
      </w:rPr>
    </w:lvl>
    <w:lvl w:ilvl="7" w:tplc="BB8A15BC">
      <w:numFmt w:val="bullet"/>
      <w:lvlText w:val="•"/>
      <w:lvlJc w:val="left"/>
      <w:pPr>
        <w:ind w:left="7878" w:hanging="360"/>
      </w:pPr>
      <w:rPr>
        <w:rFonts w:hint="default"/>
      </w:rPr>
    </w:lvl>
    <w:lvl w:ilvl="8" w:tplc="18F614C8">
      <w:numFmt w:val="bullet"/>
      <w:lvlText w:val="•"/>
      <w:lvlJc w:val="left"/>
      <w:pPr>
        <w:ind w:left="8827" w:hanging="360"/>
      </w:pPr>
      <w:rPr>
        <w:rFonts w:hint="default"/>
      </w:rPr>
    </w:lvl>
  </w:abstractNum>
  <w:abstractNum w:abstractNumId="123">
    <w:nsid w:val="68F41349"/>
    <w:multiLevelType w:val="hybridMultilevel"/>
    <w:tmpl w:val="102A84BE"/>
    <w:lvl w:ilvl="0" w:tplc="0E94C2B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C702108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A50897D2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E9FCFDC4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DF80B8D6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7A36D3F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D54C666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5D04BB2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29CE3F82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24">
    <w:nsid w:val="6A311B56"/>
    <w:multiLevelType w:val="hybridMultilevel"/>
    <w:tmpl w:val="E482CDBE"/>
    <w:lvl w:ilvl="0" w:tplc="ADB0EA6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F0084D8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FBEE6950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B212E784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4510095A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1D26879C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012A292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05A83F04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F1A6EBD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25">
    <w:nsid w:val="6AA63859"/>
    <w:multiLevelType w:val="hybridMultilevel"/>
    <w:tmpl w:val="E5BC2466"/>
    <w:lvl w:ilvl="0" w:tplc="BBDEBE0C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FBE23D4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010219AE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94D4336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4FC47BCA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9112CEDC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8312D158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DA64CCBC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D8A619F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26">
    <w:nsid w:val="6B2D6EAA"/>
    <w:multiLevelType w:val="hybridMultilevel"/>
    <w:tmpl w:val="87CC0E1A"/>
    <w:lvl w:ilvl="0" w:tplc="60DC6D98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CCCE93A0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DE4C8BC0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BFBAE800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031A70E4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4038F5C8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A060EE6E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83362248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670212E0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27">
    <w:nsid w:val="6CBA6A9C"/>
    <w:multiLevelType w:val="hybridMultilevel"/>
    <w:tmpl w:val="4190B536"/>
    <w:lvl w:ilvl="0" w:tplc="4C748B84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36E8FF2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C1D8FA3C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5BE6FB9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6DD04856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58EA9E04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7102C07C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DD246BEC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DB6C5B44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28">
    <w:nsid w:val="6CF5476E"/>
    <w:multiLevelType w:val="hybridMultilevel"/>
    <w:tmpl w:val="FB6E59B8"/>
    <w:lvl w:ilvl="0" w:tplc="4F0837D2">
      <w:numFmt w:val="bullet"/>
      <w:lvlText w:val="•"/>
      <w:lvlJc w:val="left"/>
      <w:pPr>
        <w:ind w:left="1230" w:hanging="15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43CBCAA">
      <w:numFmt w:val="bullet"/>
      <w:lvlText w:val="•"/>
      <w:lvlJc w:val="left"/>
      <w:pPr>
        <w:ind w:left="2188" w:hanging="154"/>
      </w:pPr>
      <w:rPr>
        <w:rFonts w:hint="default"/>
      </w:rPr>
    </w:lvl>
    <w:lvl w:ilvl="2" w:tplc="49F2322C">
      <w:numFmt w:val="bullet"/>
      <w:lvlText w:val="•"/>
      <w:lvlJc w:val="left"/>
      <w:pPr>
        <w:ind w:left="3136" w:hanging="154"/>
      </w:pPr>
      <w:rPr>
        <w:rFonts w:hint="default"/>
      </w:rPr>
    </w:lvl>
    <w:lvl w:ilvl="3" w:tplc="2918F292">
      <w:numFmt w:val="bullet"/>
      <w:lvlText w:val="•"/>
      <w:lvlJc w:val="left"/>
      <w:pPr>
        <w:ind w:left="4085" w:hanging="154"/>
      </w:pPr>
      <w:rPr>
        <w:rFonts w:hint="default"/>
      </w:rPr>
    </w:lvl>
    <w:lvl w:ilvl="4" w:tplc="6388E15C">
      <w:numFmt w:val="bullet"/>
      <w:lvlText w:val="•"/>
      <w:lvlJc w:val="left"/>
      <w:pPr>
        <w:ind w:left="5033" w:hanging="154"/>
      </w:pPr>
      <w:rPr>
        <w:rFonts w:hint="default"/>
      </w:rPr>
    </w:lvl>
    <w:lvl w:ilvl="5" w:tplc="34888D5E">
      <w:numFmt w:val="bullet"/>
      <w:lvlText w:val="•"/>
      <w:lvlJc w:val="left"/>
      <w:pPr>
        <w:ind w:left="5982" w:hanging="154"/>
      </w:pPr>
      <w:rPr>
        <w:rFonts w:hint="default"/>
      </w:rPr>
    </w:lvl>
    <w:lvl w:ilvl="6" w:tplc="EAB4B44E">
      <w:numFmt w:val="bullet"/>
      <w:lvlText w:val="•"/>
      <w:lvlJc w:val="left"/>
      <w:pPr>
        <w:ind w:left="6930" w:hanging="154"/>
      </w:pPr>
      <w:rPr>
        <w:rFonts w:hint="default"/>
      </w:rPr>
    </w:lvl>
    <w:lvl w:ilvl="7" w:tplc="BF084C7A">
      <w:numFmt w:val="bullet"/>
      <w:lvlText w:val="•"/>
      <w:lvlJc w:val="left"/>
      <w:pPr>
        <w:ind w:left="7878" w:hanging="154"/>
      </w:pPr>
      <w:rPr>
        <w:rFonts w:hint="default"/>
      </w:rPr>
    </w:lvl>
    <w:lvl w:ilvl="8" w:tplc="77EAD7D8">
      <w:numFmt w:val="bullet"/>
      <w:lvlText w:val="•"/>
      <w:lvlJc w:val="left"/>
      <w:pPr>
        <w:ind w:left="8827" w:hanging="154"/>
      </w:pPr>
      <w:rPr>
        <w:rFonts w:hint="default"/>
      </w:rPr>
    </w:lvl>
  </w:abstractNum>
  <w:abstractNum w:abstractNumId="129">
    <w:nsid w:val="6D773D1A"/>
    <w:multiLevelType w:val="hybridMultilevel"/>
    <w:tmpl w:val="96081AE8"/>
    <w:lvl w:ilvl="0" w:tplc="7A28B7D0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1C16F4B6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8B2EC4C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5300BC74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64C43218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C1C03FE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62E682C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BF5E2F8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B852BEE6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30">
    <w:nsid w:val="6DA80563"/>
    <w:multiLevelType w:val="hybridMultilevel"/>
    <w:tmpl w:val="96363958"/>
    <w:lvl w:ilvl="0" w:tplc="2EAE5608">
      <w:numFmt w:val="bullet"/>
      <w:lvlText w:val="•"/>
      <w:lvlJc w:val="left"/>
      <w:pPr>
        <w:ind w:left="1230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9ECF27E">
      <w:numFmt w:val="bullet"/>
      <w:lvlText w:val="•"/>
      <w:lvlJc w:val="left"/>
      <w:pPr>
        <w:ind w:left="2188" w:hanging="245"/>
      </w:pPr>
      <w:rPr>
        <w:rFonts w:hint="default"/>
      </w:rPr>
    </w:lvl>
    <w:lvl w:ilvl="2" w:tplc="5E4AC90E">
      <w:numFmt w:val="bullet"/>
      <w:lvlText w:val="•"/>
      <w:lvlJc w:val="left"/>
      <w:pPr>
        <w:ind w:left="3136" w:hanging="245"/>
      </w:pPr>
      <w:rPr>
        <w:rFonts w:hint="default"/>
      </w:rPr>
    </w:lvl>
    <w:lvl w:ilvl="3" w:tplc="BDEC853E">
      <w:numFmt w:val="bullet"/>
      <w:lvlText w:val="•"/>
      <w:lvlJc w:val="left"/>
      <w:pPr>
        <w:ind w:left="4085" w:hanging="245"/>
      </w:pPr>
      <w:rPr>
        <w:rFonts w:hint="default"/>
      </w:rPr>
    </w:lvl>
    <w:lvl w:ilvl="4" w:tplc="1D742B68">
      <w:numFmt w:val="bullet"/>
      <w:lvlText w:val="•"/>
      <w:lvlJc w:val="left"/>
      <w:pPr>
        <w:ind w:left="5033" w:hanging="245"/>
      </w:pPr>
      <w:rPr>
        <w:rFonts w:hint="default"/>
      </w:rPr>
    </w:lvl>
    <w:lvl w:ilvl="5" w:tplc="7DF48908">
      <w:numFmt w:val="bullet"/>
      <w:lvlText w:val="•"/>
      <w:lvlJc w:val="left"/>
      <w:pPr>
        <w:ind w:left="5982" w:hanging="245"/>
      </w:pPr>
      <w:rPr>
        <w:rFonts w:hint="default"/>
      </w:rPr>
    </w:lvl>
    <w:lvl w:ilvl="6" w:tplc="5A18A4EC">
      <w:numFmt w:val="bullet"/>
      <w:lvlText w:val="•"/>
      <w:lvlJc w:val="left"/>
      <w:pPr>
        <w:ind w:left="6930" w:hanging="245"/>
      </w:pPr>
      <w:rPr>
        <w:rFonts w:hint="default"/>
      </w:rPr>
    </w:lvl>
    <w:lvl w:ilvl="7" w:tplc="6BA8A302">
      <w:numFmt w:val="bullet"/>
      <w:lvlText w:val="•"/>
      <w:lvlJc w:val="left"/>
      <w:pPr>
        <w:ind w:left="7878" w:hanging="245"/>
      </w:pPr>
      <w:rPr>
        <w:rFonts w:hint="default"/>
      </w:rPr>
    </w:lvl>
    <w:lvl w:ilvl="8" w:tplc="EF009516">
      <w:numFmt w:val="bullet"/>
      <w:lvlText w:val="•"/>
      <w:lvlJc w:val="left"/>
      <w:pPr>
        <w:ind w:left="8827" w:hanging="245"/>
      </w:pPr>
      <w:rPr>
        <w:rFonts w:hint="default"/>
      </w:rPr>
    </w:lvl>
  </w:abstractNum>
  <w:abstractNum w:abstractNumId="131">
    <w:nsid w:val="6DC60299"/>
    <w:multiLevelType w:val="hybridMultilevel"/>
    <w:tmpl w:val="D206BBE2"/>
    <w:lvl w:ilvl="0" w:tplc="65A4BE62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8EE0CC0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9EAE054C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788608F6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13F61DF6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B4F22A00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A6E8B420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9F5AAE92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A4EA3794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32">
    <w:nsid w:val="6E0A36D6"/>
    <w:multiLevelType w:val="hybridMultilevel"/>
    <w:tmpl w:val="E1F4EB38"/>
    <w:lvl w:ilvl="0" w:tplc="6736EF3A">
      <w:numFmt w:val="bullet"/>
      <w:lvlText w:val="•"/>
      <w:lvlJc w:val="left"/>
      <w:pPr>
        <w:ind w:left="1230" w:hanging="18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8F69128">
      <w:numFmt w:val="bullet"/>
      <w:lvlText w:val="•"/>
      <w:lvlJc w:val="left"/>
      <w:pPr>
        <w:ind w:left="2188" w:hanging="188"/>
      </w:pPr>
      <w:rPr>
        <w:rFonts w:hint="default"/>
      </w:rPr>
    </w:lvl>
    <w:lvl w:ilvl="2" w:tplc="3EA827F2">
      <w:numFmt w:val="bullet"/>
      <w:lvlText w:val="•"/>
      <w:lvlJc w:val="left"/>
      <w:pPr>
        <w:ind w:left="3136" w:hanging="188"/>
      </w:pPr>
      <w:rPr>
        <w:rFonts w:hint="default"/>
      </w:rPr>
    </w:lvl>
    <w:lvl w:ilvl="3" w:tplc="E9F28380">
      <w:numFmt w:val="bullet"/>
      <w:lvlText w:val="•"/>
      <w:lvlJc w:val="left"/>
      <w:pPr>
        <w:ind w:left="4085" w:hanging="188"/>
      </w:pPr>
      <w:rPr>
        <w:rFonts w:hint="default"/>
      </w:rPr>
    </w:lvl>
    <w:lvl w:ilvl="4" w:tplc="36BADC6E">
      <w:numFmt w:val="bullet"/>
      <w:lvlText w:val="•"/>
      <w:lvlJc w:val="left"/>
      <w:pPr>
        <w:ind w:left="5033" w:hanging="188"/>
      </w:pPr>
      <w:rPr>
        <w:rFonts w:hint="default"/>
      </w:rPr>
    </w:lvl>
    <w:lvl w:ilvl="5" w:tplc="E04A31BC">
      <w:numFmt w:val="bullet"/>
      <w:lvlText w:val="•"/>
      <w:lvlJc w:val="left"/>
      <w:pPr>
        <w:ind w:left="5982" w:hanging="188"/>
      </w:pPr>
      <w:rPr>
        <w:rFonts w:hint="default"/>
      </w:rPr>
    </w:lvl>
    <w:lvl w:ilvl="6" w:tplc="5E8A658A">
      <w:numFmt w:val="bullet"/>
      <w:lvlText w:val="•"/>
      <w:lvlJc w:val="left"/>
      <w:pPr>
        <w:ind w:left="6930" w:hanging="188"/>
      </w:pPr>
      <w:rPr>
        <w:rFonts w:hint="default"/>
      </w:rPr>
    </w:lvl>
    <w:lvl w:ilvl="7" w:tplc="EDB0386A">
      <w:numFmt w:val="bullet"/>
      <w:lvlText w:val="•"/>
      <w:lvlJc w:val="left"/>
      <w:pPr>
        <w:ind w:left="7878" w:hanging="188"/>
      </w:pPr>
      <w:rPr>
        <w:rFonts w:hint="default"/>
      </w:rPr>
    </w:lvl>
    <w:lvl w:ilvl="8" w:tplc="AE404C3E">
      <w:numFmt w:val="bullet"/>
      <w:lvlText w:val="•"/>
      <w:lvlJc w:val="left"/>
      <w:pPr>
        <w:ind w:left="8827" w:hanging="188"/>
      </w:pPr>
      <w:rPr>
        <w:rFonts w:hint="default"/>
      </w:rPr>
    </w:lvl>
  </w:abstractNum>
  <w:abstractNum w:abstractNumId="133">
    <w:nsid w:val="6EAC7F79"/>
    <w:multiLevelType w:val="hybridMultilevel"/>
    <w:tmpl w:val="54C8E3CA"/>
    <w:lvl w:ilvl="0" w:tplc="6DEC6590">
      <w:start w:val="2"/>
      <w:numFmt w:val="upperRoman"/>
      <w:lvlText w:val="%1"/>
      <w:lvlJc w:val="left"/>
      <w:pPr>
        <w:ind w:left="519" w:hanging="490"/>
      </w:pPr>
      <w:rPr>
        <w:rFonts w:hint="default"/>
      </w:rPr>
    </w:lvl>
    <w:lvl w:ilvl="1" w:tplc="A0AC820E">
      <w:numFmt w:val="none"/>
      <w:lvlText w:val=""/>
      <w:lvlJc w:val="left"/>
      <w:pPr>
        <w:tabs>
          <w:tab w:val="num" w:pos="360"/>
        </w:tabs>
      </w:pPr>
    </w:lvl>
    <w:lvl w:ilvl="2" w:tplc="BDA02292">
      <w:numFmt w:val="none"/>
      <w:lvlText w:val=""/>
      <w:lvlJc w:val="left"/>
      <w:pPr>
        <w:tabs>
          <w:tab w:val="num" w:pos="360"/>
        </w:tabs>
      </w:pPr>
    </w:lvl>
    <w:lvl w:ilvl="3" w:tplc="943ADF4C">
      <w:numFmt w:val="bullet"/>
      <w:lvlText w:val="•"/>
      <w:lvlJc w:val="left"/>
      <w:pPr>
        <w:ind w:left="3581" w:hanging="672"/>
      </w:pPr>
      <w:rPr>
        <w:rFonts w:hint="default"/>
      </w:rPr>
    </w:lvl>
    <w:lvl w:ilvl="4" w:tplc="F2A653F0">
      <w:numFmt w:val="bullet"/>
      <w:lvlText w:val="•"/>
      <w:lvlJc w:val="left"/>
      <w:pPr>
        <w:ind w:left="4601" w:hanging="672"/>
      </w:pPr>
      <w:rPr>
        <w:rFonts w:hint="default"/>
      </w:rPr>
    </w:lvl>
    <w:lvl w:ilvl="5" w:tplc="86F0321E">
      <w:numFmt w:val="bullet"/>
      <w:lvlText w:val="•"/>
      <w:lvlJc w:val="left"/>
      <w:pPr>
        <w:ind w:left="5622" w:hanging="672"/>
      </w:pPr>
      <w:rPr>
        <w:rFonts w:hint="default"/>
      </w:rPr>
    </w:lvl>
    <w:lvl w:ilvl="6" w:tplc="07D0F4EE">
      <w:numFmt w:val="bullet"/>
      <w:lvlText w:val="•"/>
      <w:lvlJc w:val="left"/>
      <w:pPr>
        <w:ind w:left="6642" w:hanging="672"/>
      </w:pPr>
      <w:rPr>
        <w:rFonts w:hint="default"/>
      </w:rPr>
    </w:lvl>
    <w:lvl w:ilvl="7" w:tplc="D7349108">
      <w:numFmt w:val="bullet"/>
      <w:lvlText w:val="•"/>
      <w:lvlJc w:val="left"/>
      <w:pPr>
        <w:ind w:left="7662" w:hanging="672"/>
      </w:pPr>
      <w:rPr>
        <w:rFonts w:hint="default"/>
      </w:rPr>
    </w:lvl>
    <w:lvl w:ilvl="8" w:tplc="818C38C8">
      <w:numFmt w:val="bullet"/>
      <w:lvlText w:val="•"/>
      <w:lvlJc w:val="left"/>
      <w:pPr>
        <w:ind w:left="8683" w:hanging="672"/>
      </w:pPr>
      <w:rPr>
        <w:rFonts w:hint="default"/>
      </w:rPr>
    </w:lvl>
  </w:abstractNum>
  <w:abstractNum w:abstractNumId="134">
    <w:nsid w:val="6F6F4CFE"/>
    <w:multiLevelType w:val="hybridMultilevel"/>
    <w:tmpl w:val="FBB88138"/>
    <w:lvl w:ilvl="0" w:tplc="E32839A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43ACBBE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C7DE4778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1E30652E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048479C2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83D024E4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9C0CDE46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E7BA8C80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7A4C5B06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35">
    <w:nsid w:val="71411410"/>
    <w:multiLevelType w:val="hybridMultilevel"/>
    <w:tmpl w:val="CEF890F4"/>
    <w:lvl w:ilvl="0" w:tplc="6930B28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A76A4DE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4600EA96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0240C220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CBB6B9DA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71E26F68">
      <w:numFmt w:val="bullet"/>
      <w:lvlText w:val="•"/>
      <w:lvlJc w:val="left"/>
      <w:pPr>
        <w:ind w:left="1433" w:hanging="356"/>
      </w:pPr>
      <w:rPr>
        <w:rFonts w:hint="default"/>
      </w:rPr>
    </w:lvl>
    <w:lvl w:ilvl="6" w:tplc="7F94DB36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2EEA26CC">
      <w:numFmt w:val="bullet"/>
      <w:lvlText w:val="•"/>
      <w:lvlJc w:val="left"/>
      <w:pPr>
        <w:ind w:left="1822" w:hanging="356"/>
      </w:pPr>
      <w:rPr>
        <w:rFonts w:hint="default"/>
      </w:rPr>
    </w:lvl>
    <w:lvl w:ilvl="8" w:tplc="A7BED198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36">
    <w:nsid w:val="7179753B"/>
    <w:multiLevelType w:val="hybridMultilevel"/>
    <w:tmpl w:val="6370332E"/>
    <w:lvl w:ilvl="0" w:tplc="D592CAC8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E9BA1D1E">
      <w:numFmt w:val="bullet"/>
      <w:lvlText w:val="•"/>
      <w:lvlJc w:val="left"/>
      <w:pPr>
        <w:ind w:left="1540" w:hanging="423"/>
      </w:pPr>
      <w:rPr>
        <w:rFonts w:hint="default"/>
      </w:rPr>
    </w:lvl>
    <w:lvl w:ilvl="2" w:tplc="6566702E">
      <w:numFmt w:val="bullet"/>
      <w:lvlText w:val="•"/>
      <w:lvlJc w:val="left"/>
      <w:pPr>
        <w:ind w:left="2560" w:hanging="423"/>
      </w:pPr>
      <w:rPr>
        <w:rFonts w:hint="default"/>
      </w:rPr>
    </w:lvl>
    <w:lvl w:ilvl="3" w:tplc="EF7E54D2">
      <w:numFmt w:val="bullet"/>
      <w:lvlText w:val="•"/>
      <w:lvlJc w:val="left"/>
      <w:pPr>
        <w:ind w:left="3581" w:hanging="423"/>
      </w:pPr>
      <w:rPr>
        <w:rFonts w:hint="default"/>
      </w:rPr>
    </w:lvl>
    <w:lvl w:ilvl="4" w:tplc="79DA08C2"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6DD6132C">
      <w:numFmt w:val="bullet"/>
      <w:lvlText w:val="•"/>
      <w:lvlJc w:val="left"/>
      <w:pPr>
        <w:ind w:left="5622" w:hanging="423"/>
      </w:pPr>
      <w:rPr>
        <w:rFonts w:hint="default"/>
      </w:rPr>
    </w:lvl>
    <w:lvl w:ilvl="6" w:tplc="EAE2A92A">
      <w:numFmt w:val="bullet"/>
      <w:lvlText w:val="•"/>
      <w:lvlJc w:val="left"/>
      <w:pPr>
        <w:ind w:left="6642" w:hanging="423"/>
      </w:pPr>
      <w:rPr>
        <w:rFonts w:hint="default"/>
      </w:rPr>
    </w:lvl>
    <w:lvl w:ilvl="7" w:tplc="6156B814">
      <w:numFmt w:val="bullet"/>
      <w:lvlText w:val="•"/>
      <w:lvlJc w:val="left"/>
      <w:pPr>
        <w:ind w:left="7662" w:hanging="423"/>
      </w:pPr>
      <w:rPr>
        <w:rFonts w:hint="default"/>
      </w:rPr>
    </w:lvl>
    <w:lvl w:ilvl="8" w:tplc="821E5B2C">
      <w:numFmt w:val="bullet"/>
      <w:lvlText w:val="•"/>
      <w:lvlJc w:val="left"/>
      <w:pPr>
        <w:ind w:left="8683" w:hanging="423"/>
      </w:pPr>
      <w:rPr>
        <w:rFonts w:hint="default"/>
      </w:rPr>
    </w:lvl>
  </w:abstractNum>
  <w:abstractNum w:abstractNumId="137">
    <w:nsid w:val="73C51173"/>
    <w:multiLevelType w:val="hybridMultilevel"/>
    <w:tmpl w:val="2CDA145E"/>
    <w:lvl w:ilvl="0" w:tplc="AFB8CE2A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2DE8D58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CCB6ECA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613A7F10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F730784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FC20E05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7AF207A6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C35C15F4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721E80B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38">
    <w:nsid w:val="7474455A"/>
    <w:multiLevelType w:val="hybridMultilevel"/>
    <w:tmpl w:val="9732E614"/>
    <w:lvl w:ilvl="0" w:tplc="4FBC2DF8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D43CAAE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412A57C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D0DC016E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3F2E2F20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4C386A60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85687084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1C203AB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92DEC96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39">
    <w:nsid w:val="74756DA2"/>
    <w:multiLevelType w:val="hybridMultilevel"/>
    <w:tmpl w:val="646E5C26"/>
    <w:lvl w:ilvl="0" w:tplc="A6FA47C4">
      <w:numFmt w:val="bullet"/>
      <w:lvlText w:val=""/>
      <w:lvlJc w:val="left"/>
      <w:pPr>
        <w:ind w:left="462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AD18E102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845C5622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E0024072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BA74AD10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CC5EECE0">
      <w:numFmt w:val="bullet"/>
      <w:lvlText w:val="•"/>
      <w:lvlJc w:val="left"/>
      <w:pPr>
        <w:ind w:left="1123" w:hanging="356"/>
      </w:pPr>
      <w:rPr>
        <w:rFonts w:hint="default"/>
      </w:rPr>
    </w:lvl>
    <w:lvl w:ilvl="6" w:tplc="1076E0AE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FB44E84E">
      <w:numFmt w:val="bullet"/>
      <w:lvlText w:val="•"/>
      <w:lvlJc w:val="left"/>
      <w:pPr>
        <w:ind w:left="1388" w:hanging="356"/>
      </w:pPr>
      <w:rPr>
        <w:rFonts w:hint="default"/>
      </w:rPr>
    </w:lvl>
    <w:lvl w:ilvl="8" w:tplc="76A27FA8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40">
    <w:nsid w:val="75022B42"/>
    <w:multiLevelType w:val="hybridMultilevel"/>
    <w:tmpl w:val="6932136C"/>
    <w:lvl w:ilvl="0" w:tplc="72F81B7C">
      <w:numFmt w:val="bullet"/>
      <w:lvlText w:val="–"/>
      <w:lvlJc w:val="left"/>
      <w:pPr>
        <w:ind w:left="519" w:hanging="423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BF8853EC">
      <w:numFmt w:val="bullet"/>
      <w:lvlText w:val="•"/>
      <w:lvlJc w:val="left"/>
      <w:pPr>
        <w:ind w:left="1540" w:hanging="423"/>
      </w:pPr>
      <w:rPr>
        <w:rFonts w:hint="default"/>
      </w:rPr>
    </w:lvl>
    <w:lvl w:ilvl="2" w:tplc="17F451D2">
      <w:numFmt w:val="bullet"/>
      <w:lvlText w:val="•"/>
      <w:lvlJc w:val="left"/>
      <w:pPr>
        <w:ind w:left="2560" w:hanging="423"/>
      </w:pPr>
      <w:rPr>
        <w:rFonts w:hint="default"/>
      </w:rPr>
    </w:lvl>
    <w:lvl w:ilvl="3" w:tplc="4CBADFEA">
      <w:numFmt w:val="bullet"/>
      <w:lvlText w:val="•"/>
      <w:lvlJc w:val="left"/>
      <w:pPr>
        <w:ind w:left="3581" w:hanging="423"/>
      </w:pPr>
      <w:rPr>
        <w:rFonts w:hint="default"/>
      </w:rPr>
    </w:lvl>
    <w:lvl w:ilvl="4" w:tplc="9014F83E">
      <w:numFmt w:val="bullet"/>
      <w:lvlText w:val="•"/>
      <w:lvlJc w:val="left"/>
      <w:pPr>
        <w:ind w:left="4601" w:hanging="423"/>
      </w:pPr>
      <w:rPr>
        <w:rFonts w:hint="default"/>
      </w:rPr>
    </w:lvl>
    <w:lvl w:ilvl="5" w:tplc="2004AB8A">
      <w:numFmt w:val="bullet"/>
      <w:lvlText w:val="•"/>
      <w:lvlJc w:val="left"/>
      <w:pPr>
        <w:ind w:left="5622" w:hanging="423"/>
      </w:pPr>
      <w:rPr>
        <w:rFonts w:hint="default"/>
      </w:rPr>
    </w:lvl>
    <w:lvl w:ilvl="6" w:tplc="8104D9E8">
      <w:numFmt w:val="bullet"/>
      <w:lvlText w:val="•"/>
      <w:lvlJc w:val="left"/>
      <w:pPr>
        <w:ind w:left="6642" w:hanging="423"/>
      </w:pPr>
      <w:rPr>
        <w:rFonts w:hint="default"/>
      </w:rPr>
    </w:lvl>
    <w:lvl w:ilvl="7" w:tplc="5142D6BC">
      <w:numFmt w:val="bullet"/>
      <w:lvlText w:val="•"/>
      <w:lvlJc w:val="left"/>
      <w:pPr>
        <w:ind w:left="7662" w:hanging="423"/>
      </w:pPr>
      <w:rPr>
        <w:rFonts w:hint="default"/>
      </w:rPr>
    </w:lvl>
    <w:lvl w:ilvl="8" w:tplc="804669D4">
      <w:numFmt w:val="bullet"/>
      <w:lvlText w:val="•"/>
      <w:lvlJc w:val="left"/>
      <w:pPr>
        <w:ind w:left="8683" w:hanging="423"/>
      </w:pPr>
      <w:rPr>
        <w:rFonts w:hint="default"/>
      </w:rPr>
    </w:lvl>
  </w:abstractNum>
  <w:abstractNum w:abstractNumId="141">
    <w:nsid w:val="76B010F6"/>
    <w:multiLevelType w:val="hybridMultilevel"/>
    <w:tmpl w:val="E73442F0"/>
    <w:lvl w:ilvl="0" w:tplc="4FDAB89E">
      <w:numFmt w:val="bullet"/>
      <w:lvlText w:val=""/>
      <w:lvlJc w:val="left"/>
      <w:pPr>
        <w:ind w:left="461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2B2E840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6F103430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719005FA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CC427C8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44723D64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927644A8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3F5AB1E8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987072E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42">
    <w:nsid w:val="77293383"/>
    <w:multiLevelType w:val="hybridMultilevel"/>
    <w:tmpl w:val="EDF8D28E"/>
    <w:lvl w:ilvl="0" w:tplc="43FA5140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82096BA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E58834EE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F9DE49F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D454225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3C68E966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825EEC88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C93CBDE6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DAD6DD32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143">
    <w:nsid w:val="775678BA"/>
    <w:multiLevelType w:val="hybridMultilevel"/>
    <w:tmpl w:val="7EB8CB5E"/>
    <w:lvl w:ilvl="0" w:tplc="528EA0C0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6E52CEF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06704A98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31EC7A58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090AFDEE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1C1223F6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F34648A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D38A0160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FD44DBA0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44">
    <w:nsid w:val="77694CF3"/>
    <w:multiLevelType w:val="hybridMultilevel"/>
    <w:tmpl w:val="A31878C0"/>
    <w:lvl w:ilvl="0" w:tplc="C1348598">
      <w:numFmt w:val="bullet"/>
      <w:lvlText w:val=""/>
      <w:lvlJc w:val="left"/>
      <w:pPr>
        <w:ind w:left="463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91C83F34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3CB09F44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9DB0128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E722B84A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70527D5A">
      <w:numFmt w:val="bullet"/>
      <w:lvlText w:val="•"/>
      <w:lvlJc w:val="left"/>
      <w:pPr>
        <w:ind w:left="1361" w:hanging="356"/>
      </w:pPr>
      <w:rPr>
        <w:rFonts w:hint="default"/>
      </w:rPr>
    </w:lvl>
    <w:lvl w:ilvl="6" w:tplc="49A2257C">
      <w:numFmt w:val="bullet"/>
      <w:lvlText w:val="•"/>
      <w:lvlJc w:val="left"/>
      <w:pPr>
        <w:ind w:left="1541" w:hanging="356"/>
      </w:pPr>
      <w:rPr>
        <w:rFonts w:hint="default"/>
      </w:rPr>
    </w:lvl>
    <w:lvl w:ilvl="7" w:tplc="6DF0EFCA">
      <w:numFmt w:val="bullet"/>
      <w:lvlText w:val="•"/>
      <w:lvlJc w:val="left"/>
      <w:pPr>
        <w:ind w:left="1721" w:hanging="356"/>
      </w:pPr>
      <w:rPr>
        <w:rFonts w:hint="default"/>
      </w:rPr>
    </w:lvl>
    <w:lvl w:ilvl="8" w:tplc="E116AE8A">
      <w:numFmt w:val="bullet"/>
      <w:lvlText w:val="•"/>
      <w:lvlJc w:val="left"/>
      <w:pPr>
        <w:ind w:left="1901" w:hanging="356"/>
      </w:pPr>
      <w:rPr>
        <w:rFonts w:hint="default"/>
      </w:rPr>
    </w:lvl>
  </w:abstractNum>
  <w:abstractNum w:abstractNumId="145">
    <w:nsid w:val="7972645D"/>
    <w:multiLevelType w:val="hybridMultilevel"/>
    <w:tmpl w:val="107CD67E"/>
    <w:lvl w:ilvl="0" w:tplc="340AE34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67CD282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3C60B4A6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D53287F8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B73625E4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24F8A608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0E46E842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D9483298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761A297C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46">
    <w:nsid w:val="79905CA2"/>
    <w:multiLevelType w:val="hybridMultilevel"/>
    <w:tmpl w:val="EB0A6A82"/>
    <w:lvl w:ilvl="0" w:tplc="9DDEC7EA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ECBA3C52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7D4C412E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058AD646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F356ED00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CBDC7246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3FC61302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78E2DB5E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5C6C2782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47">
    <w:nsid w:val="79D37056"/>
    <w:multiLevelType w:val="hybridMultilevel"/>
    <w:tmpl w:val="A0EE45CA"/>
    <w:lvl w:ilvl="0" w:tplc="B694FE3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EF68C06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3ABC9DDE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F5F44AF8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8A04611C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CDCEF4A6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0DEA48E6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13EEF6A0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160C200C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48">
    <w:nsid w:val="7A2835B1"/>
    <w:multiLevelType w:val="hybridMultilevel"/>
    <w:tmpl w:val="1F882634"/>
    <w:lvl w:ilvl="0" w:tplc="1AD262A0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0C604292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537E97D6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94A2B582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DB5AA1C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B726E1B8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E6840F32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44CCAD6A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3DD6BA12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49">
    <w:nsid w:val="7B246112"/>
    <w:multiLevelType w:val="hybridMultilevel"/>
    <w:tmpl w:val="7778D092"/>
    <w:lvl w:ilvl="0" w:tplc="E9CCFC38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82CAF424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AD9021C8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69BCC080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7B7A5C20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8A0EBC06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BC4E8BB2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A6D49AA4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107A5D50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50">
    <w:nsid w:val="7B5C59EE"/>
    <w:multiLevelType w:val="hybridMultilevel"/>
    <w:tmpl w:val="AB0EB590"/>
    <w:lvl w:ilvl="0" w:tplc="D1FC4340">
      <w:numFmt w:val="bullet"/>
      <w:lvlText w:val=""/>
      <w:lvlJc w:val="left"/>
      <w:pPr>
        <w:ind w:left="466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53740890">
      <w:numFmt w:val="bullet"/>
      <w:lvlText w:val="•"/>
      <w:lvlJc w:val="left"/>
      <w:pPr>
        <w:ind w:left="592" w:hanging="356"/>
      </w:pPr>
      <w:rPr>
        <w:rFonts w:hint="default"/>
      </w:rPr>
    </w:lvl>
    <w:lvl w:ilvl="2" w:tplc="E72AD2C8">
      <w:numFmt w:val="bullet"/>
      <w:lvlText w:val="•"/>
      <w:lvlJc w:val="left"/>
      <w:pPr>
        <w:ind w:left="725" w:hanging="356"/>
      </w:pPr>
      <w:rPr>
        <w:rFonts w:hint="default"/>
      </w:rPr>
    </w:lvl>
    <w:lvl w:ilvl="3" w:tplc="BCE8B24C">
      <w:numFmt w:val="bullet"/>
      <w:lvlText w:val="•"/>
      <w:lvlJc w:val="left"/>
      <w:pPr>
        <w:ind w:left="857" w:hanging="356"/>
      </w:pPr>
      <w:rPr>
        <w:rFonts w:hint="default"/>
      </w:rPr>
    </w:lvl>
    <w:lvl w:ilvl="4" w:tplc="A9989D96">
      <w:numFmt w:val="bullet"/>
      <w:lvlText w:val="•"/>
      <w:lvlJc w:val="left"/>
      <w:pPr>
        <w:ind w:left="990" w:hanging="356"/>
      </w:pPr>
      <w:rPr>
        <w:rFonts w:hint="default"/>
      </w:rPr>
    </w:lvl>
    <w:lvl w:ilvl="5" w:tplc="1F38F48C">
      <w:numFmt w:val="bullet"/>
      <w:lvlText w:val="•"/>
      <w:lvlJc w:val="left"/>
      <w:pPr>
        <w:ind w:left="1122" w:hanging="356"/>
      </w:pPr>
      <w:rPr>
        <w:rFonts w:hint="default"/>
      </w:rPr>
    </w:lvl>
    <w:lvl w:ilvl="6" w:tplc="62943A02">
      <w:numFmt w:val="bullet"/>
      <w:lvlText w:val="•"/>
      <w:lvlJc w:val="left"/>
      <w:pPr>
        <w:ind w:left="1255" w:hanging="356"/>
      </w:pPr>
      <w:rPr>
        <w:rFonts w:hint="default"/>
      </w:rPr>
    </w:lvl>
    <w:lvl w:ilvl="7" w:tplc="B2FCEE40">
      <w:numFmt w:val="bullet"/>
      <w:lvlText w:val="•"/>
      <w:lvlJc w:val="left"/>
      <w:pPr>
        <w:ind w:left="1387" w:hanging="356"/>
      </w:pPr>
      <w:rPr>
        <w:rFonts w:hint="default"/>
      </w:rPr>
    </w:lvl>
    <w:lvl w:ilvl="8" w:tplc="8D962FAE">
      <w:numFmt w:val="bullet"/>
      <w:lvlText w:val="•"/>
      <w:lvlJc w:val="left"/>
      <w:pPr>
        <w:ind w:left="1520" w:hanging="356"/>
      </w:pPr>
      <w:rPr>
        <w:rFonts w:hint="default"/>
      </w:rPr>
    </w:lvl>
  </w:abstractNum>
  <w:abstractNum w:abstractNumId="151">
    <w:nsid w:val="7C41235C"/>
    <w:multiLevelType w:val="hybridMultilevel"/>
    <w:tmpl w:val="65CA4FC2"/>
    <w:lvl w:ilvl="0" w:tplc="35382DB4">
      <w:start w:val="1"/>
      <w:numFmt w:val="decimal"/>
      <w:lvlText w:val="%1)"/>
      <w:lvlJc w:val="left"/>
      <w:pPr>
        <w:ind w:left="519" w:hanging="307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E54C356">
      <w:numFmt w:val="bullet"/>
      <w:lvlText w:val="•"/>
      <w:lvlJc w:val="left"/>
      <w:pPr>
        <w:ind w:left="1540" w:hanging="307"/>
      </w:pPr>
      <w:rPr>
        <w:rFonts w:hint="default"/>
      </w:rPr>
    </w:lvl>
    <w:lvl w:ilvl="2" w:tplc="2CAE63CE">
      <w:numFmt w:val="bullet"/>
      <w:lvlText w:val="•"/>
      <w:lvlJc w:val="left"/>
      <w:pPr>
        <w:ind w:left="2560" w:hanging="307"/>
      </w:pPr>
      <w:rPr>
        <w:rFonts w:hint="default"/>
      </w:rPr>
    </w:lvl>
    <w:lvl w:ilvl="3" w:tplc="5DA4D320">
      <w:numFmt w:val="bullet"/>
      <w:lvlText w:val="•"/>
      <w:lvlJc w:val="left"/>
      <w:pPr>
        <w:ind w:left="3581" w:hanging="307"/>
      </w:pPr>
      <w:rPr>
        <w:rFonts w:hint="default"/>
      </w:rPr>
    </w:lvl>
    <w:lvl w:ilvl="4" w:tplc="1846A48A">
      <w:numFmt w:val="bullet"/>
      <w:lvlText w:val="•"/>
      <w:lvlJc w:val="left"/>
      <w:pPr>
        <w:ind w:left="4601" w:hanging="307"/>
      </w:pPr>
      <w:rPr>
        <w:rFonts w:hint="default"/>
      </w:rPr>
    </w:lvl>
    <w:lvl w:ilvl="5" w:tplc="CA42E02C">
      <w:numFmt w:val="bullet"/>
      <w:lvlText w:val="•"/>
      <w:lvlJc w:val="left"/>
      <w:pPr>
        <w:ind w:left="5622" w:hanging="307"/>
      </w:pPr>
      <w:rPr>
        <w:rFonts w:hint="default"/>
      </w:rPr>
    </w:lvl>
    <w:lvl w:ilvl="6" w:tplc="98706826">
      <w:numFmt w:val="bullet"/>
      <w:lvlText w:val="•"/>
      <w:lvlJc w:val="left"/>
      <w:pPr>
        <w:ind w:left="6642" w:hanging="307"/>
      </w:pPr>
      <w:rPr>
        <w:rFonts w:hint="default"/>
      </w:rPr>
    </w:lvl>
    <w:lvl w:ilvl="7" w:tplc="D8722C0A">
      <w:numFmt w:val="bullet"/>
      <w:lvlText w:val="•"/>
      <w:lvlJc w:val="left"/>
      <w:pPr>
        <w:ind w:left="7662" w:hanging="307"/>
      </w:pPr>
      <w:rPr>
        <w:rFonts w:hint="default"/>
      </w:rPr>
    </w:lvl>
    <w:lvl w:ilvl="8" w:tplc="C0D428FE">
      <w:numFmt w:val="bullet"/>
      <w:lvlText w:val="•"/>
      <w:lvlJc w:val="left"/>
      <w:pPr>
        <w:ind w:left="8683" w:hanging="307"/>
      </w:pPr>
      <w:rPr>
        <w:rFonts w:hint="default"/>
      </w:rPr>
    </w:lvl>
  </w:abstractNum>
  <w:abstractNum w:abstractNumId="152">
    <w:nsid w:val="7DE92543"/>
    <w:multiLevelType w:val="hybridMultilevel"/>
    <w:tmpl w:val="8D7C3E62"/>
    <w:lvl w:ilvl="0" w:tplc="C670301E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42D0A3BC">
      <w:numFmt w:val="bullet"/>
      <w:lvlText w:val="•"/>
      <w:lvlJc w:val="left"/>
      <w:pPr>
        <w:ind w:left="640" w:hanging="356"/>
      </w:pPr>
      <w:rPr>
        <w:rFonts w:hint="default"/>
      </w:rPr>
    </w:lvl>
    <w:lvl w:ilvl="2" w:tplc="007600CA">
      <w:numFmt w:val="bullet"/>
      <w:lvlText w:val="•"/>
      <w:lvlJc w:val="left"/>
      <w:pPr>
        <w:ind w:left="820" w:hanging="356"/>
      </w:pPr>
      <w:rPr>
        <w:rFonts w:hint="default"/>
      </w:rPr>
    </w:lvl>
    <w:lvl w:ilvl="3" w:tplc="8782183C">
      <w:numFmt w:val="bullet"/>
      <w:lvlText w:val="•"/>
      <w:lvlJc w:val="left"/>
      <w:pPr>
        <w:ind w:left="1000" w:hanging="356"/>
      </w:pPr>
      <w:rPr>
        <w:rFonts w:hint="default"/>
      </w:rPr>
    </w:lvl>
    <w:lvl w:ilvl="4" w:tplc="15B05AE2">
      <w:numFmt w:val="bullet"/>
      <w:lvlText w:val="•"/>
      <w:lvlJc w:val="left"/>
      <w:pPr>
        <w:ind w:left="1180" w:hanging="356"/>
      </w:pPr>
      <w:rPr>
        <w:rFonts w:hint="default"/>
      </w:rPr>
    </w:lvl>
    <w:lvl w:ilvl="5" w:tplc="061254BE">
      <w:numFmt w:val="bullet"/>
      <w:lvlText w:val="•"/>
      <w:lvlJc w:val="left"/>
      <w:pPr>
        <w:ind w:left="1360" w:hanging="356"/>
      </w:pPr>
      <w:rPr>
        <w:rFonts w:hint="default"/>
      </w:rPr>
    </w:lvl>
    <w:lvl w:ilvl="6" w:tplc="9916479C">
      <w:numFmt w:val="bullet"/>
      <w:lvlText w:val="•"/>
      <w:lvlJc w:val="left"/>
      <w:pPr>
        <w:ind w:left="1540" w:hanging="356"/>
      </w:pPr>
      <w:rPr>
        <w:rFonts w:hint="default"/>
      </w:rPr>
    </w:lvl>
    <w:lvl w:ilvl="7" w:tplc="89C6EC9C">
      <w:numFmt w:val="bullet"/>
      <w:lvlText w:val="•"/>
      <w:lvlJc w:val="left"/>
      <w:pPr>
        <w:ind w:left="1720" w:hanging="356"/>
      </w:pPr>
      <w:rPr>
        <w:rFonts w:hint="default"/>
      </w:rPr>
    </w:lvl>
    <w:lvl w:ilvl="8" w:tplc="D54EAE04">
      <w:numFmt w:val="bullet"/>
      <w:lvlText w:val="•"/>
      <w:lvlJc w:val="left"/>
      <w:pPr>
        <w:ind w:left="1900" w:hanging="356"/>
      </w:pPr>
      <w:rPr>
        <w:rFonts w:hint="default"/>
      </w:rPr>
    </w:lvl>
  </w:abstractNum>
  <w:abstractNum w:abstractNumId="153">
    <w:nsid w:val="7F262D12"/>
    <w:multiLevelType w:val="hybridMultilevel"/>
    <w:tmpl w:val="83FCBB6C"/>
    <w:lvl w:ilvl="0" w:tplc="CABC3778">
      <w:numFmt w:val="bullet"/>
      <w:lvlText w:val=""/>
      <w:lvlJc w:val="left"/>
      <w:pPr>
        <w:ind w:left="465" w:hanging="356"/>
      </w:pPr>
      <w:rPr>
        <w:rFonts w:ascii="Symbol" w:eastAsia="Times New Roman" w:hAnsi="Symbol" w:hint="default"/>
        <w:w w:val="100"/>
        <w:sz w:val="24"/>
        <w:szCs w:val="24"/>
      </w:rPr>
    </w:lvl>
    <w:lvl w:ilvl="1" w:tplc="7E6A156C">
      <w:numFmt w:val="bullet"/>
      <w:lvlText w:val="•"/>
      <w:lvlJc w:val="left"/>
      <w:pPr>
        <w:ind w:left="654" w:hanging="356"/>
      </w:pPr>
      <w:rPr>
        <w:rFonts w:hint="default"/>
      </w:rPr>
    </w:lvl>
    <w:lvl w:ilvl="2" w:tplc="3D7ADA60">
      <w:numFmt w:val="bullet"/>
      <w:lvlText w:val="•"/>
      <w:lvlJc w:val="left"/>
      <w:pPr>
        <w:ind w:left="849" w:hanging="356"/>
      </w:pPr>
      <w:rPr>
        <w:rFonts w:hint="default"/>
      </w:rPr>
    </w:lvl>
    <w:lvl w:ilvl="3" w:tplc="35BCE80A">
      <w:numFmt w:val="bullet"/>
      <w:lvlText w:val="•"/>
      <w:lvlJc w:val="left"/>
      <w:pPr>
        <w:ind w:left="1043" w:hanging="356"/>
      </w:pPr>
      <w:rPr>
        <w:rFonts w:hint="default"/>
      </w:rPr>
    </w:lvl>
    <w:lvl w:ilvl="4" w:tplc="51963AE0">
      <w:numFmt w:val="bullet"/>
      <w:lvlText w:val="•"/>
      <w:lvlJc w:val="left"/>
      <w:pPr>
        <w:ind w:left="1238" w:hanging="356"/>
      </w:pPr>
      <w:rPr>
        <w:rFonts w:hint="default"/>
      </w:rPr>
    </w:lvl>
    <w:lvl w:ilvl="5" w:tplc="10D29846">
      <w:numFmt w:val="bullet"/>
      <w:lvlText w:val="•"/>
      <w:lvlJc w:val="left"/>
      <w:pPr>
        <w:ind w:left="1432" w:hanging="356"/>
      </w:pPr>
      <w:rPr>
        <w:rFonts w:hint="default"/>
      </w:rPr>
    </w:lvl>
    <w:lvl w:ilvl="6" w:tplc="21984138">
      <w:numFmt w:val="bullet"/>
      <w:lvlText w:val="•"/>
      <w:lvlJc w:val="left"/>
      <w:pPr>
        <w:ind w:left="1627" w:hanging="356"/>
      </w:pPr>
      <w:rPr>
        <w:rFonts w:hint="default"/>
      </w:rPr>
    </w:lvl>
    <w:lvl w:ilvl="7" w:tplc="5E36B3A4">
      <w:numFmt w:val="bullet"/>
      <w:lvlText w:val="•"/>
      <w:lvlJc w:val="left"/>
      <w:pPr>
        <w:ind w:left="1821" w:hanging="356"/>
      </w:pPr>
      <w:rPr>
        <w:rFonts w:hint="default"/>
      </w:rPr>
    </w:lvl>
    <w:lvl w:ilvl="8" w:tplc="169470F6">
      <w:numFmt w:val="bullet"/>
      <w:lvlText w:val="•"/>
      <w:lvlJc w:val="left"/>
      <w:pPr>
        <w:ind w:left="2016" w:hanging="356"/>
      </w:pPr>
      <w:rPr>
        <w:rFonts w:hint="default"/>
      </w:rPr>
    </w:lvl>
  </w:abstractNum>
  <w:abstractNum w:abstractNumId="154">
    <w:nsid w:val="7F547AFF"/>
    <w:multiLevelType w:val="hybridMultilevel"/>
    <w:tmpl w:val="A038F5B6"/>
    <w:lvl w:ilvl="0" w:tplc="DDF6D24E">
      <w:numFmt w:val="bullet"/>
      <w:lvlText w:val=""/>
      <w:lvlJc w:val="left"/>
      <w:pPr>
        <w:ind w:left="466" w:hanging="361"/>
      </w:pPr>
      <w:rPr>
        <w:rFonts w:ascii="Symbol" w:eastAsia="Times New Roman" w:hAnsi="Symbol" w:hint="default"/>
        <w:w w:val="100"/>
        <w:sz w:val="24"/>
        <w:szCs w:val="24"/>
      </w:rPr>
    </w:lvl>
    <w:lvl w:ilvl="1" w:tplc="83E08894">
      <w:numFmt w:val="bullet"/>
      <w:lvlText w:val="•"/>
      <w:lvlJc w:val="left"/>
      <w:pPr>
        <w:ind w:left="640" w:hanging="361"/>
      </w:pPr>
      <w:rPr>
        <w:rFonts w:hint="default"/>
      </w:rPr>
    </w:lvl>
    <w:lvl w:ilvl="2" w:tplc="F4F624C2">
      <w:numFmt w:val="bullet"/>
      <w:lvlText w:val="•"/>
      <w:lvlJc w:val="left"/>
      <w:pPr>
        <w:ind w:left="820" w:hanging="361"/>
      </w:pPr>
      <w:rPr>
        <w:rFonts w:hint="default"/>
      </w:rPr>
    </w:lvl>
    <w:lvl w:ilvl="3" w:tplc="8FE4BE2E">
      <w:numFmt w:val="bullet"/>
      <w:lvlText w:val="•"/>
      <w:lvlJc w:val="left"/>
      <w:pPr>
        <w:ind w:left="1000" w:hanging="361"/>
      </w:pPr>
      <w:rPr>
        <w:rFonts w:hint="default"/>
      </w:rPr>
    </w:lvl>
    <w:lvl w:ilvl="4" w:tplc="64BC106E">
      <w:numFmt w:val="bullet"/>
      <w:lvlText w:val="•"/>
      <w:lvlJc w:val="left"/>
      <w:pPr>
        <w:ind w:left="1180" w:hanging="361"/>
      </w:pPr>
      <w:rPr>
        <w:rFonts w:hint="default"/>
      </w:rPr>
    </w:lvl>
    <w:lvl w:ilvl="5" w:tplc="AB0C56D8">
      <w:numFmt w:val="bullet"/>
      <w:lvlText w:val="•"/>
      <w:lvlJc w:val="left"/>
      <w:pPr>
        <w:ind w:left="1360" w:hanging="361"/>
      </w:pPr>
      <w:rPr>
        <w:rFonts w:hint="default"/>
      </w:rPr>
    </w:lvl>
    <w:lvl w:ilvl="6" w:tplc="ECB0BF4C">
      <w:numFmt w:val="bullet"/>
      <w:lvlText w:val="•"/>
      <w:lvlJc w:val="left"/>
      <w:pPr>
        <w:ind w:left="1540" w:hanging="361"/>
      </w:pPr>
      <w:rPr>
        <w:rFonts w:hint="default"/>
      </w:rPr>
    </w:lvl>
    <w:lvl w:ilvl="7" w:tplc="685049A0">
      <w:numFmt w:val="bullet"/>
      <w:lvlText w:val="•"/>
      <w:lvlJc w:val="left"/>
      <w:pPr>
        <w:ind w:left="1720" w:hanging="361"/>
      </w:pPr>
      <w:rPr>
        <w:rFonts w:hint="default"/>
      </w:rPr>
    </w:lvl>
    <w:lvl w:ilvl="8" w:tplc="EC041846">
      <w:numFmt w:val="bullet"/>
      <w:lvlText w:val="•"/>
      <w:lvlJc w:val="left"/>
      <w:pPr>
        <w:ind w:left="1900" w:hanging="361"/>
      </w:pPr>
      <w:rPr>
        <w:rFonts w:hint="default"/>
      </w:rPr>
    </w:lvl>
  </w:abstractNum>
  <w:num w:numId="1">
    <w:abstractNumId w:val="5"/>
  </w:num>
  <w:num w:numId="2">
    <w:abstractNumId w:val="58"/>
  </w:num>
  <w:num w:numId="3">
    <w:abstractNumId w:val="43"/>
  </w:num>
  <w:num w:numId="4">
    <w:abstractNumId w:val="4"/>
  </w:num>
  <w:num w:numId="5">
    <w:abstractNumId w:val="98"/>
  </w:num>
  <w:num w:numId="6">
    <w:abstractNumId w:val="118"/>
  </w:num>
  <w:num w:numId="7">
    <w:abstractNumId w:val="108"/>
  </w:num>
  <w:num w:numId="8">
    <w:abstractNumId w:val="3"/>
  </w:num>
  <w:num w:numId="9">
    <w:abstractNumId w:val="41"/>
  </w:num>
  <w:num w:numId="10">
    <w:abstractNumId w:val="101"/>
  </w:num>
  <w:num w:numId="11">
    <w:abstractNumId w:val="106"/>
  </w:num>
  <w:num w:numId="12">
    <w:abstractNumId w:val="113"/>
  </w:num>
  <w:num w:numId="13">
    <w:abstractNumId w:val="133"/>
  </w:num>
  <w:num w:numId="14">
    <w:abstractNumId w:val="111"/>
  </w:num>
  <w:num w:numId="15">
    <w:abstractNumId w:val="6"/>
  </w:num>
  <w:num w:numId="16">
    <w:abstractNumId w:val="140"/>
  </w:num>
  <w:num w:numId="17">
    <w:abstractNumId w:val="73"/>
  </w:num>
  <w:num w:numId="18">
    <w:abstractNumId w:val="151"/>
  </w:num>
  <w:num w:numId="19">
    <w:abstractNumId w:val="136"/>
  </w:num>
  <w:num w:numId="20">
    <w:abstractNumId w:val="9"/>
  </w:num>
  <w:num w:numId="21">
    <w:abstractNumId w:val="122"/>
  </w:num>
  <w:num w:numId="22">
    <w:abstractNumId w:val="87"/>
  </w:num>
  <w:num w:numId="23">
    <w:abstractNumId w:val="97"/>
  </w:num>
  <w:num w:numId="24">
    <w:abstractNumId w:val="81"/>
  </w:num>
  <w:num w:numId="25">
    <w:abstractNumId w:val="8"/>
  </w:num>
  <w:num w:numId="26">
    <w:abstractNumId w:val="62"/>
  </w:num>
  <w:num w:numId="27">
    <w:abstractNumId w:val="102"/>
  </w:num>
  <w:num w:numId="28">
    <w:abstractNumId w:val="49"/>
  </w:num>
  <w:num w:numId="29">
    <w:abstractNumId w:val="99"/>
  </w:num>
  <w:num w:numId="30">
    <w:abstractNumId w:val="2"/>
  </w:num>
  <w:num w:numId="31">
    <w:abstractNumId w:val="91"/>
  </w:num>
  <w:num w:numId="32">
    <w:abstractNumId w:val="83"/>
  </w:num>
  <w:num w:numId="33">
    <w:abstractNumId w:val="84"/>
  </w:num>
  <w:num w:numId="34">
    <w:abstractNumId w:val="59"/>
  </w:num>
  <w:num w:numId="35">
    <w:abstractNumId w:val="65"/>
  </w:num>
  <w:num w:numId="36">
    <w:abstractNumId w:val="19"/>
  </w:num>
  <w:num w:numId="37">
    <w:abstractNumId w:val="131"/>
  </w:num>
  <w:num w:numId="38">
    <w:abstractNumId w:val="82"/>
  </w:num>
  <w:num w:numId="39">
    <w:abstractNumId w:val="37"/>
  </w:num>
  <w:num w:numId="40">
    <w:abstractNumId w:val="105"/>
  </w:num>
  <w:num w:numId="41">
    <w:abstractNumId w:val="35"/>
  </w:num>
  <w:num w:numId="42">
    <w:abstractNumId w:val="107"/>
  </w:num>
  <w:num w:numId="43">
    <w:abstractNumId w:val="16"/>
  </w:num>
  <w:num w:numId="44">
    <w:abstractNumId w:val="74"/>
  </w:num>
  <w:num w:numId="45">
    <w:abstractNumId w:val="56"/>
  </w:num>
  <w:num w:numId="46">
    <w:abstractNumId w:val="66"/>
  </w:num>
  <w:num w:numId="47">
    <w:abstractNumId w:val="117"/>
  </w:num>
  <w:num w:numId="48">
    <w:abstractNumId w:val="146"/>
  </w:num>
  <w:num w:numId="49">
    <w:abstractNumId w:val="26"/>
  </w:num>
  <w:num w:numId="50">
    <w:abstractNumId w:val="88"/>
  </w:num>
  <w:num w:numId="51">
    <w:abstractNumId w:val="72"/>
  </w:num>
  <w:num w:numId="52">
    <w:abstractNumId w:val="27"/>
  </w:num>
  <w:num w:numId="53">
    <w:abstractNumId w:val="20"/>
  </w:num>
  <w:num w:numId="54">
    <w:abstractNumId w:val="67"/>
  </w:num>
  <w:num w:numId="55">
    <w:abstractNumId w:val="79"/>
  </w:num>
  <w:num w:numId="56">
    <w:abstractNumId w:val="143"/>
  </w:num>
  <w:num w:numId="57">
    <w:abstractNumId w:val="13"/>
  </w:num>
  <w:num w:numId="58">
    <w:abstractNumId w:val="103"/>
  </w:num>
  <w:num w:numId="59">
    <w:abstractNumId w:val="126"/>
  </w:num>
  <w:num w:numId="60">
    <w:abstractNumId w:val="78"/>
  </w:num>
  <w:num w:numId="61">
    <w:abstractNumId w:val="29"/>
  </w:num>
  <w:num w:numId="62">
    <w:abstractNumId w:val="61"/>
  </w:num>
  <w:num w:numId="63">
    <w:abstractNumId w:val="148"/>
  </w:num>
  <w:num w:numId="64">
    <w:abstractNumId w:val="115"/>
  </w:num>
  <w:num w:numId="65">
    <w:abstractNumId w:val="48"/>
  </w:num>
  <w:num w:numId="66">
    <w:abstractNumId w:val="40"/>
  </w:num>
  <w:num w:numId="67">
    <w:abstractNumId w:val="89"/>
  </w:num>
  <w:num w:numId="68">
    <w:abstractNumId w:val="17"/>
  </w:num>
  <w:num w:numId="69">
    <w:abstractNumId w:val="145"/>
  </w:num>
  <w:num w:numId="70">
    <w:abstractNumId w:val="119"/>
  </w:num>
  <w:num w:numId="71">
    <w:abstractNumId w:val="124"/>
  </w:num>
  <w:num w:numId="72">
    <w:abstractNumId w:val="149"/>
  </w:num>
  <w:num w:numId="73">
    <w:abstractNumId w:val="53"/>
  </w:num>
  <w:num w:numId="74">
    <w:abstractNumId w:val="116"/>
  </w:num>
  <w:num w:numId="75">
    <w:abstractNumId w:val="153"/>
  </w:num>
  <w:num w:numId="76">
    <w:abstractNumId w:val="150"/>
  </w:num>
  <w:num w:numId="77">
    <w:abstractNumId w:val="93"/>
  </w:num>
  <w:num w:numId="78">
    <w:abstractNumId w:val="46"/>
  </w:num>
  <w:num w:numId="79">
    <w:abstractNumId w:val="129"/>
  </w:num>
  <w:num w:numId="80">
    <w:abstractNumId w:val="22"/>
  </w:num>
  <w:num w:numId="81">
    <w:abstractNumId w:val="42"/>
  </w:num>
  <w:num w:numId="82">
    <w:abstractNumId w:val="141"/>
  </w:num>
  <w:num w:numId="83">
    <w:abstractNumId w:val="92"/>
  </w:num>
  <w:num w:numId="84">
    <w:abstractNumId w:val="94"/>
  </w:num>
  <w:num w:numId="85">
    <w:abstractNumId w:val="39"/>
  </w:num>
  <w:num w:numId="86">
    <w:abstractNumId w:val="154"/>
  </w:num>
  <w:num w:numId="87">
    <w:abstractNumId w:val="100"/>
  </w:num>
  <w:num w:numId="88">
    <w:abstractNumId w:val="0"/>
  </w:num>
  <w:num w:numId="89">
    <w:abstractNumId w:val="71"/>
  </w:num>
  <w:num w:numId="90">
    <w:abstractNumId w:val="123"/>
  </w:num>
  <w:num w:numId="91">
    <w:abstractNumId w:val="125"/>
  </w:num>
  <w:num w:numId="92">
    <w:abstractNumId w:val="24"/>
  </w:num>
  <w:num w:numId="93">
    <w:abstractNumId w:val="64"/>
  </w:num>
  <w:num w:numId="94">
    <w:abstractNumId w:val="1"/>
  </w:num>
  <w:num w:numId="95">
    <w:abstractNumId w:val="54"/>
  </w:num>
  <w:num w:numId="96">
    <w:abstractNumId w:val="55"/>
  </w:num>
  <w:num w:numId="97">
    <w:abstractNumId w:val="86"/>
  </w:num>
  <w:num w:numId="98">
    <w:abstractNumId w:val="51"/>
  </w:num>
  <w:num w:numId="99">
    <w:abstractNumId w:val="57"/>
  </w:num>
  <w:num w:numId="100">
    <w:abstractNumId w:val="15"/>
  </w:num>
  <w:num w:numId="101">
    <w:abstractNumId w:val="23"/>
  </w:num>
  <w:num w:numId="102">
    <w:abstractNumId w:val="152"/>
  </w:num>
  <w:num w:numId="103">
    <w:abstractNumId w:val="45"/>
  </w:num>
  <w:num w:numId="104">
    <w:abstractNumId w:val="11"/>
  </w:num>
  <w:num w:numId="105">
    <w:abstractNumId w:val="75"/>
  </w:num>
  <w:num w:numId="106">
    <w:abstractNumId w:val="138"/>
  </w:num>
  <w:num w:numId="107">
    <w:abstractNumId w:val="110"/>
  </w:num>
  <w:num w:numId="108">
    <w:abstractNumId w:val="18"/>
  </w:num>
  <w:num w:numId="109">
    <w:abstractNumId w:val="137"/>
  </w:num>
  <w:num w:numId="110">
    <w:abstractNumId w:val="69"/>
  </w:num>
  <w:num w:numId="111">
    <w:abstractNumId w:val="147"/>
  </w:num>
  <w:num w:numId="112">
    <w:abstractNumId w:val="112"/>
  </w:num>
  <w:num w:numId="113">
    <w:abstractNumId w:val="10"/>
  </w:num>
  <w:num w:numId="114">
    <w:abstractNumId w:val="139"/>
  </w:num>
  <w:num w:numId="115">
    <w:abstractNumId w:val="144"/>
  </w:num>
  <w:num w:numId="116">
    <w:abstractNumId w:val="90"/>
  </w:num>
  <w:num w:numId="117">
    <w:abstractNumId w:val="135"/>
  </w:num>
  <w:num w:numId="118">
    <w:abstractNumId w:val="63"/>
  </w:num>
  <w:num w:numId="119">
    <w:abstractNumId w:val="21"/>
  </w:num>
  <w:num w:numId="120">
    <w:abstractNumId w:val="70"/>
  </w:num>
  <w:num w:numId="121">
    <w:abstractNumId w:val="47"/>
  </w:num>
  <w:num w:numId="122">
    <w:abstractNumId w:val="77"/>
  </w:num>
  <w:num w:numId="123">
    <w:abstractNumId w:val="96"/>
  </w:num>
  <w:num w:numId="124">
    <w:abstractNumId w:val="85"/>
  </w:num>
  <w:num w:numId="125">
    <w:abstractNumId w:val="12"/>
  </w:num>
  <w:num w:numId="126">
    <w:abstractNumId w:val="44"/>
  </w:num>
  <w:num w:numId="127">
    <w:abstractNumId w:val="95"/>
  </w:num>
  <w:num w:numId="128">
    <w:abstractNumId w:val="114"/>
  </w:num>
  <w:num w:numId="129">
    <w:abstractNumId w:val="134"/>
  </w:num>
  <w:num w:numId="130">
    <w:abstractNumId w:val="80"/>
  </w:num>
  <w:num w:numId="131">
    <w:abstractNumId w:val="30"/>
  </w:num>
  <w:num w:numId="132">
    <w:abstractNumId w:val="52"/>
  </w:num>
  <w:num w:numId="133">
    <w:abstractNumId w:val="14"/>
  </w:num>
  <w:num w:numId="134">
    <w:abstractNumId w:val="60"/>
  </w:num>
  <w:num w:numId="135">
    <w:abstractNumId w:val="104"/>
  </w:num>
  <w:num w:numId="136">
    <w:abstractNumId w:val="50"/>
  </w:num>
  <w:num w:numId="137">
    <w:abstractNumId w:val="7"/>
  </w:num>
  <w:num w:numId="138">
    <w:abstractNumId w:val="25"/>
  </w:num>
  <w:num w:numId="139">
    <w:abstractNumId w:val="76"/>
  </w:num>
  <w:num w:numId="140">
    <w:abstractNumId w:val="31"/>
  </w:num>
  <w:num w:numId="141">
    <w:abstractNumId w:val="68"/>
  </w:num>
  <w:num w:numId="142">
    <w:abstractNumId w:val="127"/>
  </w:num>
  <w:num w:numId="143">
    <w:abstractNumId w:val="121"/>
  </w:num>
  <w:num w:numId="144">
    <w:abstractNumId w:val="142"/>
  </w:num>
  <w:num w:numId="145">
    <w:abstractNumId w:val="38"/>
  </w:num>
  <w:num w:numId="146">
    <w:abstractNumId w:val="28"/>
  </w:num>
  <w:num w:numId="147">
    <w:abstractNumId w:val="109"/>
  </w:num>
  <w:num w:numId="148">
    <w:abstractNumId w:val="120"/>
  </w:num>
  <w:num w:numId="149">
    <w:abstractNumId w:val="130"/>
  </w:num>
  <w:num w:numId="150">
    <w:abstractNumId w:val="128"/>
  </w:num>
  <w:num w:numId="151">
    <w:abstractNumId w:val="33"/>
  </w:num>
  <w:num w:numId="152">
    <w:abstractNumId w:val="132"/>
  </w:num>
  <w:num w:numId="153">
    <w:abstractNumId w:val="36"/>
  </w:num>
  <w:num w:numId="154">
    <w:abstractNumId w:val="34"/>
  </w:num>
  <w:num w:numId="15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FF2"/>
    <w:rsid w:val="0007347A"/>
    <w:rsid w:val="00111859"/>
    <w:rsid w:val="00115FDA"/>
    <w:rsid w:val="0019384F"/>
    <w:rsid w:val="0020232A"/>
    <w:rsid w:val="00272F59"/>
    <w:rsid w:val="005F6D3F"/>
    <w:rsid w:val="00645A67"/>
    <w:rsid w:val="007D52B2"/>
    <w:rsid w:val="008A6600"/>
    <w:rsid w:val="009A2F6A"/>
    <w:rsid w:val="00A64136"/>
    <w:rsid w:val="00AE6AAA"/>
    <w:rsid w:val="00B43A6C"/>
    <w:rsid w:val="00BC2423"/>
    <w:rsid w:val="00BF1FF2"/>
    <w:rsid w:val="00D2227B"/>
    <w:rsid w:val="00DB4ABA"/>
    <w:rsid w:val="00E04914"/>
    <w:rsid w:val="00FF7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FF2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BF1FF2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Normal"/>
    <w:uiPriority w:val="99"/>
    <w:rsid w:val="00BF1FF2"/>
    <w:pPr>
      <w:spacing w:before="41"/>
      <w:ind w:left="519" w:hanging="208"/>
    </w:pPr>
    <w:rPr>
      <w:sz w:val="24"/>
      <w:szCs w:val="24"/>
    </w:rPr>
  </w:style>
  <w:style w:type="paragraph" w:customStyle="1" w:styleId="TOC21">
    <w:name w:val="TOC 21"/>
    <w:basedOn w:val="Normal"/>
    <w:uiPriority w:val="99"/>
    <w:rsid w:val="00BF1FF2"/>
    <w:pPr>
      <w:spacing w:before="99"/>
      <w:ind w:left="947"/>
    </w:pPr>
    <w:rPr>
      <w:sz w:val="24"/>
      <w:szCs w:val="24"/>
    </w:rPr>
  </w:style>
  <w:style w:type="paragraph" w:customStyle="1" w:styleId="TOC31">
    <w:name w:val="TOC 31"/>
    <w:basedOn w:val="Normal"/>
    <w:uiPriority w:val="99"/>
    <w:rsid w:val="00BF1FF2"/>
    <w:pPr>
      <w:spacing w:before="142"/>
      <w:ind w:left="1369"/>
    </w:pPr>
    <w:rPr>
      <w:sz w:val="24"/>
      <w:szCs w:val="24"/>
    </w:rPr>
  </w:style>
  <w:style w:type="paragraph" w:customStyle="1" w:styleId="TOC41">
    <w:name w:val="TOC 41"/>
    <w:basedOn w:val="Normal"/>
    <w:uiPriority w:val="99"/>
    <w:rsid w:val="00BF1FF2"/>
    <w:pPr>
      <w:spacing w:before="142"/>
      <w:ind w:left="1369"/>
    </w:pPr>
    <w:rPr>
      <w:b/>
      <w:bCs/>
      <w:i/>
      <w:iCs/>
    </w:rPr>
  </w:style>
  <w:style w:type="paragraph" w:customStyle="1" w:styleId="TOC51">
    <w:name w:val="TOC 51"/>
    <w:basedOn w:val="Normal"/>
    <w:uiPriority w:val="99"/>
    <w:rsid w:val="00BF1FF2"/>
    <w:pPr>
      <w:spacing w:before="142"/>
      <w:ind w:left="1422"/>
    </w:pPr>
    <w:rPr>
      <w:sz w:val="24"/>
      <w:szCs w:val="24"/>
    </w:rPr>
  </w:style>
  <w:style w:type="paragraph" w:customStyle="1" w:styleId="TOC61">
    <w:name w:val="TOC 61"/>
    <w:basedOn w:val="Normal"/>
    <w:uiPriority w:val="99"/>
    <w:rsid w:val="00BF1FF2"/>
    <w:pPr>
      <w:spacing w:before="141"/>
      <w:ind w:left="1715"/>
    </w:pPr>
    <w:rPr>
      <w:sz w:val="24"/>
      <w:szCs w:val="24"/>
    </w:rPr>
  </w:style>
  <w:style w:type="paragraph" w:customStyle="1" w:styleId="TOC71">
    <w:name w:val="TOC 71"/>
    <w:basedOn w:val="Normal"/>
    <w:uiPriority w:val="99"/>
    <w:rsid w:val="00BF1FF2"/>
    <w:pPr>
      <w:spacing w:before="142"/>
      <w:ind w:left="181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BF1FF2"/>
    <w:pPr>
      <w:ind w:left="519" w:firstLine="71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832D3"/>
    <w:rPr>
      <w:rFonts w:ascii="Times New Roman" w:eastAsia="Times New Roman" w:hAnsi="Times New Roman"/>
      <w:lang w:eastAsia="en-US"/>
    </w:rPr>
  </w:style>
  <w:style w:type="paragraph" w:customStyle="1" w:styleId="Heading11">
    <w:name w:val="Heading 11"/>
    <w:basedOn w:val="Normal"/>
    <w:uiPriority w:val="99"/>
    <w:rsid w:val="00BF1FF2"/>
    <w:pPr>
      <w:ind w:left="1230"/>
      <w:jc w:val="both"/>
      <w:outlineLvl w:val="1"/>
    </w:pPr>
    <w:rPr>
      <w:b/>
      <w:bCs/>
      <w:sz w:val="24"/>
      <w:szCs w:val="24"/>
    </w:rPr>
  </w:style>
  <w:style w:type="paragraph" w:customStyle="1" w:styleId="Heading21">
    <w:name w:val="Heading 21"/>
    <w:basedOn w:val="Normal"/>
    <w:uiPriority w:val="99"/>
    <w:rsid w:val="00BF1FF2"/>
    <w:pPr>
      <w:ind w:left="1230"/>
      <w:outlineLvl w:val="2"/>
    </w:pPr>
    <w:rPr>
      <w:b/>
      <w:bCs/>
      <w:i/>
      <w:iCs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BF1FF2"/>
    <w:pPr>
      <w:spacing w:before="205"/>
      <w:ind w:left="814"/>
    </w:pPr>
    <w:rPr>
      <w:rFonts w:ascii="Trebuchet MS" w:eastAsia="Calibri" w:hAnsi="Trebuchet MS" w:cs="Trebuchet MS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32D3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BF1FF2"/>
    <w:pPr>
      <w:ind w:left="519" w:firstLine="283"/>
      <w:jc w:val="both"/>
    </w:pPr>
  </w:style>
  <w:style w:type="paragraph" w:customStyle="1" w:styleId="TableParagraph">
    <w:name w:val="Table Paragraph"/>
    <w:basedOn w:val="Normal"/>
    <w:uiPriority w:val="99"/>
    <w:rsid w:val="00BF1FF2"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rsid w:val="00115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5FDA"/>
    <w:rPr>
      <w:rFonts w:ascii="Tahoma" w:hAnsi="Tahoma" w:cs="Tahoma"/>
      <w:sz w:val="16"/>
      <w:szCs w:val="16"/>
      <w:lang w:val="ru-RU"/>
    </w:rPr>
  </w:style>
  <w:style w:type="paragraph" w:styleId="NoSpacing">
    <w:name w:val="No Spacing"/>
    <w:uiPriority w:val="99"/>
    <w:qFormat/>
    <w:rsid w:val="0007347A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FF770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32D3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rsid w:val="00FF770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32D3"/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hyperlink" Target="consultantplus://offline/ref%3D7ABCF3F04028D109116B2191643291783C10185B30D08A7337CB4C146C34072F1419DDA662D0F9K8o9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99661/?dst=10000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133</TotalTime>
  <Pages>304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Людмила Сергеевна</dc:creator>
  <cp:keywords/>
  <dc:description/>
  <cp:lastModifiedBy>Тамара</cp:lastModifiedBy>
  <cp:revision>7</cp:revision>
  <cp:lastPrinted>2023-01-20T11:10:00Z</cp:lastPrinted>
  <dcterms:created xsi:type="dcterms:W3CDTF">2023-01-17T09:11:00Z</dcterms:created>
  <dcterms:modified xsi:type="dcterms:W3CDTF">2023-01-24T15:32:00Z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